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40B" w:rsidRPr="002835B4" w:rsidRDefault="0075240B" w:rsidP="00E547F6">
      <w:pPr>
        <w:pStyle w:val="ConsPlusNormal"/>
        <w:ind w:firstLine="0"/>
        <w:jc w:val="both"/>
        <w:rPr>
          <w:rFonts w:ascii="Times New Roman" w:hAnsi="Times New Roman" w:cs="Times New Roman"/>
          <w:b/>
          <w:szCs w:val="36"/>
        </w:rPr>
      </w:pPr>
      <w:r w:rsidRPr="002835B4">
        <w:rPr>
          <w:rFonts w:ascii="Times New Roman" w:hAnsi="Times New Roman" w:cs="Times New Roman"/>
          <w:b/>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4.5pt;height:837pt">
            <v:imagedata r:id="rId7" o:title=""/>
          </v:shape>
        </w:pict>
      </w:r>
    </w:p>
    <w:p w:rsidR="0075240B" w:rsidRPr="003238B7" w:rsidRDefault="0075240B" w:rsidP="004F67F9">
      <w:pPr>
        <w:pStyle w:val="ConsPlusNormal"/>
        <w:tabs>
          <w:tab w:val="left" w:pos="284"/>
        </w:tabs>
        <w:jc w:val="center"/>
        <w:rPr>
          <w:rFonts w:ascii="Times New Roman" w:hAnsi="Times New Roman" w:cs="Times New Roman"/>
          <w:sz w:val="24"/>
          <w:szCs w:val="24"/>
        </w:rPr>
      </w:pPr>
      <w:bookmarkStart w:id="0" w:name="_Hlk62733992"/>
      <w:bookmarkStart w:id="1" w:name="bookmark7"/>
      <w:r>
        <w:rPr>
          <w:rFonts w:ascii="Times New Roman" w:hAnsi="Times New Roman" w:cs="Times New Roman"/>
          <w:sz w:val="24"/>
          <w:szCs w:val="24"/>
        </w:rPr>
        <w:t>С</w:t>
      </w:r>
      <w:r w:rsidRPr="003238B7">
        <w:rPr>
          <w:rFonts w:ascii="Times New Roman" w:hAnsi="Times New Roman" w:cs="Times New Roman"/>
          <w:sz w:val="24"/>
          <w:szCs w:val="24"/>
        </w:rPr>
        <w:t>ОДЕРЖАНИЕ</w:t>
      </w:r>
    </w:p>
    <w:p w:rsidR="0075240B" w:rsidRDefault="0075240B" w:rsidP="004F67F9">
      <w:pPr>
        <w:pStyle w:val="ConsPlusNormal"/>
        <w:jc w:val="center"/>
        <w:rPr>
          <w:rFonts w:ascii="Times New Roman" w:hAnsi="Times New Roman" w:cs="Times New Roman"/>
          <w:sz w:val="28"/>
          <w:szCs w:val="28"/>
        </w:rPr>
      </w:pPr>
    </w:p>
    <w:p w:rsidR="0075240B" w:rsidRPr="00A13BED" w:rsidRDefault="0075240B" w:rsidP="004F67F9">
      <w:pPr>
        <w:pStyle w:val="ConsPlusNormal"/>
        <w:tabs>
          <w:tab w:val="left" w:pos="9214"/>
        </w:tabs>
        <w:spacing w:after="120"/>
        <w:ind w:left="709" w:hanging="709"/>
        <w:outlineLvl w:val="1"/>
        <w:rPr>
          <w:rFonts w:ascii="Times New Roman" w:hAnsi="Times New Roman" w:cs="Times New Roman"/>
          <w:sz w:val="24"/>
          <w:szCs w:val="24"/>
        </w:rPr>
      </w:pPr>
      <w:r w:rsidRPr="00A13BED">
        <w:rPr>
          <w:rFonts w:ascii="Times New Roman" w:hAnsi="Times New Roman" w:cs="Times New Roman"/>
          <w:sz w:val="24"/>
          <w:szCs w:val="24"/>
        </w:rPr>
        <w:t xml:space="preserve">I. </w:t>
      </w:r>
      <w:r w:rsidRPr="00A13BED">
        <w:rPr>
          <w:rFonts w:ascii="Times New Roman" w:hAnsi="Times New Roman" w:cs="Times New Roman"/>
          <w:sz w:val="24"/>
          <w:szCs w:val="24"/>
        </w:rPr>
        <w:tab/>
        <w:t>Пояснительная записка</w:t>
      </w:r>
      <w:r>
        <w:rPr>
          <w:rFonts w:ascii="Times New Roman" w:hAnsi="Times New Roman" w:cs="Times New Roman"/>
          <w:sz w:val="24"/>
          <w:szCs w:val="24"/>
        </w:rPr>
        <w:t>………….……………………………………………………3</w:t>
      </w:r>
    </w:p>
    <w:p w:rsidR="0075240B" w:rsidRDefault="0075240B" w:rsidP="004F67F9">
      <w:pPr>
        <w:pStyle w:val="ConsPlusNormal"/>
        <w:spacing w:after="120"/>
        <w:outlineLvl w:val="1"/>
        <w:rPr>
          <w:rFonts w:ascii="Times New Roman" w:hAnsi="Times New Roman" w:cs="Times New Roman"/>
          <w:sz w:val="24"/>
          <w:szCs w:val="24"/>
        </w:rPr>
      </w:pPr>
      <w:r w:rsidRPr="00A13BED">
        <w:rPr>
          <w:rFonts w:ascii="Times New Roman" w:hAnsi="Times New Roman" w:cs="Times New Roman"/>
          <w:sz w:val="24"/>
          <w:szCs w:val="24"/>
        </w:rPr>
        <w:t xml:space="preserve">II. </w:t>
      </w:r>
      <w:r w:rsidRPr="00A13BED">
        <w:rPr>
          <w:rFonts w:ascii="Times New Roman" w:hAnsi="Times New Roman" w:cs="Times New Roman"/>
          <w:sz w:val="24"/>
          <w:szCs w:val="24"/>
        </w:rPr>
        <w:tab/>
        <w:t>Учебный план</w:t>
      </w:r>
      <w:r>
        <w:rPr>
          <w:rFonts w:ascii="Times New Roman" w:hAnsi="Times New Roman" w:cs="Times New Roman"/>
          <w:sz w:val="24"/>
          <w:szCs w:val="24"/>
        </w:rPr>
        <w:t>…………………………………………………………………5</w:t>
      </w:r>
    </w:p>
    <w:p w:rsidR="0075240B" w:rsidRDefault="0075240B" w:rsidP="004F67F9">
      <w:pPr>
        <w:pStyle w:val="ConsPlusNormal"/>
        <w:tabs>
          <w:tab w:val="left" w:pos="709"/>
        </w:tabs>
        <w:spacing w:after="120"/>
        <w:outlineLvl w:val="1"/>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Календарный учебный график…………………………………………………7</w:t>
      </w:r>
    </w:p>
    <w:p w:rsidR="0075240B" w:rsidRPr="00A13BED" w:rsidRDefault="0075240B" w:rsidP="004F67F9">
      <w:pPr>
        <w:pStyle w:val="ConsPlusNormal"/>
        <w:spacing w:after="120"/>
        <w:outlineLvl w:val="1"/>
        <w:rPr>
          <w:rFonts w:ascii="Times New Roman" w:hAnsi="Times New Roman" w:cs="Times New Roman"/>
          <w:sz w:val="24"/>
          <w:szCs w:val="24"/>
        </w:rPr>
      </w:pPr>
      <w:r w:rsidRPr="00A13BED">
        <w:rPr>
          <w:rFonts w:ascii="Times New Roman" w:hAnsi="Times New Roman" w:cs="Times New Roman"/>
          <w:sz w:val="24"/>
          <w:szCs w:val="24"/>
        </w:rPr>
        <w:t>IV.</w:t>
      </w:r>
      <w:r w:rsidRPr="00A13BED">
        <w:rPr>
          <w:rFonts w:ascii="Times New Roman" w:hAnsi="Times New Roman" w:cs="Times New Roman"/>
          <w:sz w:val="24"/>
          <w:szCs w:val="24"/>
        </w:rPr>
        <w:tab/>
        <w:t>Рабочие программы учебных предметов</w:t>
      </w:r>
      <w:r>
        <w:rPr>
          <w:rFonts w:ascii="Times New Roman" w:hAnsi="Times New Roman" w:cs="Times New Roman"/>
          <w:sz w:val="24"/>
          <w:szCs w:val="24"/>
        </w:rPr>
        <w:t>……………………………..……….7</w:t>
      </w:r>
    </w:p>
    <w:p w:rsidR="0075240B" w:rsidRDefault="0075240B" w:rsidP="004F67F9">
      <w:pPr>
        <w:pStyle w:val="ConsPlusNormal"/>
        <w:spacing w:after="120"/>
        <w:ind w:firstLine="540"/>
        <w:outlineLvl w:val="2"/>
        <w:rPr>
          <w:rFonts w:ascii="Times New Roman" w:hAnsi="Times New Roman" w:cs="Times New Roman"/>
          <w:sz w:val="24"/>
          <w:szCs w:val="24"/>
        </w:rPr>
      </w:pPr>
      <w:r>
        <w:rPr>
          <w:rFonts w:ascii="Times New Roman" w:hAnsi="Times New Roman" w:cs="Times New Roman"/>
          <w:sz w:val="24"/>
          <w:szCs w:val="24"/>
        </w:rPr>
        <w:t xml:space="preserve">   4.1. </w:t>
      </w:r>
      <w:r w:rsidRPr="00A13BED">
        <w:rPr>
          <w:rFonts w:ascii="Times New Roman" w:hAnsi="Times New Roman" w:cs="Times New Roman"/>
          <w:sz w:val="24"/>
          <w:szCs w:val="24"/>
        </w:rPr>
        <w:t>Базовый цикл Программы</w:t>
      </w:r>
      <w:r>
        <w:rPr>
          <w:rFonts w:ascii="Times New Roman" w:hAnsi="Times New Roman" w:cs="Times New Roman"/>
          <w:sz w:val="24"/>
          <w:szCs w:val="24"/>
        </w:rPr>
        <w:t>……………………………………………………........7</w:t>
      </w:r>
      <w:bookmarkStart w:id="2" w:name="_GoBack"/>
      <w:bookmarkEnd w:id="2"/>
    </w:p>
    <w:p w:rsidR="0075240B" w:rsidRPr="00A13BED"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4.1.1. </w:t>
      </w:r>
      <w:r w:rsidRPr="00A13BED">
        <w:rPr>
          <w:rFonts w:ascii="Times New Roman" w:hAnsi="Times New Roman" w:cs="Times New Roman"/>
          <w:sz w:val="24"/>
          <w:szCs w:val="24"/>
        </w:rPr>
        <w:t xml:space="preserve">Учебный предмет "Основы законодательства </w:t>
      </w:r>
    </w:p>
    <w:p w:rsidR="0075240B" w:rsidRPr="00A13BED" w:rsidRDefault="0075240B" w:rsidP="004F67F9">
      <w:pPr>
        <w:pStyle w:val="ConsPlusNormal"/>
        <w:ind w:firstLine="708"/>
        <w:outlineLvl w:val="3"/>
        <w:rPr>
          <w:rFonts w:ascii="Times New Roman" w:hAnsi="Times New Roman" w:cs="Times New Roman"/>
          <w:sz w:val="24"/>
          <w:szCs w:val="24"/>
        </w:rPr>
      </w:pPr>
      <w:r w:rsidRPr="00A13BED">
        <w:rPr>
          <w:rFonts w:ascii="Times New Roman" w:hAnsi="Times New Roman" w:cs="Times New Roman"/>
          <w:sz w:val="24"/>
          <w:szCs w:val="24"/>
        </w:rPr>
        <w:t>в сфере дорожного движения".</w:t>
      </w:r>
      <w:r>
        <w:rPr>
          <w:rFonts w:ascii="Times New Roman" w:hAnsi="Times New Roman" w:cs="Times New Roman"/>
          <w:sz w:val="24"/>
          <w:szCs w:val="24"/>
        </w:rPr>
        <w:t>………………………………………………..….7</w:t>
      </w:r>
    </w:p>
    <w:p w:rsidR="0075240B" w:rsidRPr="00A13BED"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4.1.2. </w:t>
      </w:r>
      <w:r w:rsidRPr="00A13BED">
        <w:rPr>
          <w:rFonts w:ascii="Times New Roman" w:hAnsi="Times New Roman" w:cs="Times New Roman"/>
          <w:sz w:val="24"/>
          <w:szCs w:val="24"/>
        </w:rPr>
        <w:t xml:space="preserve">Учебный предмет "Психофизиологические основы </w:t>
      </w:r>
    </w:p>
    <w:p w:rsidR="0075240B" w:rsidRPr="00A13BED" w:rsidRDefault="0075240B" w:rsidP="004F67F9">
      <w:pPr>
        <w:pStyle w:val="ConsPlusNormal"/>
        <w:ind w:right="568" w:firstLine="708"/>
        <w:outlineLvl w:val="3"/>
        <w:rPr>
          <w:rFonts w:ascii="Times New Roman" w:hAnsi="Times New Roman" w:cs="Times New Roman"/>
          <w:sz w:val="24"/>
          <w:szCs w:val="24"/>
        </w:rPr>
      </w:pPr>
      <w:r w:rsidRPr="00A13BED">
        <w:rPr>
          <w:rFonts w:ascii="Times New Roman" w:hAnsi="Times New Roman" w:cs="Times New Roman"/>
          <w:sz w:val="24"/>
          <w:szCs w:val="24"/>
        </w:rPr>
        <w:t>деятельности водителя"</w:t>
      </w:r>
      <w:r>
        <w:rPr>
          <w:rFonts w:ascii="Times New Roman" w:hAnsi="Times New Roman" w:cs="Times New Roman"/>
          <w:sz w:val="24"/>
          <w:szCs w:val="24"/>
        </w:rPr>
        <w:t>…………………………………………………………...11</w:t>
      </w:r>
    </w:p>
    <w:p w:rsidR="0075240B" w:rsidRPr="00A13BED"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4.1.3. </w:t>
      </w:r>
      <w:r w:rsidRPr="00A13BED">
        <w:rPr>
          <w:rFonts w:ascii="Times New Roman" w:hAnsi="Times New Roman" w:cs="Times New Roman"/>
          <w:sz w:val="24"/>
          <w:szCs w:val="24"/>
        </w:rPr>
        <w:t xml:space="preserve">Учебный предмет "Основы управления </w:t>
      </w:r>
    </w:p>
    <w:p w:rsidR="0075240B" w:rsidRPr="00A13BED" w:rsidRDefault="0075240B" w:rsidP="004F67F9">
      <w:pPr>
        <w:pStyle w:val="ConsPlusNormal"/>
        <w:ind w:firstLine="708"/>
        <w:outlineLvl w:val="3"/>
        <w:rPr>
          <w:rFonts w:ascii="Times New Roman" w:hAnsi="Times New Roman" w:cs="Times New Roman"/>
          <w:sz w:val="24"/>
          <w:szCs w:val="24"/>
        </w:rPr>
      </w:pPr>
      <w:r w:rsidRPr="00A13BED">
        <w:rPr>
          <w:rFonts w:ascii="Times New Roman" w:hAnsi="Times New Roman" w:cs="Times New Roman"/>
          <w:sz w:val="24"/>
          <w:szCs w:val="24"/>
        </w:rPr>
        <w:t>транспортными средствами"</w:t>
      </w:r>
      <w:r>
        <w:rPr>
          <w:rFonts w:ascii="Times New Roman" w:hAnsi="Times New Roman" w:cs="Times New Roman"/>
          <w:sz w:val="24"/>
          <w:szCs w:val="24"/>
        </w:rPr>
        <w:t>……………………………………………………...13</w:t>
      </w:r>
    </w:p>
    <w:p w:rsidR="0075240B" w:rsidRPr="00A13BED"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4.1.4. </w:t>
      </w:r>
      <w:r w:rsidRPr="00A13BED">
        <w:rPr>
          <w:rFonts w:ascii="Times New Roman" w:hAnsi="Times New Roman" w:cs="Times New Roman"/>
          <w:sz w:val="24"/>
          <w:szCs w:val="24"/>
        </w:rPr>
        <w:t xml:space="preserve">Учебный предмет "Первая помощь при </w:t>
      </w:r>
    </w:p>
    <w:p w:rsidR="0075240B" w:rsidRDefault="0075240B" w:rsidP="004F67F9">
      <w:pPr>
        <w:pStyle w:val="ConsPlusNormal"/>
        <w:spacing w:after="120"/>
        <w:ind w:firstLine="708"/>
        <w:outlineLvl w:val="3"/>
        <w:rPr>
          <w:rFonts w:ascii="Times New Roman" w:hAnsi="Times New Roman" w:cs="Times New Roman"/>
          <w:sz w:val="24"/>
          <w:szCs w:val="24"/>
        </w:rPr>
      </w:pPr>
      <w:r w:rsidRPr="00A13BED">
        <w:rPr>
          <w:rFonts w:ascii="Times New Roman" w:hAnsi="Times New Roman" w:cs="Times New Roman"/>
          <w:sz w:val="24"/>
          <w:szCs w:val="24"/>
        </w:rPr>
        <w:t>дорожно-транспортном происшествии"</w:t>
      </w:r>
      <w:r>
        <w:rPr>
          <w:rFonts w:ascii="Times New Roman" w:hAnsi="Times New Roman" w:cs="Times New Roman"/>
          <w:sz w:val="24"/>
          <w:szCs w:val="24"/>
        </w:rPr>
        <w:t>……………………………………....…15</w:t>
      </w:r>
    </w:p>
    <w:p w:rsidR="0075240B" w:rsidRPr="00A13BED" w:rsidRDefault="0075240B" w:rsidP="004F67F9">
      <w:pPr>
        <w:pStyle w:val="ConsPlusNormal"/>
        <w:spacing w:after="120"/>
        <w:ind w:firstLine="708"/>
        <w:outlineLvl w:val="3"/>
        <w:rPr>
          <w:rFonts w:ascii="Times New Roman" w:hAnsi="Times New Roman" w:cs="Times New Roman"/>
          <w:sz w:val="24"/>
          <w:szCs w:val="24"/>
        </w:rPr>
      </w:pPr>
      <w:r>
        <w:rPr>
          <w:rFonts w:ascii="Times New Roman" w:hAnsi="Times New Roman" w:cs="Times New Roman"/>
          <w:sz w:val="24"/>
          <w:szCs w:val="24"/>
        </w:rPr>
        <w:t xml:space="preserve">        4.1.5. Учебный предмет «История развития транспортной отрасли»…………17</w:t>
      </w:r>
    </w:p>
    <w:p w:rsidR="0075240B" w:rsidRDefault="0075240B" w:rsidP="004F67F9">
      <w:pPr>
        <w:pStyle w:val="ConsPlusNormal"/>
        <w:tabs>
          <w:tab w:val="left" w:pos="709"/>
        </w:tabs>
        <w:spacing w:after="120"/>
        <w:ind w:firstLine="540"/>
        <w:outlineLvl w:val="2"/>
        <w:rPr>
          <w:rFonts w:ascii="Times New Roman" w:hAnsi="Times New Roman" w:cs="Times New Roman"/>
          <w:sz w:val="24"/>
          <w:szCs w:val="24"/>
        </w:rPr>
      </w:pPr>
      <w:r>
        <w:rPr>
          <w:rFonts w:ascii="Times New Roman" w:hAnsi="Times New Roman" w:cs="Times New Roman"/>
          <w:sz w:val="24"/>
          <w:szCs w:val="24"/>
        </w:rPr>
        <w:t xml:space="preserve">   4.2. </w:t>
      </w:r>
      <w:r w:rsidRPr="00A13BED">
        <w:rPr>
          <w:rFonts w:ascii="Times New Roman" w:hAnsi="Times New Roman" w:cs="Times New Roman"/>
          <w:sz w:val="24"/>
          <w:szCs w:val="24"/>
        </w:rPr>
        <w:t>Специальный цикл Программы</w:t>
      </w:r>
      <w:r>
        <w:rPr>
          <w:rFonts w:ascii="Times New Roman" w:hAnsi="Times New Roman" w:cs="Times New Roman"/>
          <w:sz w:val="24"/>
          <w:szCs w:val="24"/>
        </w:rPr>
        <w:t>……………………………………………….…..18</w:t>
      </w:r>
    </w:p>
    <w:p w:rsidR="0075240B" w:rsidRPr="00A13BED" w:rsidRDefault="0075240B" w:rsidP="004F67F9">
      <w:pPr>
        <w:pStyle w:val="ConsPlusNormal"/>
        <w:tabs>
          <w:tab w:val="left" w:pos="1134"/>
        </w:tabs>
        <w:outlineLvl w:val="3"/>
        <w:rPr>
          <w:rFonts w:ascii="Times New Roman" w:hAnsi="Times New Roman" w:cs="Times New Roman"/>
          <w:sz w:val="24"/>
          <w:szCs w:val="24"/>
        </w:rPr>
      </w:pPr>
      <w:r>
        <w:rPr>
          <w:rFonts w:ascii="Times New Roman" w:hAnsi="Times New Roman" w:cs="Times New Roman"/>
          <w:sz w:val="24"/>
          <w:szCs w:val="24"/>
        </w:rPr>
        <w:t xml:space="preserve">         4.2.1. </w:t>
      </w:r>
      <w:r w:rsidRPr="00A13BED">
        <w:rPr>
          <w:rFonts w:ascii="Times New Roman" w:hAnsi="Times New Roman" w:cs="Times New Roman"/>
          <w:sz w:val="24"/>
          <w:szCs w:val="24"/>
        </w:rPr>
        <w:t xml:space="preserve">Учебный предмет "Устройство и техническое обслуживание        </w:t>
      </w:r>
    </w:p>
    <w:p w:rsidR="0075240B" w:rsidRPr="00A13BED" w:rsidRDefault="0075240B" w:rsidP="004F67F9">
      <w:pPr>
        <w:pStyle w:val="ConsPlusNormal"/>
        <w:outlineLvl w:val="3"/>
        <w:rPr>
          <w:rFonts w:ascii="Times New Roman" w:hAnsi="Times New Roman" w:cs="Times New Roman"/>
          <w:sz w:val="24"/>
          <w:szCs w:val="24"/>
        </w:rPr>
      </w:pPr>
      <w:r w:rsidRPr="00A13BED">
        <w:rPr>
          <w:rFonts w:ascii="Times New Roman" w:hAnsi="Times New Roman" w:cs="Times New Roman"/>
          <w:sz w:val="24"/>
          <w:szCs w:val="24"/>
        </w:rPr>
        <w:t>т</w:t>
      </w:r>
      <w:r>
        <w:rPr>
          <w:rFonts w:ascii="Times New Roman" w:hAnsi="Times New Roman" w:cs="Times New Roman"/>
          <w:sz w:val="24"/>
          <w:szCs w:val="24"/>
        </w:rPr>
        <w:t>ранспортных средств категории "В</w:t>
      </w:r>
      <w:r w:rsidRPr="00A13BED">
        <w:rPr>
          <w:rFonts w:ascii="Times New Roman" w:hAnsi="Times New Roman" w:cs="Times New Roman"/>
          <w:sz w:val="24"/>
          <w:szCs w:val="24"/>
        </w:rPr>
        <w:t>" как объектов управления"</w:t>
      </w:r>
      <w:r>
        <w:rPr>
          <w:rFonts w:ascii="Times New Roman" w:hAnsi="Times New Roman" w:cs="Times New Roman"/>
          <w:sz w:val="24"/>
          <w:szCs w:val="24"/>
        </w:rPr>
        <w:t>……………..18</w:t>
      </w:r>
    </w:p>
    <w:p w:rsidR="0075240B" w:rsidRPr="00A13BED"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4.2.2. </w:t>
      </w:r>
      <w:r w:rsidRPr="00A13BED">
        <w:rPr>
          <w:rFonts w:ascii="Times New Roman" w:hAnsi="Times New Roman" w:cs="Times New Roman"/>
          <w:sz w:val="24"/>
          <w:szCs w:val="24"/>
        </w:rPr>
        <w:t xml:space="preserve">Учебный предмет "Основы управления транспортными </w:t>
      </w:r>
    </w:p>
    <w:p w:rsidR="0075240B" w:rsidRPr="00A13BED" w:rsidRDefault="0075240B" w:rsidP="004F67F9">
      <w:pPr>
        <w:pStyle w:val="ConsPlusNormal"/>
        <w:ind w:firstLine="708"/>
        <w:outlineLvl w:val="3"/>
        <w:rPr>
          <w:rFonts w:ascii="Times New Roman" w:hAnsi="Times New Roman" w:cs="Times New Roman"/>
          <w:sz w:val="24"/>
          <w:szCs w:val="24"/>
        </w:rPr>
      </w:pPr>
      <w:r w:rsidRPr="00A13BED">
        <w:rPr>
          <w:rFonts w:ascii="Times New Roman" w:hAnsi="Times New Roman" w:cs="Times New Roman"/>
          <w:sz w:val="24"/>
          <w:szCs w:val="24"/>
        </w:rPr>
        <w:t>средствами катего</w:t>
      </w:r>
      <w:r>
        <w:rPr>
          <w:rFonts w:ascii="Times New Roman" w:hAnsi="Times New Roman" w:cs="Times New Roman"/>
          <w:sz w:val="24"/>
          <w:szCs w:val="24"/>
        </w:rPr>
        <w:t>рии "В</w:t>
      </w:r>
      <w:r w:rsidRPr="00A13BED">
        <w:rPr>
          <w:rFonts w:ascii="Times New Roman" w:hAnsi="Times New Roman" w:cs="Times New Roman"/>
          <w:sz w:val="24"/>
          <w:szCs w:val="24"/>
        </w:rPr>
        <w:t>"</w:t>
      </w:r>
      <w:r>
        <w:rPr>
          <w:rFonts w:ascii="Times New Roman" w:hAnsi="Times New Roman" w:cs="Times New Roman"/>
          <w:sz w:val="24"/>
          <w:szCs w:val="24"/>
        </w:rPr>
        <w:t>………………………………………………………...21</w:t>
      </w:r>
    </w:p>
    <w:p w:rsidR="0075240B"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4.2.3. </w:t>
      </w:r>
      <w:r w:rsidRPr="00A13BED">
        <w:rPr>
          <w:rFonts w:ascii="Times New Roman" w:hAnsi="Times New Roman" w:cs="Times New Roman"/>
          <w:sz w:val="24"/>
          <w:szCs w:val="24"/>
        </w:rPr>
        <w:t xml:space="preserve">Учебный предмет "Вождение транспортных средств </w:t>
      </w:r>
      <w:r>
        <w:rPr>
          <w:rFonts w:ascii="Times New Roman" w:hAnsi="Times New Roman" w:cs="Times New Roman"/>
          <w:sz w:val="24"/>
          <w:szCs w:val="24"/>
        </w:rPr>
        <w:t xml:space="preserve"> категории "В</w:t>
      </w:r>
      <w:r w:rsidRPr="00A13BED">
        <w:rPr>
          <w:rFonts w:ascii="Times New Roman" w:hAnsi="Times New Roman" w:cs="Times New Roman"/>
          <w:sz w:val="24"/>
          <w:szCs w:val="24"/>
        </w:rPr>
        <w:t>"</w:t>
      </w:r>
    </w:p>
    <w:p w:rsidR="0075240B" w:rsidRPr="00A13BED" w:rsidRDefault="0075240B" w:rsidP="004F67F9">
      <w:pPr>
        <w:pStyle w:val="ConsPlusNormal"/>
        <w:ind w:firstLine="708"/>
        <w:outlineLvl w:val="3"/>
        <w:rPr>
          <w:rFonts w:ascii="Times New Roman" w:hAnsi="Times New Roman" w:cs="Times New Roman"/>
          <w:sz w:val="24"/>
          <w:szCs w:val="24"/>
        </w:rPr>
      </w:pPr>
      <w:r w:rsidRPr="00A13BED">
        <w:rPr>
          <w:rFonts w:ascii="Times New Roman" w:hAnsi="Times New Roman" w:cs="Times New Roman"/>
          <w:sz w:val="24"/>
          <w:szCs w:val="24"/>
        </w:rPr>
        <w:t xml:space="preserve">(для транспортных средств </w:t>
      </w:r>
      <w:r>
        <w:rPr>
          <w:rFonts w:ascii="Times New Roman" w:hAnsi="Times New Roman" w:cs="Times New Roman"/>
          <w:sz w:val="24"/>
          <w:szCs w:val="24"/>
        </w:rPr>
        <w:t>с механической трансмиссией)…………………...23</w:t>
      </w:r>
    </w:p>
    <w:p w:rsidR="0075240B" w:rsidRDefault="0075240B" w:rsidP="004F67F9">
      <w:pPr>
        <w:pStyle w:val="ConsPlusNormal"/>
        <w:ind w:firstLine="0"/>
        <w:outlineLvl w:val="3"/>
        <w:rPr>
          <w:rFonts w:ascii="Times New Roman" w:hAnsi="Times New Roman" w:cs="Times New Roman"/>
          <w:sz w:val="24"/>
          <w:szCs w:val="24"/>
        </w:rPr>
      </w:pPr>
      <w:r>
        <w:rPr>
          <w:rFonts w:ascii="Times New Roman" w:hAnsi="Times New Roman" w:cs="Times New Roman"/>
          <w:sz w:val="24"/>
          <w:szCs w:val="24"/>
        </w:rPr>
        <w:t xml:space="preserve">                    4.2.4. </w:t>
      </w:r>
      <w:r w:rsidRPr="00A13BED">
        <w:rPr>
          <w:rFonts w:ascii="Times New Roman" w:hAnsi="Times New Roman" w:cs="Times New Roman"/>
          <w:sz w:val="24"/>
          <w:szCs w:val="24"/>
        </w:rPr>
        <w:t xml:space="preserve">Учебный предмет "Вождение транспортных средств </w:t>
      </w:r>
    </w:p>
    <w:p w:rsidR="0075240B" w:rsidRDefault="0075240B" w:rsidP="004F67F9">
      <w:pPr>
        <w:pStyle w:val="ConsPlusNormal"/>
        <w:ind w:firstLine="0"/>
        <w:outlineLvl w:val="3"/>
        <w:rPr>
          <w:rFonts w:ascii="Times New Roman" w:hAnsi="Times New Roman" w:cs="Times New Roman"/>
          <w:sz w:val="24"/>
          <w:szCs w:val="24"/>
        </w:rPr>
      </w:pPr>
      <w:r>
        <w:rPr>
          <w:rFonts w:ascii="Times New Roman" w:hAnsi="Times New Roman" w:cs="Times New Roman"/>
          <w:sz w:val="24"/>
          <w:szCs w:val="24"/>
        </w:rPr>
        <w:t xml:space="preserve">                   категории "В"(для транспортных средств с автоматической </w:t>
      </w:r>
    </w:p>
    <w:p w:rsidR="0075240B" w:rsidRDefault="0075240B" w:rsidP="004F67F9">
      <w:pPr>
        <w:pStyle w:val="ConsPlusNormal"/>
        <w:ind w:firstLine="0"/>
        <w:outlineLvl w:val="3"/>
        <w:rPr>
          <w:rFonts w:ascii="Times New Roman" w:hAnsi="Times New Roman" w:cs="Times New Roman"/>
          <w:sz w:val="24"/>
          <w:szCs w:val="24"/>
        </w:rPr>
      </w:pPr>
      <w:r>
        <w:rPr>
          <w:rFonts w:ascii="Times New Roman" w:hAnsi="Times New Roman" w:cs="Times New Roman"/>
          <w:sz w:val="24"/>
          <w:szCs w:val="24"/>
        </w:rPr>
        <w:t xml:space="preserve">                   трансмиссией)…………………………………………………………………..….25</w:t>
      </w:r>
    </w:p>
    <w:p w:rsidR="0075240B" w:rsidRDefault="0075240B" w:rsidP="004F67F9">
      <w:pPr>
        <w:pStyle w:val="ConsPlusNormal"/>
        <w:spacing w:after="120"/>
        <w:ind w:right="568"/>
        <w:outlineLvl w:val="3"/>
        <w:rPr>
          <w:rFonts w:ascii="Times New Roman" w:hAnsi="Times New Roman" w:cs="Times New Roman"/>
          <w:sz w:val="24"/>
          <w:szCs w:val="24"/>
        </w:rPr>
      </w:pPr>
      <w:r>
        <w:rPr>
          <w:rFonts w:ascii="Times New Roman" w:hAnsi="Times New Roman" w:cs="Times New Roman"/>
          <w:sz w:val="24"/>
          <w:szCs w:val="24"/>
        </w:rPr>
        <w:t xml:space="preserve"> 4.3. Профессиональный циклПрограммы………………………………..........…….27</w:t>
      </w:r>
    </w:p>
    <w:p w:rsidR="0075240B" w:rsidRDefault="0075240B" w:rsidP="004F67F9">
      <w:pPr>
        <w:pStyle w:val="ConsPlusNormal"/>
        <w:ind w:firstLine="708"/>
        <w:outlineLvl w:val="3"/>
        <w:rPr>
          <w:rFonts w:ascii="Times New Roman" w:hAnsi="Times New Roman" w:cs="Times New Roman"/>
          <w:sz w:val="24"/>
          <w:szCs w:val="24"/>
        </w:rPr>
      </w:pPr>
      <w:r>
        <w:rPr>
          <w:rFonts w:ascii="Times New Roman" w:hAnsi="Times New Roman" w:cs="Times New Roman"/>
          <w:sz w:val="24"/>
          <w:szCs w:val="24"/>
        </w:rPr>
        <w:t xml:space="preserve">        4.3.1. Учебный предмет «Организация и выполнение грузовых</w:t>
      </w:r>
    </w:p>
    <w:p w:rsidR="0075240B" w:rsidRDefault="0075240B" w:rsidP="004F67F9">
      <w:pPr>
        <w:pStyle w:val="ConsPlusNormal"/>
        <w:spacing w:after="120"/>
        <w:ind w:firstLine="708"/>
        <w:outlineLvl w:val="3"/>
        <w:rPr>
          <w:rFonts w:ascii="Times New Roman" w:hAnsi="Times New Roman" w:cs="Times New Roman"/>
          <w:sz w:val="24"/>
          <w:szCs w:val="24"/>
        </w:rPr>
      </w:pPr>
      <w:r>
        <w:rPr>
          <w:rFonts w:ascii="Times New Roman" w:hAnsi="Times New Roman" w:cs="Times New Roman"/>
          <w:sz w:val="24"/>
          <w:szCs w:val="24"/>
        </w:rPr>
        <w:t xml:space="preserve">        перевозок автомобильным транспортом».………………………………....…...27</w:t>
      </w:r>
    </w:p>
    <w:p w:rsidR="0075240B" w:rsidRDefault="0075240B" w:rsidP="004F67F9">
      <w:pPr>
        <w:pStyle w:val="ConsPlusNormal"/>
        <w:tabs>
          <w:tab w:val="left" w:pos="1134"/>
          <w:tab w:val="left" w:pos="1276"/>
        </w:tabs>
        <w:ind w:firstLine="708"/>
        <w:outlineLvl w:val="3"/>
        <w:rPr>
          <w:rFonts w:ascii="Times New Roman" w:hAnsi="Times New Roman" w:cs="Times New Roman"/>
          <w:sz w:val="24"/>
          <w:szCs w:val="24"/>
        </w:rPr>
      </w:pPr>
      <w:r>
        <w:rPr>
          <w:rFonts w:ascii="Times New Roman" w:hAnsi="Times New Roman" w:cs="Times New Roman"/>
          <w:sz w:val="24"/>
          <w:szCs w:val="24"/>
        </w:rPr>
        <w:t xml:space="preserve">        4.3.2. Учебный предмет «Организация и выполнение пассажирских</w:t>
      </w:r>
    </w:p>
    <w:p w:rsidR="0075240B" w:rsidRPr="00A13BED" w:rsidRDefault="0075240B" w:rsidP="004F67F9">
      <w:pPr>
        <w:pStyle w:val="ConsPlusNormal"/>
        <w:spacing w:after="120"/>
        <w:ind w:firstLine="708"/>
        <w:outlineLvl w:val="3"/>
        <w:rPr>
          <w:rFonts w:ascii="Times New Roman" w:hAnsi="Times New Roman" w:cs="Times New Roman"/>
          <w:sz w:val="24"/>
          <w:szCs w:val="24"/>
        </w:rPr>
      </w:pPr>
      <w:r>
        <w:rPr>
          <w:rFonts w:ascii="Times New Roman" w:hAnsi="Times New Roman" w:cs="Times New Roman"/>
          <w:sz w:val="24"/>
          <w:szCs w:val="24"/>
        </w:rPr>
        <w:t xml:space="preserve">        перевозок автомобильным транспортом».………………………………....…...28</w:t>
      </w:r>
    </w:p>
    <w:p w:rsidR="0075240B" w:rsidRPr="00A13BED" w:rsidRDefault="0075240B" w:rsidP="004F67F9">
      <w:pPr>
        <w:pStyle w:val="ConsPlusNormal"/>
        <w:spacing w:after="120"/>
        <w:outlineLvl w:val="1"/>
        <w:rPr>
          <w:rFonts w:ascii="Times New Roman" w:hAnsi="Times New Roman" w:cs="Times New Roman"/>
          <w:sz w:val="24"/>
          <w:szCs w:val="24"/>
        </w:rPr>
      </w:pPr>
      <w:r w:rsidRPr="00A13BED">
        <w:rPr>
          <w:rFonts w:ascii="Times New Roman" w:hAnsi="Times New Roman" w:cs="Times New Roman"/>
          <w:sz w:val="24"/>
          <w:szCs w:val="24"/>
        </w:rPr>
        <w:t>V.</w:t>
      </w:r>
      <w:r w:rsidRPr="00A13BED">
        <w:rPr>
          <w:rFonts w:ascii="Times New Roman" w:hAnsi="Times New Roman" w:cs="Times New Roman"/>
          <w:sz w:val="24"/>
          <w:szCs w:val="24"/>
        </w:rPr>
        <w:tab/>
        <w:t>Планируемые результаты освоения Программы</w:t>
      </w:r>
      <w:r>
        <w:rPr>
          <w:rFonts w:ascii="Times New Roman" w:hAnsi="Times New Roman" w:cs="Times New Roman"/>
          <w:sz w:val="24"/>
          <w:szCs w:val="24"/>
        </w:rPr>
        <w:t>……………………………..29</w:t>
      </w:r>
    </w:p>
    <w:p w:rsidR="0075240B" w:rsidRDefault="0075240B" w:rsidP="004F67F9">
      <w:pPr>
        <w:pStyle w:val="ConsPlusNormal"/>
        <w:spacing w:after="120"/>
        <w:outlineLvl w:val="1"/>
        <w:rPr>
          <w:rFonts w:ascii="Times New Roman" w:hAnsi="Times New Roman" w:cs="Times New Roman"/>
          <w:sz w:val="24"/>
          <w:szCs w:val="24"/>
        </w:rPr>
      </w:pPr>
      <w:r w:rsidRPr="00A13BED">
        <w:rPr>
          <w:rFonts w:ascii="Times New Roman" w:hAnsi="Times New Roman" w:cs="Times New Roman"/>
          <w:sz w:val="24"/>
          <w:szCs w:val="24"/>
        </w:rPr>
        <w:t>VI.</w:t>
      </w:r>
      <w:r w:rsidRPr="00A13BED">
        <w:rPr>
          <w:rFonts w:ascii="Times New Roman" w:hAnsi="Times New Roman" w:cs="Times New Roman"/>
          <w:sz w:val="24"/>
          <w:szCs w:val="24"/>
        </w:rPr>
        <w:tab/>
        <w:t>Условия реализации Программы</w:t>
      </w:r>
      <w:r>
        <w:rPr>
          <w:rFonts w:ascii="Times New Roman" w:hAnsi="Times New Roman" w:cs="Times New Roman"/>
          <w:sz w:val="24"/>
          <w:szCs w:val="24"/>
        </w:rPr>
        <w:t>……………………………………..……. …30</w:t>
      </w:r>
    </w:p>
    <w:p w:rsidR="0075240B" w:rsidRDefault="0075240B" w:rsidP="004F67F9">
      <w:pPr>
        <w:pStyle w:val="ConsPlusNormal"/>
        <w:ind w:left="709"/>
        <w:rPr>
          <w:rFonts w:ascii="Times New Roman" w:hAnsi="Times New Roman" w:cs="Times New Roman"/>
          <w:sz w:val="24"/>
          <w:szCs w:val="24"/>
        </w:rPr>
      </w:pPr>
      <w:r>
        <w:rPr>
          <w:rFonts w:ascii="Times New Roman" w:hAnsi="Times New Roman" w:cs="Times New Roman"/>
          <w:sz w:val="24"/>
          <w:szCs w:val="24"/>
        </w:rPr>
        <w:t xml:space="preserve">Перечень учебного оборудования, необходимого для осуществления </w:t>
      </w:r>
    </w:p>
    <w:p w:rsidR="0075240B" w:rsidRDefault="0075240B" w:rsidP="004F67F9">
      <w:pPr>
        <w:pStyle w:val="ConsPlusNormal"/>
        <w:ind w:left="709"/>
        <w:rPr>
          <w:rFonts w:ascii="Times New Roman" w:hAnsi="Times New Roman" w:cs="Times New Roman"/>
          <w:sz w:val="24"/>
          <w:szCs w:val="24"/>
        </w:rPr>
      </w:pPr>
      <w:r>
        <w:rPr>
          <w:rFonts w:ascii="Times New Roman" w:hAnsi="Times New Roman" w:cs="Times New Roman"/>
          <w:sz w:val="24"/>
          <w:szCs w:val="24"/>
        </w:rPr>
        <w:t>образовательной деятельности по программе профессиональной</w:t>
      </w:r>
    </w:p>
    <w:p w:rsidR="0075240B" w:rsidRPr="00A13BED" w:rsidRDefault="0075240B" w:rsidP="004F67F9">
      <w:pPr>
        <w:pStyle w:val="ConsPlusNormal"/>
        <w:spacing w:after="120"/>
        <w:outlineLvl w:val="1"/>
        <w:rPr>
          <w:rFonts w:ascii="Times New Roman" w:hAnsi="Times New Roman" w:cs="Times New Roman"/>
          <w:sz w:val="24"/>
          <w:szCs w:val="24"/>
        </w:rPr>
      </w:pPr>
      <w:r>
        <w:rPr>
          <w:rFonts w:ascii="Times New Roman" w:hAnsi="Times New Roman" w:cs="Times New Roman"/>
          <w:sz w:val="24"/>
          <w:szCs w:val="24"/>
        </w:rPr>
        <w:t xml:space="preserve">            подготовки водителей транспортных средств категории «В» ………………32</w:t>
      </w:r>
    </w:p>
    <w:p w:rsidR="0075240B" w:rsidRPr="00A13BED" w:rsidRDefault="0075240B" w:rsidP="004F67F9">
      <w:pPr>
        <w:pStyle w:val="ConsPlusNormal"/>
        <w:spacing w:after="120"/>
        <w:outlineLvl w:val="1"/>
        <w:rPr>
          <w:rFonts w:ascii="Times New Roman" w:hAnsi="Times New Roman" w:cs="Times New Roman"/>
          <w:sz w:val="24"/>
          <w:szCs w:val="24"/>
        </w:rPr>
      </w:pPr>
      <w:r w:rsidRPr="00A13BED">
        <w:rPr>
          <w:rFonts w:ascii="Times New Roman" w:hAnsi="Times New Roman" w:cs="Times New Roman"/>
          <w:sz w:val="24"/>
          <w:szCs w:val="24"/>
        </w:rPr>
        <w:t>VII.</w:t>
      </w:r>
      <w:r w:rsidRPr="00A13BED">
        <w:rPr>
          <w:rFonts w:ascii="Times New Roman" w:hAnsi="Times New Roman" w:cs="Times New Roman"/>
          <w:sz w:val="24"/>
          <w:szCs w:val="24"/>
        </w:rPr>
        <w:tab/>
        <w:t>Система оценки результатов освоения Программы</w:t>
      </w:r>
      <w:r>
        <w:rPr>
          <w:rFonts w:ascii="Times New Roman" w:hAnsi="Times New Roman" w:cs="Times New Roman"/>
          <w:sz w:val="24"/>
          <w:szCs w:val="24"/>
        </w:rPr>
        <w:t>…………………………. 37</w:t>
      </w:r>
    </w:p>
    <w:p w:rsidR="0075240B" w:rsidRDefault="0075240B" w:rsidP="004F67F9">
      <w:pPr>
        <w:pStyle w:val="ConsPlusNormal"/>
        <w:rPr>
          <w:rFonts w:ascii="Times New Roman" w:hAnsi="Times New Roman" w:cs="Times New Roman"/>
          <w:sz w:val="24"/>
          <w:szCs w:val="24"/>
        </w:rPr>
      </w:pPr>
      <w:r w:rsidRPr="00A13BED">
        <w:rPr>
          <w:rFonts w:ascii="Times New Roman" w:hAnsi="Times New Roman" w:cs="Times New Roman"/>
          <w:sz w:val="24"/>
          <w:szCs w:val="24"/>
        </w:rPr>
        <w:t>VIII.</w:t>
      </w:r>
      <w:r w:rsidRPr="00A13BED">
        <w:rPr>
          <w:rFonts w:ascii="Times New Roman" w:hAnsi="Times New Roman" w:cs="Times New Roman"/>
          <w:sz w:val="24"/>
          <w:szCs w:val="24"/>
        </w:rPr>
        <w:tab/>
        <w:t>Учебно-методические материалы,</w:t>
      </w:r>
    </w:p>
    <w:p w:rsidR="0075240B" w:rsidRDefault="0075240B" w:rsidP="004F67F9">
      <w:pPr>
        <w:pStyle w:val="ConsPlusNormal"/>
        <w:rPr>
          <w:rFonts w:ascii="Times New Roman" w:hAnsi="Times New Roman" w:cs="Times New Roman"/>
          <w:sz w:val="24"/>
          <w:szCs w:val="24"/>
        </w:rPr>
      </w:pPr>
      <w:r w:rsidRPr="00A13BED">
        <w:rPr>
          <w:rFonts w:ascii="Times New Roman" w:hAnsi="Times New Roman" w:cs="Times New Roman"/>
          <w:sz w:val="24"/>
          <w:szCs w:val="24"/>
        </w:rPr>
        <w:t xml:space="preserve"> обеспечивающие реализацию Программы</w:t>
      </w:r>
      <w:r>
        <w:rPr>
          <w:rFonts w:ascii="Times New Roman" w:hAnsi="Times New Roman" w:cs="Times New Roman"/>
          <w:sz w:val="24"/>
          <w:szCs w:val="24"/>
        </w:rPr>
        <w:t>……………………………………38</w:t>
      </w: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bookmarkEnd w:id="0"/>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Default="0075240B" w:rsidP="004F67F9">
      <w:pPr>
        <w:pStyle w:val="ConsPlusNormal"/>
        <w:rPr>
          <w:rFonts w:ascii="Times New Roman" w:hAnsi="Times New Roman" w:cs="Times New Roman"/>
          <w:sz w:val="24"/>
          <w:szCs w:val="24"/>
        </w:rPr>
      </w:pPr>
    </w:p>
    <w:p w:rsidR="0075240B" w:rsidRPr="004F67F9" w:rsidRDefault="0075240B" w:rsidP="00FB3C6D">
      <w:pPr>
        <w:pStyle w:val="ConsPlusNormal"/>
        <w:ind w:left="709" w:right="568"/>
        <w:jc w:val="center"/>
        <w:rPr>
          <w:rFonts w:ascii="Times New Roman" w:hAnsi="Times New Roman" w:cs="Times New Roman"/>
          <w:b/>
          <w:bCs/>
          <w:sz w:val="28"/>
          <w:szCs w:val="28"/>
        </w:rPr>
      </w:pPr>
    </w:p>
    <w:p w:rsidR="0075240B" w:rsidRPr="00806F22" w:rsidRDefault="0075240B" w:rsidP="00FB3C6D">
      <w:pPr>
        <w:pStyle w:val="ConsPlusNormal"/>
        <w:ind w:left="709" w:right="568"/>
        <w:jc w:val="center"/>
        <w:rPr>
          <w:rFonts w:ascii="Times New Roman" w:hAnsi="Times New Roman" w:cs="Times New Roman"/>
          <w:b/>
          <w:bCs/>
          <w:sz w:val="28"/>
          <w:szCs w:val="28"/>
        </w:rPr>
      </w:pPr>
      <w:smartTag w:uri="urn:schemas-microsoft-com:office:smarttags" w:element="place">
        <w:r w:rsidRPr="00806F22">
          <w:rPr>
            <w:rFonts w:ascii="Times New Roman" w:hAnsi="Times New Roman" w:cs="Times New Roman"/>
            <w:b/>
            <w:bCs/>
            <w:sz w:val="28"/>
            <w:szCs w:val="28"/>
            <w:lang w:val="en-US"/>
          </w:rPr>
          <w:t>I</w:t>
        </w:r>
        <w:r w:rsidRPr="00806F22">
          <w:rPr>
            <w:rFonts w:ascii="Times New Roman" w:hAnsi="Times New Roman" w:cs="Times New Roman"/>
            <w:b/>
            <w:bCs/>
            <w:sz w:val="22"/>
            <w:szCs w:val="22"/>
          </w:rPr>
          <w:t>.</w:t>
        </w:r>
      </w:smartTag>
      <w:r w:rsidRPr="00806F22">
        <w:rPr>
          <w:rFonts w:ascii="Times New Roman" w:hAnsi="Times New Roman" w:cs="Times New Roman"/>
          <w:b/>
          <w:bCs/>
          <w:sz w:val="28"/>
          <w:szCs w:val="28"/>
        </w:rPr>
        <w:t xml:space="preserve"> ПОЯСНИТЕЛЬНАЯ ЗАПИСКА</w:t>
      </w:r>
      <w:bookmarkEnd w:id="1"/>
    </w:p>
    <w:p w:rsidR="0075240B" w:rsidRPr="000B3D86" w:rsidRDefault="0075240B" w:rsidP="00FB3C6D">
      <w:pPr>
        <w:pStyle w:val="420"/>
        <w:keepNext/>
        <w:keepLines/>
        <w:shd w:val="clear" w:color="auto" w:fill="auto"/>
        <w:spacing w:after="0" w:line="240" w:lineRule="auto"/>
        <w:rPr>
          <w:sz w:val="24"/>
          <w:szCs w:val="24"/>
        </w:rPr>
      </w:pPr>
    </w:p>
    <w:p w:rsidR="0075240B" w:rsidRDefault="0075240B" w:rsidP="008D3987">
      <w:pPr>
        <w:pStyle w:val="22"/>
        <w:spacing w:line="240" w:lineRule="auto"/>
        <w:ind w:firstLine="680"/>
        <w:rPr>
          <w:sz w:val="24"/>
          <w:szCs w:val="24"/>
        </w:rPr>
      </w:pPr>
      <w:r>
        <w:rPr>
          <w:sz w:val="24"/>
          <w:szCs w:val="24"/>
        </w:rPr>
        <w:t>При определении требований к организационно-педагогическим и информационно-методическим условиям учтены особенности психофизического развития, индивидуальных возможностей и состояния здоровья обучающихся, созданы специальные условия для получения образования обучающимися с ограниченными возможностями здоровья.</w:t>
      </w:r>
    </w:p>
    <w:p w:rsidR="0075240B" w:rsidRDefault="0075240B" w:rsidP="008D3987">
      <w:pPr>
        <w:pStyle w:val="22"/>
        <w:spacing w:line="240" w:lineRule="auto"/>
        <w:ind w:firstLine="680"/>
        <w:rPr>
          <w:sz w:val="24"/>
          <w:szCs w:val="24"/>
        </w:rPr>
      </w:pPr>
      <w:r>
        <w:rPr>
          <w:sz w:val="24"/>
          <w:szCs w:val="24"/>
        </w:rPr>
        <w:t>Обучение лиц с ограниченными возможностями здоровья может быть организовано как совместно с другими обучающимися, так и в отдельных группах.</w:t>
      </w:r>
    </w:p>
    <w:p w:rsidR="0075240B" w:rsidRDefault="0075240B" w:rsidP="008D3987">
      <w:pPr>
        <w:pStyle w:val="22"/>
        <w:spacing w:line="240" w:lineRule="auto"/>
        <w:ind w:firstLine="680"/>
        <w:rPr>
          <w:sz w:val="24"/>
          <w:szCs w:val="24"/>
        </w:rPr>
      </w:pPr>
      <w:r>
        <w:rPr>
          <w:sz w:val="24"/>
          <w:szCs w:val="24"/>
        </w:rPr>
        <w:t>Для обучающихся с ограниченными возможностями здоровья по слуху предусмотрено дублирование звуковой справочной информации о расписании учебных занятий визуальной, а также надлежащими звуковыми средствами воспроизведения информации.</w:t>
      </w:r>
    </w:p>
    <w:p w:rsidR="0075240B" w:rsidRDefault="0075240B" w:rsidP="008D3987">
      <w:pPr>
        <w:pStyle w:val="22"/>
        <w:spacing w:line="240" w:lineRule="auto"/>
        <w:ind w:firstLine="680"/>
        <w:rPr>
          <w:sz w:val="24"/>
          <w:szCs w:val="24"/>
        </w:rPr>
      </w:pPr>
      <w:r>
        <w:rPr>
          <w:sz w:val="24"/>
          <w:szCs w:val="24"/>
        </w:rPr>
        <w:t>Для обучающихся, имеющих нарушения опорно-двигательного аппарата, предусмотрена возможность беспрепятственного доступа в учебные помещения и другие помещения, находящиеся на территории образовательной организации.</w:t>
      </w:r>
    </w:p>
    <w:p w:rsidR="0075240B" w:rsidRPr="0074277D" w:rsidRDefault="0075240B" w:rsidP="008D3987">
      <w:pPr>
        <w:pStyle w:val="22"/>
        <w:spacing w:line="240" w:lineRule="auto"/>
        <w:ind w:firstLine="680"/>
        <w:rPr>
          <w:sz w:val="24"/>
          <w:szCs w:val="24"/>
        </w:rPr>
      </w:pPr>
      <w:r>
        <w:rPr>
          <w:sz w:val="24"/>
          <w:szCs w:val="24"/>
        </w:rPr>
        <w:t xml:space="preserve">В случае обучения вождению лиц с ограниченными возможностями здоровья с использованием тренажера, на которомпроизводится отработка первичных навыков управления транспортным средством, тренажер оборудован специализированными устройствами звукоусиления или </w:t>
      </w:r>
      <w:r>
        <w:rPr>
          <w:sz w:val="24"/>
          <w:szCs w:val="24"/>
          <w:lang w:val="en-US"/>
        </w:rPr>
        <w:t>FM</w:t>
      </w:r>
      <w:r>
        <w:rPr>
          <w:sz w:val="24"/>
          <w:szCs w:val="24"/>
        </w:rPr>
        <w:t>-системами (для лиц с нарушением работы слухового аппарата) и дополнительными органами управления (для лиц с нарушениями опорно-двигательного аппарата).</w:t>
      </w:r>
    </w:p>
    <w:p w:rsidR="0075240B" w:rsidRPr="00C3023F" w:rsidRDefault="0075240B" w:rsidP="008D3987">
      <w:pPr>
        <w:pStyle w:val="22"/>
        <w:spacing w:line="240" w:lineRule="auto"/>
        <w:ind w:firstLine="680"/>
        <w:rPr>
          <w:sz w:val="24"/>
          <w:szCs w:val="24"/>
        </w:rPr>
      </w:pPr>
      <w:r w:rsidRPr="00C3023F">
        <w:rPr>
          <w:sz w:val="24"/>
          <w:szCs w:val="24"/>
        </w:rPr>
        <w:t>Содержание Программы представлено пояснительной запиской, учебным пла</w:t>
      </w:r>
      <w:r w:rsidRPr="00C3023F">
        <w:rPr>
          <w:sz w:val="24"/>
          <w:szCs w:val="24"/>
        </w:rPr>
        <w:softHyphen/>
        <w:t>ном, календарным учебным графиком, рабочими программами учебных предметов, планируемыми результатами освоения Программы, условиями реализации Програм</w:t>
      </w:r>
      <w:r w:rsidRPr="00C3023F">
        <w:rPr>
          <w:sz w:val="24"/>
          <w:szCs w:val="24"/>
        </w:rPr>
        <w:softHyphen/>
        <w:t>мы, системой оценки результатов освоения Программы, перечнем литературы и элек</w:t>
      </w:r>
      <w:r w:rsidRPr="00C3023F">
        <w:rPr>
          <w:sz w:val="24"/>
          <w:szCs w:val="24"/>
        </w:rPr>
        <w:softHyphen/>
        <w:t>тронных учебно-наглядных пособий.</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Учебный план содержит перечень учебных предметов базового, специ</w:t>
      </w:r>
      <w:r w:rsidRPr="00C3023F">
        <w:rPr>
          <w:sz w:val="24"/>
          <w:szCs w:val="24"/>
        </w:rPr>
        <w:softHyphen/>
        <w:t>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Базовый цикл включает учебные предметы:</w:t>
      </w:r>
    </w:p>
    <w:p w:rsidR="0075240B" w:rsidRPr="00C3023F" w:rsidRDefault="0075240B" w:rsidP="008D3987">
      <w:pPr>
        <w:pStyle w:val="22"/>
        <w:shd w:val="clear" w:color="auto" w:fill="auto"/>
        <w:spacing w:line="240" w:lineRule="auto"/>
        <w:ind w:firstLine="680"/>
        <w:rPr>
          <w:rStyle w:val="17"/>
          <w:sz w:val="24"/>
          <w:szCs w:val="24"/>
        </w:rPr>
      </w:pPr>
      <w:r w:rsidRPr="00C3023F">
        <w:rPr>
          <w:rStyle w:val="17"/>
          <w:sz w:val="24"/>
          <w:szCs w:val="24"/>
        </w:rPr>
        <w:t>«Основы законодательства в сфере дорожного движения»;</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«Психофизиологические основы деятельности водителя»;</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«Основы управления транспортными средствами»;</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«Первая помощь при дорожно-транспортном происшествии».</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Специальный цикл включает учебные предметы:</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«Устройство и техническое обслуживание транспортных средств категории «В» как объектов управления»;</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«Основы управления транспортными средствами категории «В»;</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«Вождение транспортных средств категории «В» (с механической трансмиссией / с автоматической трансмиссией)».</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Профессиональный цикл включает учебные предметы:</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«Организация и выполнение грузовых перевозок автомобильным транспортом»;</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«Организация и выполнение пассажирских перевозок автомобильным транспор</w:t>
      </w:r>
      <w:r w:rsidRPr="00C3023F">
        <w:rPr>
          <w:sz w:val="24"/>
          <w:szCs w:val="24"/>
        </w:rPr>
        <w:softHyphen/>
        <w:t>том».</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Последовательность изучения разделов и тем учебных предметов базового, специ</w:t>
      </w:r>
      <w:r w:rsidRPr="00C3023F">
        <w:rPr>
          <w:sz w:val="24"/>
          <w:szCs w:val="24"/>
        </w:rPr>
        <w:softHyphen/>
        <w:t>ального и профессионального циклов определяется календарным учебным графиком.</w:t>
      </w:r>
    </w:p>
    <w:p w:rsidR="0075240B" w:rsidRPr="00C3023F" w:rsidRDefault="0075240B" w:rsidP="001D4F45">
      <w:pPr>
        <w:pStyle w:val="22"/>
        <w:shd w:val="clear" w:color="auto" w:fill="auto"/>
        <w:spacing w:line="240" w:lineRule="auto"/>
        <w:ind w:firstLine="680"/>
        <w:rPr>
          <w:sz w:val="24"/>
          <w:szCs w:val="24"/>
        </w:rPr>
      </w:pPr>
      <w:r w:rsidRPr="00C3023F">
        <w:rPr>
          <w:sz w:val="24"/>
          <w:szCs w:val="24"/>
        </w:rPr>
        <w:t>Рабочие программы учебных предметов раскрывают последовательность изуче</w:t>
      </w:r>
      <w:r w:rsidRPr="00C3023F">
        <w:rPr>
          <w:sz w:val="24"/>
          <w:szCs w:val="24"/>
        </w:rPr>
        <w:softHyphen/>
        <w:t>ния разделов и тем, а также распределение учебных часов по разделам и темам.</w:t>
      </w:r>
    </w:p>
    <w:p w:rsidR="0075240B" w:rsidRDefault="0075240B" w:rsidP="008D3987">
      <w:pPr>
        <w:pStyle w:val="22"/>
        <w:shd w:val="clear" w:color="auto" w:fill="auto"/>
        <w:spacing w:line="240" w:lineRule="auto"/>
        <w:ind w:firstLine="680"/>
        <w:rPr>
          <w:sz w:val="24"/>
          <w:szCs w:val="24"/>
        </w:rPr>
      </w:pPr>
      <w:r w:rsidRPr="00C3023F">
        <w:rPr>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75240B" w:rsidRPr="00C3023F" w:rsidRDefault="0075240B" w:rsidP="008D3987">
      <w:pPr>
        <w:pStyle w:val="22"/>
        <w:shd w:val="clear" w:color="auto" w:fill="auto"/>
        <w:spacing w:line="240" w:lineRule="auto"/>
        <w:ind w:firstLine="680"/>
        <w:rPr>
          <w:sz w:val="24"/>
          <w:szCs w:val="24"/>
        </w:rPr>
      </w:pPr>
      <w:r w:rsidRPr="00C3023F">
        <w:rPr>
          <w:sz w:val="24"/>
          <w:szCs w:val="24"/>
        </w:rPr>
        <w:t>Условия реализации Программы содержат организационно-педагогические, ка</w:t>
      </w:r>
      <w:r w:rsidRPr="00C3023F">
        <w:rPr>
          <w:sz w:val="24"/>
          <w:szCs w:val="24"/>
        </w:rPr>
        <w:softHyphen/>
        <w:t>дровые, информационно-методические и материально-технические требования. Учеб</w:t>
      </w:r>
      <w:r w:rsidRPr="00C3023F">
        <w:rPr>
          <w:sz w:val="24"/>
          <w:szCs w:val="24"/>
        </w:rPr>
        <w:softHyphen/>
        <w:t>но-методические материалы обеспечивают реализацию Программы.</w:t>
      </w:r>
    </w:p>
    <w:p w:rsidR="0075240B" w:rsidRDefault="0075240B" w:rsidP="008D3987">
      <w:pPr>
        <w:pStyle w:val="22"/>
        <w:shd w:val="clear" w:color="auto" w:fill="auto"/>
        <w:spacing w:line="240" w:lineRule="auto"/>
        <w:ind w:firstLine="0"/>
        <w:rPr>
          <w:sz w:val="24"/>
          <w:szCs w:val="24"/>
        </w:rPr>
      </w:pPr>
      <w:r w:rsidRPr="00C3023F">
        <w:rPr>
          <w:sz w:val="24"/>
          <w:szCs w:val="24"/>
        </w:rPr>
        <w:t>Программа предусматривает достаточный для формирования, закрепления и раз</w:t>
      </w:r>
      <w:r w:rsidRPr="00C3023F">
        <w:rPr>
          <w:sz w:val="24"/>
          <w:szCs w:val="24"/>
        </w:rPr>
        <w:softHyphen/>
        <w:t>вития практических навыков и компетенций объем практики.</w:t>
      </w:r>
    </w:p>
    <w:p w:rsidR="0075240B" w:rsidRDefault="0075240B" w:rsidP="008D3987">
      <w:pPr>
        <w:pStyle w:val="22"/>
        <w:shd w:val="clear" w:color="auto" w:fill="auto"/>
        <w:spacing w:line="240" w:lineRule="auto"/>
        <w:ind w:firstLine="0"/>
        <w:rPr>
          <w:sz w:val="24"/>
          <w:szCs w:val="24"/>
        </w:rPr>
      </w:pPr>
    </w:p>
    <w:p w:rsidR="0075240B" w:rsidRDefault="0075240B" w:rsidP="008D3987">
      <w:pPr>
        <w:pStyle w:val="22"/>
        <w:shd w:val="clear" w:color="auto" w:fill="auto"/>
        <w:spacing w:line="240" w:lineRule="auto"/>
        <w:ind w:firstLine="0"/>
        <w:rPr>
          <w:sz w:val="24"/>
          <w:szCs w:val="24"/>
        </w:rPr>
      </w:pPr>
    </w:p>
    <w:p w:rsidR="0075240B" w:rsidRDefault="0075240B" w:rsidP="008D3987">
      <w:pPr>
        <w:pStyle w:val="22"/>
        <w:shd w:val="clear" w:color="auto" w:fill="auto"/>
        <w:spacing w:line="240" w:lineRule="auto"/>
        <w:ind w:firstLine="0"/>
        <w:rPr>
          <w:sz w:val="24"/>
          <w:szCs w:val="24"/>
        </w:rPr>
      </w:pPr>
    </w:p>
    <w:p w:rsidR="0075240B" w:rsidRDefault="0075240B" w:rsidP="008D3987">
      <w:pPr>
        <w:pStyle w:val="22"/>
        <w:shd w:val="clear" w:color="auto" w:fill="auto"/>
        <w:spacing w:line="240" w:lineRule="auto"/>
        <w:ind w:firstLine="0"/>
        <w:rPr>
          <w:sz w:val="24"/>
          <w:szCs w:val="24"/>
        </w:rPr>
      </w:pPr>
    </w:p>
    <w:p w:rsidR="0075240B" w:rsidRPr="00C3023F" w:rsidRDefault="0075240B" w:rsidP="008D3987">
      <w:pPr>
        <w:pStyle w:val="22"/>
        <w:shd w:val="clear" w:color="auto" w:fill="auto"/>
        <w:spacing w:line="240" w:lineRule="auto"/>
        <w:ind w:firstLine="0"/>
        <w:rPr>
          <w:sz w:val="24"/>
          <w:szCs w:val="24"/>
        </w:rPr>
      </w:pPr>
    </w:p>
    <w:p w:rsidR="0075240B" w:rsidRDefault="0075240B" w:rsidP="008D3987">
      <w:pPr>
        <w:pStyle w:val="ConsPlusNormal"/>
        <w:ind w:firstLine="540"/>
        <w:outlineLvl w:val="1"/>
        <w:rPr>
          <w:rFonts w:ascii="Times New Roman" w:hAnsi="Times New Roman" w:cs="Times New Roman"/>
          <w:sz w:val="24"/>
          <w:szCs w:val="24"/>
        </w:rPr>
      </w:pPr>
      <w:r w:rsidRPr="00BD1305">
        <w:rPr>
          <w:rFonts w:ascii="Times New Roman" w:hAnsi="Times New Roman" w:cs="Times New Roman"/>
          <w:sz w:val="24"/>
          <w:szCs w:val="24"/>
        </w:rPr>
        <w:t>Программа разработана для лиц, имеющих медицинские показания к управлению транспортным средством с ручным управлением</w:t>
      </w:r>
      <w:r>
        <w:rPr>
          <w:rFonts w:ascii="Times New Roman" w:hAnsi="Times New Roman" w:cs="Times New Roman"/>
          <w:sz w:val="24"/>
          <w:szCs w:val="24"/>
        </w:rPr>
        <w:t>.</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Обучение по индивидуальному учебному плану, в том числе ускоренное обучение, в пределах осваиваемой программы профессионального обучения, осуществляется в порядке, установленном локальными нормативными актами организации, осуществляющей образовательную деятельность.</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Проведение промежуточной аттестации:</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По теоретическому обучению – после изучения предметов (разделов предметов), предусмотренных образовательной программой профессионального обучения.</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По практическому обучению - после первоначального обучения вождению, и после обучениям вождению в условиях дорожного движения.</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Промежуточная аттестация по вождению проводится за счет времени на практическое обучение.</w:t>
      </w:r>
    </w:p>
    <w:p w:rsidR="0075240B" w:rsidRDefault="0075240B" w:rsidP="008D3987">
      <w:pPr>
        <w:pStyle w:val="ConsPlusNormal"/>
        <w:spacing w:after="120"/>
        <w:ind w:firstLine="540"/>
        <w:outlineLvl w:val="1"/>
        <w:rPr>
          <w:rFonts w:ascii="Times New Roman" w:hAnsi="Times New Roman" w:cs="Times New Roman"/>
          <w:sz w:val="24"/>
          <w:szCs w:val="24"/>
        </w:rPr>
      </w:pPr>
      <w:r>
        <w:rPr>
          <w:rFonts w:ascii="Times New Roman" w:hAnsi="Times New Roman" w:cs="Times New Roman"/>
          <w:sz w:val="24"/>
          <w:szCs w:val="24"/>
        </w:rPr>
        <w:t>Итоговая аттестация включает:</w:t>
      </w:r>
    </w:p>
    <w:p w:rsidR="0075240B" w:rsidRDefault="0075240B" w:rsidP="008D3987">
      <w:pPr>
        <w:pStyle w:val="ConsPlusNormal"/>
        <w:spacing w:after="120"/>
        <w:ind w:firstLine="540"/>
        <w:outlineLvl w:val="1"/>
        <w:rPr>
          <w:rFonts w:ascii="Times New Roman" w:hAnsi="Times New Roman" w:cs="Times New Roman"/>
          <w:sz w:val="24"/>
          <w:szCs w:val="24"/>
        </w:rPr>
      </w:pPr>
      <w:r>
        <w:rPr>
          <w:rFonts w:ascii="Times New Roman" w:hAnsi="Times New Roman" w:cs="Times New Roman"/>
          <w:sz w:val="24"/>
          <w:szCs w:val="24"/>
        </w:rPr>
        <w:t>Итоговая аттестация выпускников заключается в самостоятельном выполнении слушателем теоретических и практических заданий, предусмотренных программой профессиональной подготовки, оценка их качества, выявления фактического уровня знаний, умений и практических навыков слушателя.</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Итоговая аттестация проходит в виде квалификационного экзамена, который включает в себя проверку теоретических знаний и практическую квалификационную работу.</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Проверка теоретических знаний при проведении квалификационного экзамена проводится в виде комплексного экзамена по предметам: «Основы законодательства в сфере дорожного движения», «Устройство и техническое обслуживание транспортных средств категории «В» как объектов управления, «Основы управления транспортными средствами категории «В», «Организация и выполнение грузовых перевозок автомобильным транспортом», «Организация и выполнение пассажирских перевозок автомобильным транспортом».</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Практическая квалификационная работа состоит из двух этапов:</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1-й этап – проверка первоначальных навыков управления транспортным средством категории «В» на закрытой площадке,</w:t>
      </w:r>
    </w:p>
    <w:p w:rsidR="0075240B" w:rsidRDefault="0075240B" w:rsidP="008D3987">
      <w:pPr>
        <w:pStyle w:val="ConsPlusNormal"/>
        <w:ind w:firstLine="540"/>
        <w:outlineLvl w:val="1"/>
        <w:rPr>
          <w:rFonts w:ascii="Times New Roman" w:hAnsi="Times New Roman" w:cs="Times New Roman"/>
          <w:sz w:val="24"/>
          <w:szCs w:val="24"/>
        </w:rPr>
      </w:pPr>
      <w:r>
        <w:rPr>
          <w:rFonts w:ascii="Times New Roman" w:hAnsi="Times New Roman" w:cs="Times New Roman"/>
          <w:sz w:val="24"/>
          <w:szCs w:val="24"/>
        </w:rPr>
        <w:t>2-й этап – проверка навыков управления транспортным средством категории «В»                     в условиях дорожного движения.</w:t>
      </w: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Default="0075240B" w:rsidP="00620FCB">
      <w:pPr>
        <w:jc w:val="both"/>
        <w:rPr>
          <w:sz w:val="20"/>
          <w:szCs w:val="28"/>
        </w:rPr>
      </w:pPr>
    </w:p>
    <w:p w:rsidR="0075240B" w:rsidRPr="00C175B2" w:rsidRDefault="0075240B" w:rsidP="00620FCB">
      <w:pPr>
        <w:jc w:val="both"/>
        <w:rPr>
          <w:sz w:val="20"/>
          <w:szCs w:val="28"/>
        </w:rPr>
      </w:pPr>
    </w:p>
    <w:p w:rsidR="0075240B" w:rsidRPr="008E5551" w:rsidRDefault="0075240B" w:rsidP="008E5551">
      <w:pPr>
        <w:pStyle w:val="ListParagraph"/>
        <w:numPr>
          <w:ilvl w:val="0"/>
          <w:numId w:val="5"/>
        </w:numPr>
        <w:autoSpaceDE w:val="0"/>
        <w:autoSpaceDN w:val="0"/>
        <w:adjustRightInd w:val="0"/>
        <w:ind w:left="12" w:right="4" w:hanging="12"/>
        <w:jc w:val="center"/>
        <w:rPr>
          <w:b/>
          <w:sz w:val="26"/>
          <w:szCs w:val="26"/>
        </w:rPr>
      </w:pPr>
      <w:r w:rsidRPr="008E5551">
        <w:rPr>
          <w:b/>
          <w:sz w:val="26"/>
          <w:szCs w:val="26"/>
        </w:rPr>
        <w:t>УЧЕБНЫЙ ПЛАН</w:t>
      </w:r>
    </w:p>
    <w:p w:rsidR="0075240B" w:rsidRDefault="0075240B" w:rsidP="008E5551">
      <w:pPr>
        <w:pStyle w:val="ListParagraph"/>
        <w:autoSpaceDE w:val="0"/>
        <w:autoSpaceDN w:val="0"/>
        <w:adjustRightInd w:val="0"/>
        <w:ind w:left="12" w:right="4"/>
        <w:jc w:val="center"/>
        <w:rPr>
          <w:b/>
          <w:sz w:val="26"/>
          <w:szCs w:val="26"/>
        </w:rPr>
      </w:pPr>
      <w:r w:rsidRPr="008E5551">
        <w:rPr>
          <w:b/>
          <w:sz w:val="26"/>
          <w:szCs w:val="26"/>
        </w:rPr>
        <w:t>профе</w:t>
      </w:r>
      <w:r>
        <w:rPr>
          <w:b/>
          <w:sz w:val="26"/>
          <w:szCs w:val="26"/>
        </w:rPr>
        <w:t>ссиональной подготовки водителя транспортного</w:t>
      </w:r>
      <w:r w:rsidRPr="008E5551">
        <w:rPr>
          <w:b/>
          <w:sz w:val="26"/>
          <w:szCs w:val="26"/>
        </w:rPr>
        <w:t xml:space="preserve"> средств</w:t>
      </w:r>
      <w:r>
        <w:rPr>
          <w:b/>
          <w:sz w:val="26"/>
          <w:szCs w:val="26"/>
        </w:rPr>
        <w:t>а</w:t>
      </w:r>
    </w:p>
    <w:p w:rsidR="0075240B" w:rsidRPr="008E5551" w:rsidRDefault="0075240B" w:rsidP="008E5551">
      <w:pPr>
        <w:pStyle w:val="ListParagraph"/>
        <w:autoSpaceDE w:val="0"/>
        <w:autoSpaceDN w:val="0"/>
        <w:adjustRightInd w:val="0"/>
        <w:ind w:left="12" w:right="4"/>
        <w:jc w:val="center"/>
        <w:rPr>
          <w:b/>
          <w:sz w:val="26"/>
          <w:szCs w:val="26"/>
        </w:rPr>
      </w:pPr>
      <w:r w:rsidRPr="008E5551">
        <w:rPr>
          <w:b/>
          <w:sz w:val="26"/>
          <w:szCs w:val="26"/>
        </w:rPr>
        <w:t>категории «В»</w:t>
      </w:r>
    </w:p>
    <w:p w:rsidR="0075240B" w:rsidRPr="00474090" w:rsidRDefault="0075240B" w:rsidP="00E547F6">
      <w:pPr>
        <w:pStyle w:val="ListParagraph"/>
        <w:autoSpaceDE w:val="0"/>
        <w:autoSpaceDN w:val="0"/>
        <w:adjustRightInd w:val="0"/>
        <w:ind w:right="4"/>
        <w:jc w:val="both"/>
        <w:rPr>
          <w:szCs w:val="28"/>
        </w:rPr>
      </w:pPr>
      <w:r w:rsidRPr="00474090">
        <w:rPr>
          <w:szCs w:val="28"/>
        </w:rPr>
        <w:t>Учебный план содержит:</w:t>
      </w:r>
    </w:p>
    <w:p w:rsidR="0075240B" w:rsidRPr="00474090" w:rsidRDefault="0075240B" w:rsidP="006A11A4">
      <w:pPr>
        <w:pStyle w:val="ListParagraph"/>
        <w:autoSpaceDE w:val="0"/>
        <w:autoSpaceDN w:val="0"/>
        <w:adjustRightInd w:val="0"/>
        <w:ind w:left="0" w:right="4"/>
        <w:jc w:val="right"/>
        <w:rPr>
          <w:szCs w:val="28"/>
        </w:rPr>
      </w:pPr>
      <w:r w:rsidRPr="00474090">
        <w:rPr>
          <w:szCs w:val="28"/>
        </w:rPr>
        <w:t>Таблица 1</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2"/>
        <w:gridCol w:w="1985"/>
        <w:gridCol w:w="1984"/>
        <w:gridCol w:w="1839"/>
      </w:tblGrid>
      <w:tr w:rsidR="0075240B" w:rsidRPr="00ED3F5C" w:rsidTr="00474090">
        <w:trPr>
          <w:jc w:val="center"/>
        </w:trPr>
        <w:tc>
          <w:tcPr>
            <w:tcW w:w="4392" w:type="dxa"/>
            <w:vMerge w:val="restart"/>
          </w:tcPr>
          <w:p w:rsidR="0075240B" w:rsidRPr="00ED3F5C" w:rsidRDefault="0075240B" w:rsidP="00E547F6">
            <w:pPr>
              <w:jc w:val="both"/>
              <w:rPr>
                <w:sz w:val="20"/>
              </w:rPr>
            </w:pPr>
          </w:p>
          <w:p w:rsidR="0075240B" w:rsidRPr="00ED3F5C" w:rsidRDefault="0075240B" w:rsidP="00E547F6">
            <w:pPr>
              <w:jc w:val="both"/>
              <w:rPr>
                <w:sz w:val="20"/>
              </w:rPr>
            </w:pPr>
            <w:r w:rsidRPr="00ED3F5C">
              <w:rPr>
                <w:sz w:val="20"/>
                <w:szCs w:val="22"/>
              </w:rPr>
              <w:t>Учебные предметы</w:t>
            </w:r>
          </w:p>
        </w:tc>
        <w:tc>
          <w:tcPr>
            <w:tcW w:w="5808" w:type="dxa"/>
            <w:gridSpan w:val="3"/>
          </w:tcPr>
          <w:p w:rsidR="0075240B" w:rsidRPr="00ED3F5C" w:rsidRDefault="0075240B" w:rsidP="00474090">
            <w:pPr>
              <w:jc w:val="center"/>
              <w:rPr>
                <w:sz w:val="20"/>
              </w:rPr>
            </w:pPr>
            <w:r w:rsidRPr="00ED3F5C">
              <w:rPr>
                <w:sz w:val="20"/>
                <w:szCs w:val="22"/>
              </w:rPr>
              <w:t>Количество часов</w:t>
            </w:r>
          </w:p>
        </w:tc>
      </w:tr>
      <w:tr w:rsidR="0075240B" w:rsidRPr="00E547F6" w:rsidTr="00474090">
        <w:trPr>
          <w:jc w:val="center"/>
        </w:trPr>
        <w:tc>
          <w:tcPr>
            <w:tcW w:w="4392" w:type="dxa"/>
            <w:vMerge/>
            <w:vAlign w:val="center"/>
          </w:tcPr>
          <w:p w:rsidR="0075240B" w:rsidRPr="00E547F6" w:rsidRDefault="0075240B" w:rsidP="00E547F6">
            <w:pPr>
              <w:jc w:val="both"/>
            </w:pPr>
          </w:p>
        </w:tc>
        <w:tc>
          <w:tcPr>
            <w:tcW w:w="1985" w:type="dxa"/>
            <w:vMerge w:val="restart"/>
          </w:tcPr>
          <w:p w:rsidR="0075240B" w:rsidRPr="00ED3F5C" w:rsidRDefault="0075240B" w:rsidP="00E547F6">
            <w:pPr>
              <w:jc w:val="both"/>
              <w:rPr>
                <w:sz w:val="20"/>
              </w:rPr>
            </w:pPr>
          </w:p>
          <w:p w:rsidR="0075240B" w:rsidRPr="00ED3F5C" w:rsidRDefault="0075240B" w:rsidP="00E547F6">
            <w:pPr>
              <w:jc w:val="both"/>
              <w:rPr>
                <w:sz w:val="20"/>
              </w:rPr>
            </w:pPr>
            <w:r w:rsidRPr="00ED3F5C">
              <w:rPr>
                <w:sz w:val="20"/>
                <w:szCs w:val="22"/>
              </w:rPr>
              <w:t>Всего</w:t>
            </w:r>
          </w:p>
        </w:tc>
        <w:tc>
          <w:tcPr>
            <w:tcW w:w="3823" w:type="dxa"/>
            <w:gridSpan w:val="2"/>
          </w:tcPr>
          <w:p w:rsidR="0075240B" w:rsidRPr="00ED3F5C" w:rsidRDefault="0075240B" w:rsidP="00474090">
            <w:pPr>
              <w:jc w:val="center"/>
              <w:rPr>
                <w:sz w:val="20"/>
              </w:rPr>
            </w:pPr>
            <w:r w:rsidRPr="00ED3F5C">
              <w:rPr>
                <w:sz w:val="20"/>
                <w:szCs w:val="22"/>
              </w:rPr>
              <w:t>В том числе</w:t>
            </w:r>
          </w:p>
        </w:tc>
      </w:tr>
      <w:tr w:rsidR="0075240B" w:rsidRPr="00E547F6" w:rsidTr="00474090">
        <w:trPr>
          <w:jc w:val="center"/>
        </w:trPr>
        <w:tc>
          <w:tcPr>
            <w:tcW w:w="4392" w:type="dxa"/>
            <w:vMerge/>
            <w:vAlign w:val="center"/>
          </w:tcPr>
          <w:p w:rsidR="0075240B" w:rsidRPr="00E547F6" w:rsidRDefault="0075240B" w:rsidP="00E547F6">
            <w:pPr>
              <w:jc w:val="both"/>
            </w:pPr>
          </w:p>
        </w:tc>
        <w:tc>
          <w:tcPr>
            <w:tcW w:w="1985" w:type="dxa"/>
            <w:vMerge/>
            <w:vAlign w:val="center"/>
          </w:tcPr>
          <w:p w:rsidR="0075240B" w:rsidRPr="00ED3F5C" w:rsidRDefault="0075240B" w:rsidP="00E547F6">
            <w:pPr>
              <w:jc w:val="both"/>
              <w:rPr>
                <w:sz w:val="20"/>
              </w:rPr>
            </w:pPr>
          </w:p>
        </w:tc>
        <w:tc>
          <w:tcPr>
            <w:tcW w:w="1984" w:type="dxa"/>
          </w:tcPr>
          <w:p w:rsidR="0075240B" w:rsidRPr="00ED3F5C" w:rsidRDefault="0075240B" w:rsidP="00E547F6">
            <w:pPr>
              <w:ind w:right="6"/>
              <w:jc w:val="both"/>
              <w:rPr>
                <w:sz w:val="20"/>
              </w:rPr>
            </w:pPr>
            <w:r w:rsidRPr="00ED3F5C">
              <w:rPr>
                <w:sz w:val="20"/>
                <w:szCs w:val="22"/>
              </w:rPr>
              <w:t>Теоретические занятия</w:t>
            </w:r>
          </w:p>
        </w:tc>
        <w:tc>
          <w:tcPr>
            <w:tcW w:w="1839" w:type="dxa"/>
          </w:tcPr>
          <w:p w:rsidR="0075240B" w:rsidRPr="00ED3F5C" w:rsidRDefault="0075240B" w:rsidP="00E547F6">
            <w:pPr>
              <w:ind w:right="6"/>
              <w:jc w:val="both"/>
              <w:rPr>
                <w:sz w:val="20"/>
              </w:rPr>
            </w:pPr>
            <w:r w:rsidRPr="00ED3F5C">
              <w:rPr>
                <w:sz w:val="20"/>
                <w:szCs w:val="22"/>
              </w:rPr>
              <w:t>Практические занятия</w:t>
            </w:r>
          </w:p>
        </w:tc>
      </w:tr>
      <w:tr w:rsidR="0075240B" w:rsidRPr="00474090" w:rsidTr="005D4247">
        <w:trPr>
          <w:trHeight w:val="292"/>
          <w:jc w:val="center"/>
        </w:trPr>
        <w:tc>
          <w:tcPr>
            <w:tcW w:w="10200" w:type="dxa"/>
            <w:gridSpan w:val="4"/>
          </w:tcPr>
          <w:p w:rsidR="0075240B" w:rsidRPr="00474090" w:rsidRDefault="0075240B" w:rsidP="00E547F6">
            <w:pPr>
              <w:jc w:val="both"/>
              <w:rPr>
                <w:sz w:val="23"/>
                <w:szCs w:val="23"/>
              </w:rPr>
            </w:pPr>
            <w:r w:rsidRPr="00474090">
              <w:rPr>
                <w:sz w:val="23"/>
                <w:szCs w:val="23"/>
              </w:rPr>
              <w:t>Учебные предметы базового цикла</w:t>
            </w:r>
          </w:p>
        </w:tc>
      </w:tr>
      <w:tr w:rsidR="0075240B" w:rsidRPr="00474090" w:rsidTr="00474090">
        <w:trPr>
          <w:trHeight w:val="281"/>
          <w:jc w:val="center"/>
        </w:trPr>
        <w:tc>
          <w:tcPr>
            <w:tcW w:w="4392" w:type="dxa"/>
          </w:tcPr>
          <w:p w:rsidR="0075240B" w:rsidRPr="00474090" w:rsidRDefault="0075240B" w:rsidP="00474090">
            <w:pPr>
              <w:rPr>
                <w:sz w:val="23"/>
                <w:szCs w:val="23"/>
              </w:rPr>
            </w:pPr>
            <w:r w:rsidRPr="00474090">
              <w:rPr>
                <w:sz w:val="23"/>
                <w:szCs w:val="23"/>
              </w:rPr>
              <w:t>Основы законодательства в сфере дорожного движения</w:t>
            </w:r>
          </w:p>
        </w:tc>
        <w:tc>
          <w:tcPr>
            <w:tcW w:w="1985" w:type="dxa"/>
          </w:tcPr>
          <w:p w:rsidR="0075240B" w:rsidRPr="00474090" w:rsidRDefault="0075240B" w:rsidP="00474090">
            <w:pPr>
              <w:jc w:val="center"/>
              <w:rPr>
                <w:sz w:val="23"/>
                <w:szCs w:val="23"/>
              </w:rPr>
            </w:pPr>
            <w:r>
              <w:rPr>
                <w:sz w:val="23"/>
                <w:szCs w:val="23"/>
              </w:rPr>
              <w:t>42</w:t>
            </w:r>
          </w:p>
        </w:tc>
        <w:tc>
          <w:tcPr>
            <w:tcW w:w="1984" w:type="dxa"/>
          </w:tcPr>
          <w:p w:rsidR="0075240B" w:rsidRPr="00474090" w:rsidRDefault="0075240B" w:rsidP="00474090">
            <w:pPr>
              <w:jc w:val="center"/>
              <w:rPr>
                <w:sz w:val="23"/>
                <w:szCs w:val="23"/>
              </w:rPr>
            </w:pPr>
            <w:r w:rsidRPr="00474090">
              <w:rPr>
                <w:sz w:val="23"/>
                <w:szCs w:val="23"/>
              </w:rPr>
              <w:t>30</w:t>
            </w:r>
          </w:p>
        </w:tc>
        <w:tc>
          <w:tcPr>
            <w:tcW w:w="1839" w:type="dxa"/>
          </w:tcPr>
          <w:p w:rsidR="0075240B" w:rsidRPr="00474090" w:rsidRDefault="0075240B" w:rsidP="00474090">
            <w:pPr>
              <w:jc w:val="center"/>
              <w:rPr>
                <w:sz w:val="23"/>
                <w:szCs w:val="23"/>
              </w:rPr>
            </w:pPr>
            <w:r>
              <w:rPr>
                <w:sz w:val="23"/>
                <w:szCs w:val="23"/>
              </w:rPr>
              <w:t>12</w:t>
            </w:r>
          </w:p>
        </w:tc>
      </w:tr>
      <w:tr w:rsidR="0075240B" w:rsidRPr="00392B98" w:rsidTr="00614839">
        <w:trPr>
          <w:trHeight w:val="281"/>
          <w:jc w:val="center"/>
        </w:trPr>
        <w:tc>
          <w:tcPr>
            <w:tcW w:w="4392" w:type="dxa"/>
          </w:tcPr>
          <w:p w:rsidR="0075240B" w:rsidRDefault="0075240B" w:rsidP="00A460DB">
            <w:r>
              <w:t>Промежуточная аттестация</w:t>
            </w:r>
          </w:p>
          <w:p w:rsidR="0075240B" w:rsidRPr="00392B98" w:rsidRDefault="0075240B" w:rsidP="00A460DB">
            <w:r w:rsidRPr="00ED3E52">
              <w:rPr>
                <w:sz w:val="16"/>
              </w:rPr>
              <w:t>(форма проведения промежуточной аттестации – «Зачет»)</w:t>
            </w:r>
          </w:p>
        </w:tc>
        <w:tc>
          <w:tcPr>
            <w:tcW w:w="1985" w:type="dxa"/>
          </w:tcPr>
          <w:p w:rsidR="0075240B" w:rsidRDefault="0075240B" w:rsidP="00A460DB">
            <w:pPr>
              <w:jc w:val="center"/>
            </w:pPr>
            <w:r>
              <w:t>1</w:t>
            </w:r>
          </w:p>
        </w:tc>
        <w:tc>
          <w:tcPr>
            <w:tcW w:w="1984" w:type="dxa"/>
          </w:tcPr>
          <w:p w:rsidR="0075240B" w:rsidRPr="00392B98" w:rsidRDefault="0075240B" w:rsidP="00A460DB">
            <w:pPr>
              <w:jc w:val="center"/>
            </w:pPr>
            <w:r>
              <w:t>-</w:t>
            </w:r>
          </w:p>
        </w:tc>
        <w:tc>
          <w:tcPr>
            <w:tcW w:w="1839" w:type="dxa"/>
          </w:tcPr>
          <w:p w:rsidR="0075240B" w:rsidRPr="00392B98" w:rsidRDefault="0075240B" w:rsidP="00A460DB">
            <w:pPr>
              <w:jc w:val="center"/>
            </w:pPr>
            <w:r>
              <w:t>1</w:t>
            </w:r>
          </w:p>
        </w:tc>
      </w:tr>
      <w:tr w:rsidR="0075240B" w:rsidRPr="00474090" w:rsidTr="00474090">
        <w:trPr>
          <w:trHeight w:val="281"/>
          <w:jc w:val="center"/>
        </w:trPr>
        <w:tc>
          <w:tcPr>
            <w:tcW w:w="4392" w:type="dxa"/>
          </w:tcPr>
          <w:p w:rsidR="0075240B" w:rsidRPr="00474090" w:rsidRDefault="0075240B" w:rsidP="00474090">
            <w:pPr>
              <w:rPr>
                <w:sz w:val="23"/>
                <w:szCs w:val="23"/>
              </w:rPr>
            </w:pPr>
            <w:r w:rsidRPr="00474090">
              <w:rPr>
                <w:sz w:val="23"/>
                <w:szCs w:val="23"/>
              </w:rPr>
              <w:t>Психофизиологические основы деятельности водителя</w:t>
            </w:r>
          </w:p>
        </w:tc>
        <w:tc>
          <w:tcPr>
            <w:tcW w:w="1985" w:type="dxa"/>
          </w:tcPr>
          <w:p w:rsidR="0075240B" w:rsidRPr="00474090" w:rsidRDefault="0075240B" w:rsidP="00474090">
            <w:pPr>
              <w:jc w:val="center"/>
              <w:rPr>
                <w:sz w:val="23"/>
                <w:szCs w:val="23"/>
              </w:rPr>
            </w:pPr>
            <w:r>
              <w:rPr>
                <w:sz w:val="23"/>
                <w:szCs w:val="23"/>
              </w:rPr>
              <w:t>12</w:t>
            </w:r>
          </w:p>
          <w:p w:rsidR="0075240B" w:rsidRPr="00474090" w:rsidRDefault="0075240B" w:rsidP="00474090">
            <w:pPr>
              <w:jc w:val="center"/>
              <w:rPr>
                <w:sz w:val="23"/>
                <w:szCs w:val="23"/>
              </w:rPr>
            </w:pPr>
          </w:p>
        </w:tc>
        <w:tc>
          <w:tcPr>
            <w:tcW w:w="1984" w:type="dxa"/>
          </w:tcPr>
          <w:p w:rsidR="0075240B" w:rsidRPr="00474090" w:rsidRDefault="0075240B" w:rsidP="00474090">
            <w:pPr>
              <w:jc w:val="center"/>
              <w:rPr>
                <w:sz w:val="23"/>
                <w:szCs w:val="23"/>
              </w:rPr>
            </w:pPr>
            <w:r w:rsidRPr="00474090">
              <w:rPr>
                <w:sz w:val="23"/>
                <w:szCs w:val="23"/>
              </w:rPr>
              <w:t>8</w:t>
            </w:r>
          </w:p>
          <w:p w:rsidR="0075240B" w:rsidRPr="00474090" w:rsidRDefault="0075240B" w:rsidP="00474090">
            <w:pPr>
              <w:jc w:val="center"/>
              <w:rPr>
                <w:sz w:val="23"/>
                <w:szCs w:val="23"/>
              </w:rPr>
            </w:pPr>
          </w:p>
        </w:tc>
        <w:tc>
          <w:tcPr>
            <w:tcW w:w="1839" w:type="dxa"/>
          </w:tcPr>
          <w:p w:rsidR="0075240B" w:rsidRPr="00474090" w:rsidRDefault="0075240B" w:rsidP="00474090">
            <w:pPr>
              <w:jc w:val="center"/>
              <w:rPr>
                <w:sz w:val="23"/>
                <w:szCs w:val="23"/>
              </w:rPr>
            </w:pPr>
            <w:r>
              <w:rPr>
                <w:sz w:val="23"/>
                <w:szCs w:val="23"/>
              </w:rPr>
              <w:t>4</w:t>
            </w:r>
          </w:p>
          <w:p w:rsidR="0075240B" w:rsidRPr="00474090" w:rsidRDefault="0075240B" w:rsidP="00474090">
            <w:pPr>
              <w:jc w:val="center"/>
              <w:rPr>
                <w:sz w:val="23"/>
                <w:szCs w:val="23"/>
              </w:rPr>
            </w:pPr>
          </w:p>
        </w:tc>
      </w:tr>
      <w:tr w:rsidR="0075240B" w:rsidRPr="00392B98" w:rsidTr="00A460DB">
        <w:trPr>
          <w:trHeight w:val="281"/>
          <w:jc w:val="center"/>
        </w:trPr>
        <w:tc>
          <w:tcPr>
            <w:tcW w:w="4392" w:type="dxa"/>
          </w:tcPr>
          <w:p w:rsidR="0075240B" w:rsidRDefault="0075240B" w:rsidP="00A460DB">
            <w:r>
              <w:t>Промежуточная аттестация</w:t>
            </w:r>
          </w:p>
          <w:p w:rsidR="0075240B" w:rsidRPr="00392B98" w:rsidRDefault="0075240B" w:rsidP="00A460DB">
            <w:r w:rsidRPr="00ED3E52">
              <w:rPr>
                <w:sz w:val="16"/>
              </w:rPr>
              <w:t>(форма проведения промежуточной аттестации – «Зачет»)</w:t>
            </w:r>
          </w:p>
        </w:tc>
        <w:tc>
          <w:tcPr>
            <w:tcW w:w="1985" w:type="dxa"/>
          </w:tcPr>
          <w:p w:rsidR="0075240B" w:rsidRDefault="0075240B" w:rsidP="00A460DB">
            <w:pPr>
              <w:jc w:val="center"/>
            </w:pPr>
            <w:r>
              <w:t>1</w:t>
            </w:r>
          </w:p>
        </w:tc>
        <w:tc>
          <w:tcPr>
            <w:tcW w:w="1984" w:type="dxa"/>
          </w:tcPr>
          <w:p w:rsidR="0075240B" w:rsidRPr="00392B98" w:rsidRDefault="0075240B" w:rsidP="00A460DB">
            <w:pPr>
              <w:jc w:val="center"/>
            </w:pPr>
            <w:r>
              <w:t>-</w:t>
            </w:r>
          </w:p>
        </w:tc>
        <w:tc>
          <w:tcPr>
            <w:tcW w:w="1839" w:type="dxa"/>
          </w:tcPr>
          <w:p w:rsidR="0075240B" w:rsidRPr="00392B98" w:rsidRDefault="0075240B" w:rsidP="00A460DB">
            <w:pPr>
              <w:jc w:val="center"/>
            </w:pPr>
            <w:r>
              <w:t>1</w:t>
            </w:r>
          </w:p>
        </w:tc>
      </w:tr>
      <w:tr w:rsidR="0075240B" w:rsidRPr="00474090" w:rsidTr="00474090">
        <w:trPr>
          <w:trHeight w:val="281"/>
          <w:jc w:val="center"/>
        </w:trPr>
        <w:tc>
          <w:tcPr>
            <w:tcW w:w="4392" w:type="dxa"/>
          </w:tcPr>
          <w:p w:rsidR="0075240B" w:rsidRPr="00474090" w:rsidRDefault="0075240B" w:rsidP="00474090">
            <w:pPr>
              <w:rPr>
                <w:sz w:val="23"/>
                <w:szCs w:val="23"/>
              </w:rPr>
            </w:pPr>
            <w:r w:rsidRPr="00474090">
              <w:rPr>
                <w:sz w:val="23"/>
                <w:szCs w:val="23"/>
              </w:rPr>
              <w:t>Основы управления транспортными средствами</w:t>
            </w:r>
          </w:p>
        </w:tc>
        <w:tc>
          <w:tcPr>
            <w:tcW w:w="1985" w:type="dxa"/>
          </w:tcPr>
          <w:p w:rsidR="0075240B" w:rsidRPr="00474090" w:rsidRDefault="0075240B" w:rsidP="00474090">
            <w:pPr>
              <w:jc w:val="center"/>
              <w:rPr>
                <w:sz w:val="23"/>
                <w:szCs w:val="23"/>
                <w:lang w:val="en-US"/>
              </w:rPr>
            </w:pPr>
            <w:r>
              <w:rPr>
                <w:sz w:val="23"/>
                <w:szCs w:val="23"/>
              </w:rPr>
              <w:t>14</w:t>
            </w:r>
          </w:p>
          <w:p w:rsidR="0075240B" w:rsidRPr="00474090" w:rsidRDefault="0075240B" w:rsidP="00474090">
            <w:pPr>
              <w:jc w:val="center"/>
              <w:rPr>
                <w:sz w:val="23"/>
                <w:szCs w:val="23"/>
              </w:rPr>
            </w:pPr>
          </w:p>
        </w:tc>
        <w:tc>
          <w:tcPr>
            <w:tcW w:w="1984" w:type="dxa"/>
          </w:tcPr>
          <w:p w:rsidR="0075240B" w:rsidRPr="00474090" w:rsidRDefault="0075240B" w:rsidP="00474090">
            <w:pPr>
              <w:jc w:val="center"/>
              <w:rPr>
                <w:sz w:val="23"/>
                <w:szCs w:val="23"/>
                <w:lang w:val="en-US"/>
              </w:rPr>
            </w:pPr>
            <w:r w:rsidRPr="00474090">
              <w:rPr>
                <w:sz w:val="23"/>
                <w:szCs w:val="23"/>
              </w:rPr>
              <w:t>12</w:t>
            </w:r>
          </w:p>
          <w:p w:rsidR="0075240B" w:rsidRPr="00474090" w:rsidRDefault="0075240B" w:rsidP="00474090">
            <w:pPr>
              <w:jc w:val="center"/>
              <w:rPr>
                <w:sz w:val="23"/>
                <w:szCs w:val="23"/>
              </w:rPr>
            </w:pPr>
          </w:p>
        </w:tc>
        <w:tc>
          <w:tcPr>
            <w:tcW w:w="1839" w:type="dxa"/>
          </w:tcPr>
          <w:p w:rsidR="0075240B" w:rsidRPr="00474090" w:rsidRDefault="0075240B" w:rsidP="00474090">
            <w:pPr>
              <w:jc w:val="center"/>
              <w:rPr>
                <w:sz w:val="23"/>
                <w:szCs w:val="23"/>
              </w:rPr>
            </w:pPr>
            <w:r>
              <w:rPr>
                <w:sz w:val="23"/>
                <w:szCs w:val="23"/>
              </w:rPr>
              <w:t>2</w:t>
            </w:r>
          </w:p>
          <w:p w:rsidR="0075240B" w:rsidRPr="00474090" w:rsidRDefault="0075240B" w:rsidP="00474090">
            <w:pPr>
              <w:jc w:val="center"/>
              <w:rPr>
                <w:sz w:val="23"/>
                <w:szCs w:val="23"/>
              </w:rPr>
            </w:pPr>
          </w:p>
        </w:tc>
      </w:tr>
      <w:tr w:rsidR="0075240B" w:rsidRPr="00392B98" w:rsidTr="00A460DB">
        <w:trPr>
          <w:trHeight w:val="281"/>
          <w:jc w:val="center"/>
        </w:trPr>
        <w:tc>
          <w:tcPr>
            <w:tcW w:w="4392" w:type="dxa"/>
          </w:tcPr>
          <w:p w:rsidR="0075240B" w:rsidRDefault="0075240B" w:rsidP="00A460DB">
            <w:r>
              <w:t>Промежуточная аттестация</w:t>
            </w:r>
          </w:p>
          <w:p w:rsidR="0075240B" w:rsidRPr="00392B98" w:rsidRDefault="0075240B" w:rsidP="00A460DB">
            <w:r w:rsidRPr="00ED3E52">
              <w:rPr>
                <w:sz w:val="16"/>
              </w:rPr>
              <w:t>(форма проведения промежуточной аттестации – «Зачет»)</w:t>
            </w:r>
          </w:p>
        </w:tc>
        <w:tc>
          <w:tcPr>
            <w:tcW w:w="1985" w:type="dxa"/>
          </w:tcPr>
          <w:p w:rsidR="0075240B" w:rsidRDefault="0075240B" w:rsidP="00A460DB">
            <w:pPr>
              <w:jc w:val="center"/>
            </w:pPr>
            <w:r>
              <w:t>1</w:t>
            </w:r>
          </w:p>
        </w:tc>
        <w:tc>
          <w:tcPr>
            <w:tcW w:w="1984" w:type="dxa"/>
          </w:tcPr>
          <w:p w:rsidR="0075240B" w:rsidRPr="00392B98" w:rsidRDefault="0075240B" w:rsidP="00A460DB">
            <w:pPr>
              <w:jc w:val="center"/>
            </w:pPr>
            <w:r>
              <w:t>-</w:t>
            </w:r>
          </w:p>
        </w:tc>
        <w:tc>
          <w:tcPr>
            <w:tcW w:w="1839" w:type="dxa"/>
          </w:tcPr>
          <w:p w:rsidR="0075240B" w:rsidRPr="00392B98" w:rsidRDefault="0075240B" w:rsidP="00A460DB">
            <w:pPr>
              <w:jc w:val="center"/>
            </w:pPr>
            <w:r>
              <w:t>1</w:t>
            </w:r>
          </w:p>
        </w:tc>
      </w:tr>
      <w:tr w:rsidR="0075240B" w:rsidRPr="00474090" w:rsidTr="00474090">
        <w:trPr>
          <w:trHeight w:val="281"/>
          <w:jc w:val="center"/>
        </w:trPr>
        <w:tc>
          <w:tcPr>
            <w:tcW w:w="4392" w:type="dxa"/>
          </w:tcPr>
          <w:p w:rsidR="0075240B" w:rsidRPr="00474090" w:rsidRDefault="0075240B" w:rsidP="00474090">
            <w:pPr>
              <w:rPr>
                <w:sz w:val="23"/>
                <w:szCs w:val="23"/>
              </w:rPr>
            </w:pPr>
            <w:r w:rsidRPr="00474090">
              <w:rPr>
                <w:sz w:val="23"/>
                <w:szCs w:val="23"/>
              </w:rPr>
              <w:t>Первая помощь при дорожно-транспортном происшествии</w:t>
            </w:r>
          </w:p>
        </w:tc>
        <w:tc>
          <w:tcPr>
            <w:tcW w:w="1985" w:type="dxa"/>
          </w:tcPr>
          <w:p w:rsidR="0075240B" w:rsidRPr="00474090" w:rsidRDefault="0075240B" w:rsidP="00474090">
            <w:pPr>
              <w:jc w:val="center"/>
              <w:rPr>
                <w:sz w:val="23"/>
                <w:szCs w:val="23"/>
              </w:rPr>
            </w:pPr>
            <w:r>
              <w:rPr>
                <w:sz w:val="23"/>
                <w:szCs w:val="23"/>
              </w:rPr>
              <w:t>16</w:t>
            </w:r>
          </w:p>
          <w:p w:rsidR="0075240B" w:rsidRPr="00474090" w:rsidRDefault="0075240B" w:rsidP="00474090">
            <w:pPr>
              <w:jc w:val="center"/>
              <w:rPr>
                <w:sz w:val="23"/>
                <w:szCs w:val="23"/>
              </w:rPr>
            </w:pPr>
          </w:p>
        </w:tc>
        <w:tc>
          <w:tcPr>
            <w:tcW w:w="1984" w:type="dxa"/>
          </w:tcPr>
          <w:p w:rsidR="0075240B" w:rsidRPr="00474090" w:rsidRDefault="0075240B" w:rsidP="00474090">
            <w:pPr>
              <w:jc w:val="center"/>
              <w:rPr>
                <w:sz w:val="23"/>
                <w:szCs w:val="23"/>
              </w:rPr>
            </w:pPr>
            <w:r w:rsidRPr="00474090">
              <w:rPr>
                <w:sz w:val="23"/>
                <w:szCs w:val="23"/>
              </w:rPr>
              <w:t>8</w:t>
            </w:r>
          </w:p>
          <w:p w:rsidR="0075240B" w:rsidRPr="00474090" w:rsidRDefault="0075240B" w:rsidP="00474090">
            <w:pPr>
              <w:jc w:val="center"/>
              <w:rPr>
                <w:sz w:val="23"/>
                <w:szCs w:val="23"/>
              </w:rPr>
            </w:pPr>
          </w:p>
        </w:tc>
        <w:tc>
          <w:tcPr>
            <w:tcW w:w="1839" w:type="dxa"/>
          </w:tcPr>
          <w:p w:rsidR="0075240B" w:rsidRPr="00474090" w:rsidRDefault="0075240B" w:rsidP="00474090">
            <w:pPr>
              <w:jc w:val="center"/>
              <w:rPr>
                <w:sz w:val="23"/>
                <w:szCs w:val="23"/>
              </w:rPr>
            </w:pPr>
            <w:r>
              <w:rPr>
                <w:sz w:val="23"/>
                <w:szCs w:val="23"/>
              </w:rPr>
              <w:t>8</w:t>
            </w:r>
          </w:p>
          <w:p w:rsidR="0075240B" w:rsidRPr="00474090" w:rsidRDefault="0075240B" w:rsidP="00474090">
            <w:pPr>
              <w:jc w:val="center"/>
              <w:rPr>
                <w:sz w:val="23"/>
                <w:szCs w:val="23"/>
              </w:rPr>
            </w:pPr>
          </w:p>
        </w:tc>
      </w:tr>
      <w:tr w:rsidR="0075240B" w:rsidRPr="00392B98" w:rsidTr="00A460DB">
        <w:trPr>
          <w:trHeight w:val="281"/>
          <w:jc w:val="center"/>
        </w:trPr>
        <w:tc>
          <w:tcPr>
            <w:tcW w:w="4392" w:type="dxa"/>
          </w:tcPr>
          <w:p w:rsidR="0075240B" w:rsidRDefault="0075240B" w:rsidP="00A460DB">
            <w:r>
              <w:t>Промежуточная аттестация</w:t>
            </w:r>
          </w:p>
          <w:p w:rsidR="0075240B" w:rsidRPr="00392B98" w:rsidRDefault="0075240B" w:rsidP="00A460DB">
            <w:r w:rsidRPr="00ED3E52">
              <w:rPr>
                <w:sz w:val="16"/>
              </w:rPr>
              <w:t>(форма проведения промежуточной аттестации – «Зачет»)</w:t>
            </w:r>
          </w:p>
        </w:tc>
        <w:tc>
          <w:tcPr>
            <w:tcW w:w="1985" w:type="dxa"/>
          </w:tcPr>
          <w:p w:rsidR="0075240B" w:rsidRDefault="0075240B" w:rsidP="00A460DB">
            <w:pPr>
              <w:jc w:val="center"/>
            </w:pPr>
            <w:r>
              <w:t>1</w:t>
            </w:r>
          </w:p>
        </w:tc>
        <w:tc>
          <w:tcPr>
            <w:tcW w:w="1984" w:type="dxa"/>
          </w:tcPr>
          <w:p w:rsidR="0075240B" w:rsidRPr="00392B98" w:rsidRDefault="0075240B" w:rsidP="00A460DB">
            <w:pPr>
              <w:jc w:val="center"/>
            </w:pPr>
            <w:r>
              <w:t>-</w:t>
            </w:r>
          </w:p>
        </w:tc>
        <w:tc>
          <w:tcPr>
            <w:tcW w:w="1839" w:type="dxa"/>
          </w:tcPr>
          <w:p w:rsidR="0075240B" w:rsidRPr="00392B98" w:rsidRDefault="0075240B" w:rsidP="00A460DB">
            <w:pPr>
              <w:jc w:val="center"/>
            </w:pPr>
            <w:r>
              <w:t>1</w:t>
            </w:r>
          </w:p>
        </w:tc>
      </w:tr>
      <w:tr w:rsidR="0075240B" w:rsidRPr="00392B98" w:rsidTr="00A460DB">
        <w:trPr>
          <w:trHeight w:val="281"/>
          <w:jc w:val="center"/>
        </w:trPr>
        <w:tc>
          <w:tcPr>
            <w:tcW w:w="4392" w:type="dxa"/>
          </w:tcPr>
          <w:p w:rsidR="0075240B" w:rsidRDefault="0075240B" w:rsidP="00A460DB">
            <w:r>
              <w:t>История развития транспортной отрасли</w:t>
            </w:r>
          </w:p>
        </w:tc>
        <w:tc>
          <w:tcPr>
            <w:tcW w:w="1985" w:type="dxa"/>
          </w:tcPr>
          <w:p w:rsidR="0075240B" w:rsidRDefault="0075240B" w:rsidP="00A460DB">
            <w:pPr>
              <w:jc w:val="center"/>
            </w:pPr>
            <w:r>
              <w:t>6</w:t>
            </w:r>
          </w:p>
        </w:tc>
        <w:tc>
          <w:tcPr>
            <w:tcW w:w="1984" w:type="dxa"/>
          </w:tcPr>
          <w:p w:rsidR="0075240B" w:rsidRDefault="0075240B" w:rsidP="00A460DB">
            <w:pPr>
              <w:jc w:val="center"/>
            </w:pPr>
            <w:r>
              <w:t>6</w:t>
            </w:r>
          </w:p>
        </w:tc>
        <w:tc>
          <w:tcPr>
            <w:tcW w:w="1839" w:type="dxa"/>
          </w:tcPr>
          <w:p w:rsidR="0075240B" w:rsidRDefault="0075240B" w:rsidP="00A460DB">
            <w:pPr>
              <w:jc w:val="center"/>
            </w:pPr>
            <w:r>
              <w:t>-</w:t>
            </w:r>
          </w:p>
        </w:tc>
      </w:tr>
      <w:tr w:rsidR="0075240B" w:rsidRPr="00392B98" w:rsidTr="00A460DB">
        <w:trPr>
          <w:trHeight w:val="281"/>
          <w:jc w:val="center"/>
        </w:trPr>
        <w:tc>
          <w:tcPr>
            <w:tcW w:w="4392" w:type="dxa"/>
          </w:tcPr>
          <w:p w:rsidR="0075240B" w:rsidRDefault="0075240B" w:rsidP="001D4F45">
            <w:r>
              <w:t>Промежуточная аттестация</w:t>
            </w:r>
          </w:p>
          <w:p w:rsidR="0075240B" w:rsidRPr="00392B98" w:rsidRDefault="0075240B" w:rsidP="001D4F45">
            <w:r w:rsidRPr="00ED3E52">
              <w:rPr>
                <w:sz w:val="16"/>
              </w:rPr>
              <w:t>(форма проведения промежуточной аттестации – «Зачет»)</w:t>
            </w:r>
          </w:p>
        </w:tc>
        <w:tc>
          <w:tcPr>
            <w:tcW w:w="1985" w:type="dxa"/>
          </w:tcPr>
          <w:p w:rsidR="0075240B" w:rsidRDefault="0075240B" w:rsidP="001D4F45">
            <w:pPr>
              <w:jc w:val="center"/>
            </w:pPr>
            <w:r>
              <w:t>1</w:t>
            </w:r>
          </w:p>
        </w:tc>
        <w:tc>
          <w:tcPr>
            <w:tcW w:w="1984" w:type="dxa"/>
          </w:tcPr>
          <w:p w:rsidR="0075240B" w:rsidRDefault="0075240B" w:rsidP="001D4F45">
            <w:pPr>
              <w:jc w:val="center"/>
            </w:pPr>
            <w:r>
              <w:t>1</w:t>
            </w:r>
          </w:p>
        </w:tc>
        <w:tc>
          <w:tcPr>
            <w:tcW w:w="1839" w:type="dxa"/>
          </w:tcPr>
          <w:p w:rsidR="0075240B" w:rsidRDefault="0075240B" w:rsidP="001D4F45">
            <w:pPr>
              <w:jc w:val="center"/>
            </w:pPr>
            <w:r>
              <w:t>-</w:t>
            </w:r>
          </w:p>
        </w:tc>
      </w:tr>
      <w:tr w:rsidR="0075240B" w:rsidRPr="00474090" w:rsidTr="005D4247">
        <w:trPr>
          <w:trHeight w:val="281"/>
          <w:jc w:val="center"/>
        </w:trPr>
        <w:tc>
          <w:tcPr>
            <w:tcW w:w="10200" w:type="dxa"/>
            <w:gridSpan w:val="4"/>
          </w:tcPr>
          <w:p w:rsidR="0075240B" w:rsidRPr="00474090" w:rsidRDefault="0075240B" w:rsidP="001D4F45">
            <w:pPr>
              <w:jc w:val="both"/>
              <w:rPr>
                <w:sz w:val="23"/>
                <w:szCs w:val="23"/>
              </w:rPr>
            </w:pPr>
            <w:r w:rsidRPr="00474090">
              <w:rPr>
                <w:sz w:val="23"/>
                <w:szCs w:val="23"/>
              </w:rPr>
              <w:t>Учебные предметы специального цикла</w:t>
            </w:r>
          </w:p>
        </w:tc>
      </w:tr>
      <w:tr w:rsidR="0075240B" w:rsidRPr="00474090" w:rsidTr="00474090">
        <w:trPr>
          <w:trHeight w:val="281"/>
          <w:jc w:val="center"/>
        </w:trPr>
        <w:tc>
          <w:tcPr>
            <w:tcW w:w="4392" w:type="dxa"/>
          </w:tcPr>
          <w:p w:rsidR="0075240B" w:rsidRPr="00474090" w:rsidRDefault="0075240B" w:rsidP="001D4F45">
            <w:pPr>
              <w:rPr>
                <w:sz w:val="23"/>
                <w:szCs w:val="23"/>
              </w:rPr>
            </w:pPr>
            <w:r w:rsidRPr="00474090">
              <w:rPr>
                <w:sz w:val="23"/>
                <w:szCs w:val="23"/>
              </w:rPr>
              <w:t>Устройство и техническое обслуживание транспортных средств категории «</w:t>
            </w:r>
            <w:r w:rsidRPr="00474090">
              <w:rPr>
                <w:sz w:val="23"/>
                <w:szCs w:val="23"/>
                <w:lang w:val="en-US"/>
              </w:rPr>
              <w:t>B</w:t>
            </w:r>
            <w:r w:rsidRPr="00474090">
              <w:rPr>
                <w:sz w:val="23"/>
                <w:szCs w:val="23"/>
              </w:rPr>
              <w:t>» как объектов управления</w:t>
            </w:r>
          </w:p>
        </w:tc>
        <w:tc>
          <w:tcPr>
            <w:tcW w:w="1985" w:type="dxa"/>
          </w:tcPr>
          <w:p w:rsidR="0075240B" w:rsidRPr="00474090" w:rsidRDefault="0075240B" w:rsidP="001D4F45">
            <w:pPr>
              <w:jc w:val="center"/>
              <w:rPr>
                <w:sz w:val="23"/>
                <w:szCs w:val="23"/>
              </w:rPr>
            </w:pPr>
            <w:r>
              <w:rPr>
                <w:sz w:val="23"/>
                <w:szCs w:val="23"/>
              </w:rPr>
              <w:t>20</w:t>
            </w:r>
          </w:p>
        </w:tc>
        <w:tc>
          <w:tcPr>
            <w:tcW w:w="1984" w:type="dxa"/>
          </w:tcPr>
          <w:p w:rsidR="0075240B" w:rsidRPr="00474090" w:rsidRDefault="0075240B" w:rsidP="001D4F45">
            <w:pPr>
              <w:jc w:val="center"/>
              <w:rPr>
                <w:sz w:val="23"/>
                <w:szCs w:val="23"/>
              </w:rPr>
            </w:pPr>
            <w:r w:rsidRPr="00474090">
              <w:rPr>
                <w:sz w:val="23"/>
                <w:szCs w:val="23"/>
              </w:rPr>
              <w:t>18</w:t>
            </w:r>
          </w:p>
        </w:tc>
        <w:tc>
          <w:tcPr>
            <w:tcW w:w="1839" w:type="dxa"/>
          </w:tcPr>
          <w:p w:rsidR="0075240B" w:rsidRPr="00474090" w:rsidRDefault="0075240B" w:rsidP="001D4F45">
            <w:pPr>
              <w:jc w:val="center"/>
              <w:rPr>
                <w:sz w:val="23"/>
                <w:szCs w:val="23"/>
              </w:rPr>
            </w:pPr>
            <w:r>
              <w:rPr>
                <w:sz w:val="23"/>
                <w:szCs w:val="23"/>
              </w:rPr>
              <w:t>2</w:t>
            </w:r>
          </w:p>
        </w:tc>
      </w:tr>
      <w:tr w:rsidR="0075240B" w:rsidRPr="00392B98" w:rsidTr="00A460DB">
        <w:trPr>
          <w:trHeight w:val="281"/>
          <w:jc w:val="center"/>
        </w:trPr>
        <w:tc>
          <w:tcPr>
            <w:tcW w:w="4392" w:type="dxa"/>
          </w:tcPr>
          <w:p w:rsidR="0075240B" w:rsidRDefault="0075240B" w:rsidP="001D4F45">
            <w:r>
              <w:t>Промежуточная аттестация</w:t>
            </w:r>
          </w:p>
          <w:p w:rsidR="0075240B" w:rsidRPr="00392B98" w:rsidRDefault="0075240B" w:rsidP="001D4F45">
            <w:r w:rsidRPr="00ED3E52">
              <w:rPr>
                <w:sz w:val="16"/>
              </w:rPr>
              <w:t>(форма проведения промежуточной аттестации – «Зачет»)</w:t>
            </w:r>
          </w:p>
        </w:tc>
        <w:tc>
          <w:tcPr>
            <w:tcW w:w="1985" w:type="dxa"/>
          </w:tcPr>
          <w:p w:rsidR="0075240B" w:rsidRDefault="0075240B" w:rsidP="001D4F45">
            <w:pPr>
              <w:jc w:val="center"/>
            </w:pPr>
            <w:r>
              <w:t>1</w:t>
            </w:r>
          </w:p>
        </w:tc>
        <w:tc>
          <w:tcPr>
            <w:tcW w:w="1984" w:type="dxa"/>
          </w:tcPr>
          <w:p w:rsidR="0075240B" w:rsidRPr="00392B98" w:rsidRDefault="0075240B" w:rsidP="001D4F45">
            <w:pPr>
              <w:jc w:val="center"/>
            </w:pPr>
            <w:r>
              <w:t>-</w:t>
            </w:r>
          </w:p>
        </w:tc>
        <w:tc>
          <w:tcPr>
            <w:tcW w:w="1839" w:type="dxa"/>
          </w:tcPr>
          <w:p w:rsidR="0075240B" w:rsidRPr="00392B98" w:rsidRDefault="0075240B" w:rsidP="001D4F45">
            <w:pPr>
              <w:jc w:val="center"/>
            </w:pPr>
            <w:r>
              <w:t>1</w:t>
            </w:r>
          </w:p>
        </w:tc>
      </w:tr>
      <w:tr w:rsidR="0075240B" w:rsidRPr="00474090" w:rsidTr="00474090">
        <w:trPr>
          <w:trHeight w:val="430"/>
          <w:jc w:val="center"/>
        </w:trPr>
        <w:tc>
          <w:tcPr>
            <w:tcW w:w="4392" w:type="dxa"/>
          </w:tcPr>
          <w:p w:rsidR="0075240B" w:rsidRPr="00474090" w:rsidRDefault="0075240B" w:rsidP="001D4F45">
            <w:pPr>
              <w:rPr>
                <w:sz w:val="23"/>
                <w:szCs w:val="23"/>
              </w:rPr>
            </w:pPr>
            <w:r w:rsidRPr="00474090">
              <w:rPr>
                <w:sz w:val="23"/>
                <w:szCs w:val="23"/>
              </w:rPr>
              <w:t>Основы управления транспортными средствами категории «</w:t>
            </w:r>
            <w:r w:rsidRPr="00474090">
              <w:rPr>
                <w:sz w:val="23"/>
                <w:szCs w:val="23"/>
                <w:lang w:val="en-US"/>
              </w:rPr>
              <w:t>B</w:t>
            </w:r>
            <w:r w:rsidRPr="00474090">
              <w:rPr>
                <w:sz w:val="23"/>
                <w:szCs w:val="23"/>
              </w:rPr>
              <w:t>»</w:t>
            </w:r>
          </w:p>
        </w:tc>
        <w:tc>
          <w:tcPr>
            <w:tcW w:w="1985" w:type="dxa"/>
          </w:tcPr>
          <w:p w:rsidR="0075240B" w:rsidRPr="00474090" w:rsidRDefault="0075240B" w:rsidP="001D4F45">
            <w:pPr>
              <w:jc w:val="center"/>
              <w:rPr>
                <w:sz w:val="23"/>
                <w:szCs w:val="23"/>
              </w:rPr>
            </w:pPr>
            <w:r>
              <w:rPr>
                <w:sz w:val="23"/>
                <w:szCs w:val="23"/>
              </w:rPr>
              <w:t>12</w:t>
            </w:r>
          </w:p>
          <w:p w:rsidR="0075240B" w:rsidRPr="00474090" w:rsidRDefault="0075240B" w:rsidP="001D4F45">
            <w:pPr>
              <w:jc w:val="center"/>
              <w:rPr>
                <w:sz w:val="23"/>
                <w:szCs w:val="23"/>
              </w:rPr>
            </w:pPr>
          </w:p>
        </w:tc>
        <w:tc>
          <w:tcPr>
            <w:tcW w:w="1984" w:type="dxa"/>
          </w:tcPr>
          <w:p w:rsidR="0075240B" w:rsidRPr="00474090" w:rsidRDefault="0075240B" w:rsidP="001D4F45">
            <w:pPr>
              <w:jc w:val="center"/>
              <w:rPr>
                <w:sz w:val="23"/>
                <w:szCs w:val="23"/>
              </w:rPr>
            </w:pPr>
            <w:r w:rsidRPr="00474090">
              <w:rPr>
                <w:sz w:val="23"/>
                <w:szCs w:val="23"/>
              </w:rPr>
              <w:t>8</w:t>
            </w:r>
          </w:p>
          <w:p w:rsidR="0075240B" w:rsidRPr="00474090" w:rsidRDefault="0075240B" w:rsidP="001D4F45">
            <w:pPr>
              <w:jc w:val="center"/>
              <w:rPr>
                <w:sz w:val="23"/>
                <w:szCs w:val="23"/>
              </w:rPr>
            </w:pPr>
          </w:p>
        </w:tc>
        <w:tc>
          <w:tcPr>
            <w:tcW w:w="1839" w:type="dxa"/>
          </w:tcPr>
          <w:p w:rsidR="0075240B" w:rsidRPr="00474090" w:rsidRDefault="0075240B" w:rsidP="001D4F45">
            <w:pPr>
              <w:jc w:val="center"/>
              <w:rPr>
                <w:sz w:val="23"/>
                <w:szCs w:val="23"/>
              </w:rPr>
            </w:pPr>
            <w:r>
              <w:rPr>
                <w:sz w:val="23"/>
                <w:szCs w:val="23"/>
              </w:rPr>
              <w:t>4</w:t>
            </w:r>
          </w:p>
          <w:p w:rsidR="0075240B" w:rsidRPr="00474090" w:rsidRDefault="0075240B" w:rsidP="001D4F45">
            <w:pPr>
              <w:jc w:val="center"/>
              <w:rPr>
                <w:sz w:val="23"/>
                <w:szCs w:val="23"/>
              </w:rPr>
            </w:pPr>
          </w:p>
        </w:tc>
      </w:tr>
      <w:tr w:rsidR="0075240B" w:rsidRPr="00392B98" w:rsidTr="00A460DB">
        <w:trPr>
          <w:trHeight w:val="281"/>
          <w:jc w:val="center"/>
        </w:trPr>
        <w:tc>
          <w:tcPr>
            <w:tcW w:w="4392" w:type="dxa"/>
          </w:tcPr>
          <w:p w:rsidR="0075240B" w:rsidRDefault="0075240B" w:rsidP="001D4F45">
            <w:r>
              <w:t>Промежуточная аттестация</w:t>
            </w:r>
          </w:p>
          <w:p w:rsidR="0075240B" w:rsidRPr="00392B98" w:rsidRDefault="0075240B" w:rsidP="001D4F45">
            <w:r w:rsidRPr="00ED3E52">
              <w:rPr>
                <w:sz w:val="16"/>
              </w:rPr>
              <w:t>(форма проведения промежуточной аттестации – «Зачет»)</w:t>
            </w:r>
          </w:p>
        </w:tc>
        <w:tc>
          <w:tcPr>
            <w:tcW w:w="1985" w:type="dxa"/>
          </w:tcPr>
          <w:p w:rsidR="0075240B" w:rsidRDefault="0075240B" w:rsidP="001D4F45">
            <w:pPr>
              <w:jc w:val="center"/>
            </w:pPr>
            <w:r>
              <w:t>1</w:t>
            </w:r>
          </w:p>
        </w:tc>
        <w:tc>
          <w:tcPr>
            <w:tcW w:w="1984" w:type="dxa"/>
          </w:tcPr>
          <w:p w:rsidR="0075240B" w:rsidRPr="00392B98" w:rsidRDefault="0075240B" w:rsidP="001D4F45">
            <w:pPr>
              <w:jc w:val="center"/>
            </w:pPr>
            <w:r>
              <w:t>-</w:t>
            </w:r>
          </w:p>
        </w:tc>
        <w:tc>
          <w:tcPr>
            <w:tcW w:w="1839" w:type="dxa"/>
          </w:tcPr>
          <w:p w:rsidR="0075240B" w:rsidRPr="00392B98" w:rsidRDefault="0075240B" w:rsidP="001D4F45">
            <w:pPr>
              <w:jc w:val="center"/>
            </w:pPr>
            <w:r>
              <w:t>1</w:t>
            </w:r>
          </w:p>
        </w:tc>
      </w:tr>
      <w:tr w:rsidR="0075240B" w:rsidRPr="00474090" w:rsidTr="00474090">
        <w:trPr>
          <w:trHeight w:val="430"/>
          <w:jc w:val="center"/>
        </w:trPr>
        <w:tc>
          <w:tcPr>
            <w:tcW w:w="4392" w:type="dxa"/>
          </w:tcPr>
          <w:p w:rsidR="0075240B" w:rsidRPr="00474090" w:rsidRDefault="0075240B" w:rsidP="001D4F45">
            <w:pPr>
              <w:rPr>
                <w:sz w:val="23"/>
                <w:szCs w:val="23"/>
              </w:rPr>
            </w:pPr>
            <w:r w:rsidRPr="00474090">
              <w:rPr>
                <w:sz w:val="23"/>
                <w:szCs w:val="23"/>
              </w:rPr>
              <w:t>Вождение транспортных средств категории «B» (с механической трансмиссией / с автоматической трансмиссией)</w:t>
            </w:r>
          </w:p>
        </w:tc>
        <w:tc>
          <w:tcPr>
            <w:tcW w:w="1985" w:type="dxa"/>
          </w:tcPr>
          <w:p w:rsidR="0075240B" w:rsidRPr="00474090" w:rsidRDefault="0075240B" w:rsidP="001D4F45">
            <w:pPr>
              <w:jc w:val="center"/>
              <w:rPr>
                <w:sz w:val="23"/>
                <w:szCs w:val="23"/>
              </w:rPr>
            </w:pPr>
            <w:r>
              <w:rPr>
                <w:sz w:val="23"/>
                <w:szCs w:val="23"/>
              </w:rPr>
              <w:t>56 /54</w:t>
            </w:r>
          </w:p>
          <w:p w:rsidR="0075240B" w:rsidRPr="00474090" w:rsidRDefault="0075240B" w:rsidP="001D4F45">
            <w:pPr>
              <w:jc w:val="center"/>
              <w:rPr>
                <w:sz w:val="23"/>
                <w:szCs w:val="23"/>
              </w:rPr>
            </w:pPr>
          </w:p>
        </w:tc>
        <w:tc>
          <w:tcPr>
            <w:tcW w:w="1984" w:type="dxa"/>
          </w:tcPr>
          <w:p w:rsidR="0075240B" w:rsidRPr="00474090" w:rsidRDefault="0075240B" w:rsidP="001D4F45">
            <w:pPr>
              <w:jc w:val="center"/>
              <w:rPr>
                <w:sz w:val="23"/>
                <w:szCs w:val="23"/>
              </w:rPr>
            </w:pPr>
            <w:r w:rsidRPr="00474090">
              <w:rPr>
                <w:sz w:val="23"/>
                <w:szCs w:val="23"/>
              </w:rPr>
              <w:t>-</w:t>
            </w:r>
          </w:p>
          <w:p w:rsidR="0075240B" w:rsidRPr="00474090" w:rsidRDefault="0075240B" w:rsidP="001D4F45">
            <w:pPr>
              <w:jc w:val="center"/>
              <w:rPr>
                <w:sz w:val="23"/>
                <w:szCs w:val="23"/>
              </w:rPr>
            </w:pPr>
          </w:p>
        </w:tc>
        <w:tc>
          <w:tcPr>
            <w:tcW w:w="1839" w:type="dxa"/>
          </w:tcPr>
          <w:p w:rsidR="0075240B" w:rsidRPr="00474090" w:rsidRDefault="0075240B" w:rsidP="001D4F45">
            <w:pPr>
              <w:jc w:val="center"/>
              <w:rPr>
                <w:sz w:val="23"/>
                <w:szCs w:val="23"/>
              </w:rPr>
            </w:pPr>
            <w:r>
              <w:rPr>
                <w:sz w:val="23"/>
                <w:szCs w:val="23"/>
              </w:rPr>
              <w:t>56</w:t>
            </w:r>
            <w:r w:rsidRPr="00474090">
              <w:rPr>
                <w:sz w:val="23"/>
                <w:szCs w:val="23"/>
                <w:lang w:val="en-US"/>
              </w:rPr>
              <w:t>/</w:t>
            </w:r>
            <w:r>
              <w:rPr>
                <w:sz w:val="23"/>
                <w:szCs w:val="23"/>
              </w:rPr>
              <w:t>54</w:t>
            </w:r>
          </w:p>
          <w:p w:rsidR="0075240B" w:rsidRPr="00474090" w:rsidRDefault="0075240B" w:rsidP="001D4F45">
            <w:pPr>
              <w:jc w:val="center"/>
              <w:rPr>
                <w:sz w:val="23"/>
                <w:szCs w:val="23"/>
              </w:rPr>
            </w:pPr>
          </w:p>
        </w:tc>
      </w:tr>
      <w:tr w:rsidR="0075240B" w:rsidRPr="00474090" w:rsidTr="00474090">
        <w:trPr>
          <w:trHeight w:val="430"/>
          <w:jc w:val="center"/>
        </w:trPr>
        <w:tc>
          <w:tcPr>
            <w:tcW w:w="4392" w:type="dxa"/>
          </w:tcPr>
          <w:p w:rsidR="0075240B" w:rsidRDefault="0075240B" w:rsidP="001D4F45">
            <w:pPr>
              <w:rPr>
                <w:sz w:val="23"/>
                <w:szCs w:val="23"/>
              </w:rPr>
            </w:pPr>
            <w:r>
              <w:rPr>
                <w:sz w:val="23"/>
                <w:szCs w:val="23"/>
              </w:rPr>
              <w:t>Промежуточная аттестация</w:t>
            </w:r>
          </w:p>
          <w:p w:rsidR="0075240B" w:rsidRDefault="0075240B" w:rsidP="001D4F45">
            <w:pPr>
              <w:rPr>
                <w:sz w:val="16"/>
              </w:rPr>
            </w:pPr>
            <w:r w:rsidRPr="00ED3E52">
              <w:rPr>
                <w:sz w:val="16"/>
              </w:rPr>
              <w:t>(форма проведения промежуточной аттестации – «Зачет»)</w:t>
            </w:r>
          </w:p>
          <w:p w:rsidR="0075240B" w:rsidRPr="00614839" w:rsidRDefault="0075240B" w:rsidP="001D4F45">
            <w:pPr>
              <w:rPr>
                <w:sz w:val="18"/>
              </w:rPr>
            </w:pPr>
            <w:r w:rsidRPr="00614839">
              <w:rPr>
                <w:sz w:val="18"/>
              </w:rPr>
              <w:t>1. Вождение на закрытой площадке</w:t>
            </w:r>
          </w:p>
          <w:p w:rsidR="0075240B" w:rsidRPr="00474090" w:rsidRDefault="0075240B" w:rsidP="001D4F45">
            <w:pPr>
              <w:rPr>
                <w:sz w:val="23"/>
                <w:szCs w:val="23"/>
              </w:rPr>
            </w:pPr>
            <w:r w:rsidRPr="00614839">
              <w:rPr>
                <w:sz w:val="18"/>
              </w:rPr>
              <w:t>2. Вождение в условиях реального дорожного движения</w:t>
            </w:r>
          </w:p>
        </w:tc>
        <w:tc>
          <w:tcPr>
            <w:tcW w:w="1985" w:type="dxa"/>
          </w:tcPr>
          <w:p w:rsidR="0075240B" w:rsidRDefault="0075240B" w:rsidP="001D4F45">
            <w:pPr>
              <w:jc w:val="center"/>
              <w:rPr>
                <w:sz w:val="23"/>
                <w:szCs w:val="23"/>
              </w:rPr>
            </w:pPr>
          </w:p>
          <w:p w:rsidR="0075240B" w:rsidRDefault="0075240B" w:rsidP="001D4F45">
            <w:pPr>
              <w:jc w:val="center"/>
              <w:rPr>
                <w:sz w:val="23"/>
                <w:szCs w:val="23"/>
              </w:rPr>
            </w:pPr>
          </w:p>
          <w:p w:rsidR="0075240B" w:rsidRDefault="0075240B" w:rsidP="001D4F45">
            <w:pPr>
              <w:jc w:val="center"/>
              <w:rPr>
                <w:sz w:val="23"/>
                <w:szCs w:val="23"/>
              </w:rPr>
            </w:pPr>
            <w:r>
              <w:rPr>
                <w:sz w:val="23"/>
                <w:szCs w:val="23"/>
              </w:rPr>
              <w:t>1/1</w:t>
            </w:r>
          </w:p>
          <w:p w:rsidR="0075240B" w:rsidRPr="00474090" w:rsidRDefault="0075240B" w:rsidP="001D4F45">
            <w:pPr>
              <w:jc w:val="center"/>
              <w:rPr>
                <w:sz w:val="23"/>
                <w:szCs w:val="23"/>
              </w:rPr>
            </w:pPr>
            <w:r>
              <w:rPr>
                <w:sz w:val="23"/>
                <w:szCs w:val="23"/>
              </w:rPr>
              <w:t>1/1</w:t>
            </w:r>
          </w:p>
        </w:tc>
        <w:tc>
          <w:tcPr>
            <w:tcW w:w="1984" w:type="dxa"/>
          </w:tcPr>
          <w:p w:rsidR="0075240B" w:rsidRDefault="0075240B" w:rsidP="001D4F45">
            <w:pPr>
              <w:jc w:val="center"/>
              <w:rPr>
                <w:sz w:val="23"/>
                <w:szCs w:val="23"/>
              </w:rPr>
            </w:pPr>
          </w:p>
          <w:p w:rsidR="0075240B" w:rsidRDefault="0075240B" w:rsidP="001D4F45">
            <w:pPr>
              <w:jc w:val="center"/>
              <w:rPr>
                <w:sz w:val="23"/>
                <w:szCs w:val="23"/>
              </w:rPr>
            </w:pPr>
          </w:p>
          <w:p w:rsidR="0075240B" w:rsidRPr="00474090" w:rsidRDefault="0075240B" w:rsidP="001D4F45">
            <w:pPr>
              <w:jc w:val="center"/>
              <w:rPr>
                <w:sz w:val="23"/>
                <w:szCs w:val="23"/>
              </w:rPr>
            </w:pPr>
            <w:r>
              <w:rPr>
                <w:sz w:val="23"/>
                <w:szCs w:val="23"/>
              </w:rPr>
              <w:t>-</w:t>
            </w:r>
          </w:p>
        </w:tc>
        <w:tc>
          <w:tcPr>
            <w:tcW w:w="1839" w:type="dxa"/>
          </w:tcPr>
          <w:p w:rsidR="0075240B" w:rsidRDefault="0075240B" w:rsidP="001D4F45">
            <w:pPr>
              <w:jc w:val="center"/>
              <w:rPr>
                <w:sz w:val="23"/>
                <w:szCs w:val="23"/>
              </w:rPr>
            </w:pPr>
          </w:p>
          <w:p w:rsidR="0075240B" w:rsidRDefault="0075240B" w:rsidP="001D4F45">
            <w:pPr>
              <w:jc w:val="center"/>
              <w:rPr>
                <w:sz w:val="23"/>
                <w:szCs w:val="23"/>
              </w:rPr>
            </w:pPr>
          </w:p>
          <w:p w:rsidR="0075240B" w:rsidRDefault="0075240B" w:rsidP="001D4F45">
            <w:pPr>
              <w:jc w:val="center"/>
              <w:rPr>
                <w:sz w:val="23"/>
                <w:szCs w:val="23"/>
              </w:rPr>
            </w:pPr>
            <w:r>
              <w:rPr>
                <w:sz w:val="23"/>
                <w:szCs w:val="23"/>
              </w:rPr>
              <w:t>1/1</w:t>
            </w:r>
          </w:p>
          <w:p w:rsidR="0075240B" w:rsidRDefault="0075240B" w:rsidP="001D4F45">
            <w:pPr>
              <w:jc w:val="center"/>
              <w:rPr>
                <w:sz w:val="23"/>
                <w:szCs w:val="23"/>
              </w:rPr>
            </w:pPr>
            <w:r>
              <w:rPr>
                <w:sz w:val="23"/>
                <w:szCs w:val="23"/>
              </w:rPr>
              <w:t>1/1</w:t>
            </w:r>
          </w:p>
        </w:tc>
      </w:tr>
      <w:tr w:rsidR="0075240B" w:rsidRPr="00474090" w:rsidTr="005D4247">
        <w:trPr>
          <w:trHeight w:val="430"/>
          <w:jc w:val="center"/>
        </w:trPr>
        <w:tc>
          <w:tcPr>
            <w:tcW w:w="10200" w:type="dxa"/>
            <w:gridSpan w:val="4"/>
          </w:tcPr>
          <w:p w:rsidR="0075240B" w:rsidRPr="00474090" w:rsidRDefault="0075240B" w:rsidP="001D4F45">
            <w:pPr>
              <w:jc w:val="both"/>
              <w:rPr>
                <w:sz w:val="23"/>
                <w:szCs w:val="23"/>
              </w:rPr>
            </w:pPr>
            <w:r w:rsidRPr="00474090">
              <w:rPr>
                <w:sz w:val="23"/>
                <w:szCs w:val="23"/>
              </w:rPr>
              <w:t>Учебные предметы профессионального цикла</w:t>
            </w:r>
          </w:p>
        </w:tc>
      </w:tr>
      <w:tr w:rsidR="0075240B" w:rsidRPr="00474090" w:rsidTr="00474090">
        <w:trPr>
          <w:trHeight w:val="430"/>
          <w:jc w:val="center"/>
        </w:trPr>
        <w:tc>
          <w:tcPr>
            <w:tcW w:w="4392" w:type="dxa"/>
          </w:tcPr>
          <w:p w:rsidR="0075240B" w:rsidRPr="00474090" w:rsidRDefault="0075240B" w:rsidP="001D4F45">
            <w:pPr>
              <w:rPr>
                <w:sz w:val="23"/>
                <w:szCs w:val="23"/>
              </w:rPr>
            </w:pPr>
            <w:r w:rsidRPr="00474090">
              <w:rPr>
                <w:sz w:val="23"/>
                <w:szCs w:val="23"/>
              </w:rPr>
              <w:t>Организация и выполнение грузовых перевозок автомобильным транспортом</w:t>
            </w:r>
          </w:p>
        </w:tc>
        <w:tc>
          <w:tcPr>
            <w:tcW w:w="1985" w:type="dxa"/>
          </w:tcPr>
          <w:p w:rsidR="0075240B" w:rsidRPr="00474090" w:rsidRDefault="0075240B" w:rsidP="001D4F45">
            <w:pPr>
              <w:jc w:val="center"/>
              <w:rPr>
                <w:sz w:val="23"/>
                <w:szCs w:val="23"/>
              </w:rPr>
            </w:pPr>
            <w:r>
              <w:rPr>
                <w:sz w:val="23"/>
                <w:szCs w:val="23"/>
              </w:rPr>
              <w:t>8</w:t>
            </w:r>
          </w:p>
        </w:tc>
        <w:tc>
          <w:tcPr>
            <w:tcW w:w="1984" w:type="dxa"/>
          </w:tcPr>
          <w:p w:rsidR="0075240B" w:rsidRPr="00474090" w:rsidRDefault="0075240B" w:rsidP="001D4F45">
            <w:pPr>
              <w:jc w:val="center"/>
              <w:rPr>
                <w:sz w:val="23"/>
                <w:szCs w:val="23"/>
              </w:rPr>
            </w:pPr>
            <w:r w:rsidRPr="00474090">
              <w:rPr>
                <w:sz w:val="23"/>
                <w:szCs w:val="23"/>
              </w:rPr>
              <w:t>8</w:t>
            </w:r>
          </w:p>
        </w:tc>
        <w:tc>
          <w:tcPr>
            <w:tcW w:w="1839" w:type="dxa"/>
          </w:tcPr>
          <w:p w:rsidR="0075240B" w:rsidRPr="00474090" w:rsidRDefault="0075240B" w:rsidP="001D4F45">
            <w:pPr>
              <w:jc w:val="center"/>
              <w:rPr>
                <w:sz w:val="23"/>
                <w:szCs w:val="23"/>
              </w:rPr>
            </w:pPr>
            <w:r>
              <w:rPr>
                <w:sz w:val="23"/>
                <w:szCs w:val="23"/>
              </w:rPr>
              <w:t>-</w:t>
            </w:r>
          </w:p>
        </w:tc>
      </w:tr>
      <w:tr w:rsidR="0075240B" w:rsidRPr="00392B98" w:rsidTr="00A460DB">
        <w:trPr>
          <w:trHeight w:val="281"/>
          <w:jc w:val="center"/>
        </w:trPr>
        <w:tc>
          <w:tcPr>
            <w:tcW w:w="4392" w:type="dxa"/>
          </w:tcPr>
          <w:p w:rsidR="0075240B" w:rsidRDefault="0075240B" w:rsidP="001D4F45">
            <w:r>
              <w:t>Промежуточная аттестация</w:t>
            </w:r>
          </w:p>
          <w:p w:rsidR="0075240B" w:rsidRPr="00392B98" w:rsidRDefault="0075240B" w:rsidP="001D4F45">
            <w:r w:rsidRPr="00ED3E52">
              <w:rPr>
                <w:sz w:val="16"/>
              </w:rPr>
              <w:t>(форма проведения промежуточной аттестации – «Зачет»)</w:t>
            </w:r>
          </w:p>
        </w:tc>
        <w:tc>
          <w:tcPr>
            <w:tcW w:w="1985" w:type="dxa"/>
          </w:tcPr>
          <w:p w:rsidR="0075240B" w:rsidRDefault="0075240B" w:rsidP="001D4F45">
            <w:pPr>
              <w:jc w:val="center"/>
            </w:pPr>
            <w:r>
              <w:t>1</w:t>
            </w:r>
          </w:p>
        </w:tc>
        <w:tc>
          <w:tcPr>
            <w:tcW w:w="1984" w:type="dxa"/>
          </w:tcPr>
          <w:p w:rsidR="0075240B" w:rsidRPr="00392B98" w:rsidRDefault="0075240B" w:rsidP="001D4F45">
            <w:pPr>
              <w:jc w:val="center"/>
            </w:pPr>
            <w:r>
              <w:t>-</w:t>
            </w:r>
          </w:p>
        </w:tc>
        <w:tc>
          <w:tcPr>
            <w:tcW w:w="1839" w:type="dxa"/>
          </w:tcPr>
          <w:p w:rsidR="0075240B" w:rsidRPr="00392B98" w:rsidRDefault="0075240B" w:rsidP="001D4F45">
            <w:pPr>
              <w:jc w:val="center"/>
            </w:pPr>
            <w:r>
              <w:t>1</w:t>
            </w:r>
          </w:p>
        </w:tc>
      </w:tr>
      <w:tr w:rsidR="0075240B" w:rsidRPr="00474090" w:rsidTr="00474090">
        <w:trPr>
          <w:trHeight w:val="430"/>
          <w:jc w:val="center"/>
        </w:trPr>
        <w:tc>
          <w:tcPr>
            <w:tcW w:w="4392" w:type="dxa"/>
          </w:tcPr>
          <w:p w:rsidR="0075240B" w:rsidRPr="00474090" w:rsidRDefault="0075240B" w:rsidP="001D4F45">
            <w:pPr>
              <w:rPr>
                <w:sz w:val="23"/>
                <w:szCs w:val="23"/>
              </w:rPr>
            </w:pPr>
            <w:r w:rsidRPr="00474090">
              <w:rPr>
                <w:sz w:val="23"/>
                <w:szCs w:val="23"/>
              </w:rPr>
              <w:t>Организация и выполнение пассажирских перевозок автомобильным транспортом</w:t>
            </w:r>
          </w:p>
        </w:tc>
        <w:tc>
          <w:tcPr>
            <w:tcW w:w="1985" w:type="dxa"/>
          </w:tcPr>
          <w:p w:rsidR="0075240B" w:rsidRPr="00474090" w:rsidRDefault="0075240B" w:rsidP="001D4F45">
            <w:pPr>
              <w:jc w:val="center"/>
              <w:rPr>
                <w:sz w:val="23"/>
                <w:szCs w:val="23"/>
              </w:rPr>
            </w:pPr>
            <w:r>
              <w:rPr>
                <w:sz w:val="23"/>
                <w:szCs w:val="23"/>
              </w:rPr>
              <w:t>6</w:t>
            </w:r>
          </w:p>
          <w:p w:rsidR="0075240B" w:rsidRPr="00474090" w:rsidRDefault="0075240B" w:rsidP="001D4F45">
            <w:pPr>
              <w:jc w:val="center"/>
              <w:rPr>
                <w:sz w:val="23"/>
                <w:szCs w:val="23"/>
              </w:rPr>
            </w:pPr>
          </w:p>
        </w:tc>
        <w:tc>
          <w:tcPr>
            <w:tcW w:w="1984" w:type="dxa"/>
          </w:tcPr>
          <w:p w:rsidR="0075240B" w:rsidRPr="00474090" w:rsidRDefault="0075240B" w:rsidP="001D4F45">
            <w:pPr>
              <w:jc w:val="center"/>
              <w:rPr>
                <w:sz w:val="23"/>
                <w:szCs w:val="23"/>
              </w:rPr>
            </w:pPr>
            <w:r w:rsidRPr="00474090">
              <w:rPr>
                <w:sz w:val="23"/>
                <w:szCs w:val="23"/>
              </w:rPr>
              <w:t>6</w:t>
            </w:r>
          </w:p>
        </w:tc>
        <w:tc>
          <w:tcPr>
            <w:tcW w:w="1839" w:type="dxa"/>
          </w:tcPr>
          <w:p w:rsidR="0075240B" w:rsidRPr="00474090" w:rsidRDefault="0075240B" w:rsidP="001D4F45">
            <w:pPr>
              <w:jc w:val="center"/>
              <w:rPr>
                <w:sz w:val="23"/>
                <w:szCs w:val="23"/>
              </w:rPr>
            </w:pPr>
            <w:r>
              <w:rPr>
                <w:sz w:val="23"/>
                <w:szCs w:val="23"/>
              </w:rPr>
              <w:t>-</w:t>
            </w:r>
          </w:p>
        </w:tc>
      </w:tr>
      <w:tr w:rsidR="0075240B" w:rsidRPr="00392B98" w:rsidTr="00A460DB">
        <w:trPr>
          <w:trHeight w:val="281"/>
          <w:jc w:val="center"/>
        </w:trPr>
        <w:tc>
          <w:tcPr>
            <w:tcW w:w="4392" w:type="dxa"/>
          </w:tcPr>
          <w:p w:rsidR="0075240B" w:rsidRDefault="0075240B" w:rsidP="001D4F45">
            <w:r>
              <w:t>Промежуточная аттестация</w:t>
            </w:r>
          </w:p>
          <w:p w:rsidR="0075240B" w:rsidRPr="00392B98" w:rsidRDefault="0075240B" w:rsidP="001D4F45">
            <w:r w:rsidRPr="00ED3E52">
              <w:rPr>
                <w:sz w:val="16"/>
              </w:rPr>
              <w:t>(форма проведения промежуточной аттестации – «Зачет»)</w:t>
            </w:r>
          </w:p>
        </w:tc>
        <w:tc>
          <w:tcPr>
            <w:tcW w:w="1985" w:type="dxa"/>
          </w:tcPr>
          <w:p w:rsidR="0075240B" w:rsidRDefault="0075240B" w:rsidP="001D4F45">
            <w:pPr>
              <w:jc w:val="center"/>
            </w:pPr>
            <w:r>
              <w:t>1</w:t>
            </w:r>
          </w:p>
        </w:tc>
        <w:tc>
          <w:tcPr>
            <w:tcW w:w="1984" w:type="dxa"/>
          </w:tcPr>
          <w:p w:rsidR="0075240B" w:rsidRPr="00392B98" w:rsidRDefault="0075240B" w:rsidP="001D4F45">
            <w:pPr>
              <w:jc w:val="center"/>
            </w:pPr>
            <w:r>
              <w:t>-</w:t>
            </w:r>
          </w:p>
        </w:tc>
        <w:tc>
          <w:tcPr>
            <w:tcW w:w="1839" w:type="dxa"/>
          </w:tcPr>
          <w:p w:rsidR="0075240B" w:rsidRPr="00392B98" w:rsidRDefault="0075240B" w:rsidP="001D4F45">
            <w:pPr>
              <w:jc w:val="center"/>
            </w:pPr>
            <w:r>
              <w:t>1</w:t>
            </w:r>
          </w:p>
        </w:tc>
      </w:tr>
      <w:tr w:rsidR="0075240B" w:rsidRPr="00474090" w:rsidTr="00474090">
        <w:trPr>
          <w:trHeight w:val="288"/>
          <w:jc w:val="center"/>
        </w:trPr>
        <w:tc>
          <w:tcPr>
            <w:tcW w:w="4392" w:type="dxa"/>
          </w:tcPr>
          <w:p w:rsidR="0075240B" w:rsidRPr="00474090" w:rsidRDefault="0075240B" w:rsidP="001D4F45">
            <w:pPr>
              <w:rPr>
                <w:sz w:val="23"/>
                <w:szCs w:val="23"/>
              </w:rPr>
            </w:pPr>
            <w:r w:rsidRPr="00474090">
              <w:rPr>
                <w:sz w:val="23"/>
                <w:szCs w:val="23"/>
              </w:rPr>
              <w:t>Квалификационный экзамен</w:t>
            </w:r>
          </w:p>
        </w:tc>
        <w:tc>
          <w:tcPr>
            <w:tcW w:w="1985" w:type="dxa"/>
          </w:tcPr>
          <w:p w:rsidR="0075240B" w:rsidRPr="00474090" w:rsidRDefault="0075240B" w:rsidP="001D4F45">
            <w:pPr>
              <w:jc w:val="center"/>
              <w:rPr>
                <w:sz w:val="23"/>
                <w:szCs w:val="23"/>
              </w:rPr>
            </w:pPr>
            <w:r w:rsidRPr="00474090">
              <w:rPr>
                <w:sz w:val="23"/>
                <w:szCs w:val="23"/>
              </w:rPr>
              <w:t>4</w:t>
            </w:r>
          </w:p>
        </w:tc>
        <w:tc>
          <w:tcPr>
            <w:tcW w:w="1984" w:type="dxa"/>
          </w:tcPr>
          <w:p w:rsidR="0075240B" w:rsidRPr="00474090" w:rsidRDefault="0075240B" w:rsidP="001D4F45">
            <w:pPr>
              <w:jc w:val="center"/>
              <w:rPr>
                <w:sz w:val="23"/>
                <w:szCs w:val="23"/>
              </w:rPr>
            </w:pPr>
            <w:r w:rsidRPr="00474090">
              <w:rPr>
                <w:sz w:val="23"/>
                <w:szCs w:val="23"/>
              </w:rPr>
              <w:t>2</w:t>
            </w:r>
          </w:p>
        </w:tc>
        <w:tc>
          <w:tcPr>
            <w:tcW w:w="1839" w:type="dxa"/>
          </w:tcPr>
          <w:p w:rsidR="0075240B" w:rsidRPr="00474090" w:rsidRDefault="0075240B" w:rsidP="001D4F45">
            <w:pPr>
              <w:jc w:val="center"/>
              <w:rPr>
                <w:sz w:val="23"/>
                <w:szCs w:val="23"/>
              </w:rPr>
            </w:pPr>
            <w:r w:rsidRPr="00474090">
              <w:rPr>
                <w:sz w:val="23"/>
                <w:szCs w:val="23"/>
              </w:rPr>
              <w:t>2</w:t>
            </w:r>
          </w:p>
        </w:tc>
      </w:tr>
      <w:tr w:rsidR="0075240B" w:rsidRPr="00474090" w:rsidTr="00474090">
        <w:trPr>
          <w:trHeight w:val="288"/>
          <w:jc w:val="center"/>
        </w:trPr>
        <w:tc>
          <w:tcPr>
            <w:tcW w:w="4392" w:type="dxa"/>
          </w:tcPr>
          <w:p w:rsidR="0075240B" w:rsidRPr="00474090" w:rsidRDefault="0075240B" w:rsidP="001D4F45">
            <w:pPr>
              <w:jc w:val="both"/>
              <w:rPr>
                <w:sz w:val="23"/>
                <w:szCs w:val="23"/>
              </w:rPr>
            </w:pPr>
            <w:r w:rsidRPr="00474090">
              <w:rPr>
                <w:sz w:val="23"/>
                <w:szCs w:val="23"/>
              </w:rPr>
              <w:t>Итого</w:t>
            </w:r>
          </w:p>
        </w:tc>
        <w:tc>
          <w:tcPr>
            <w:tcW w:w="1985" w:type="dxa"/>
          </w:tcPr>
          <w:p w:rsidR="0075240B" w:rsidRPr="00474090" w:rsidRDefault="0075240B" w:rsidP="001D4F45">
            <w:pPr>
              <w:jc w:val="center"/>
              <w:rPr>
                <w:sz w:val="23"/>
                <w:szCs w:val="23"/>
              </w:rPr>
            </w:pPr>
            <w:r w:rsidRPr="00474090">
              <w:rPr>
                <w:sz w:val="23"/>
                <w:szCs w:val="23"/>
              </w:rPr>
              <w:t>20</w:t>
            </w:r>
            <w:r>
              <w:rPr>
                <w:sz w:val="23"/>
                <w:szCs w:val="23"/>
              </w:rPr>
              <w:t>7</w:t>
            </w:r>
            <w:r w:rsidRPr="00474090">
              <w:rPr>
                <w:sz w:val="23"/>
                <w:szCs w:val="23"/>
              </w:rPr>
              <w:t>/</w:t>
            </w:r>
            <w:r>
              <w:rPr>
                <w:sz w:val="23"/>
                <w:szCs w:val="23"/>
              </w:rPr>
              <w:t>205</w:t>
            </w:r>
          </w:p>
        </w:tc>
        <w:tc>
          <w:tcPr>
            <w:tcW w:w="1984" w:type="dxa"/>
          </w:tcPr>
          <w:p w:rsidR="0075240B" w:rsidRPr="00474090" w:rsidRDefault="0075240B" w:rsidP="001D4F45">
            <w:pPr>
              <w:jc w:val="center"/>
              <w:rPr>
                <w:sz w:val="23"/>
                <w:szCs w:val="23"/>
              </w:rPr>
            </w:pPr>
            <w:r w:rsidRPr="00474090">
              <w:rPr>
                <w:sz w:val="23"/>
                <w:szCs w:val="23"/>
              </w:rPr>
              <w:t>10</w:t>
            </w:r>
            <w:r>
              <w:rPr>
                <w:sz w:val="23"/>
                <w:szCs w:val="23"/>
              </w:rPr>
              <w:t>7</w:t>
            </w:r>
          </w:p>
        </w:tc>
        <w:tc>
          <w:tcPr>
            <w:tcW w:w="1839" w:type="dxa"/>
          </w:tcPr>
          <w:p w:rsidR="0075240B" w:rsidRPr="00474090" w:rsidRDefault="0075240B" w:rsidP="001D4F45">
            <w:pPr>
              <w:jc w:val="center"/>
              <w:rPr>
                <w:sz w:val="23"/>
                <w:szCs w:val="23"/>
              </w:rPr>
            </w:pPr>
            <w:r w:rsidRPr="00474090">
              <w:rPr>
                <w:sz w:val="23"/>
                <w:szCs w:val="23"/>
              </w:rPr>
              <w:t>100/98</w:t>
            </w:r>
          </w:p>
        </w:tc>
      </w:tr>
    </w:tbl>
    <w:p w:rsidR="0075240B" w:rsidRPr="00E77634" w:rsidRDefault="0075240B" w:rsidP="00A41F9A">
      <w:pPr>
        <w:rPr>
          <w:b/>
          <w:sz w:val="10"/>
          <w:szCs w:val="14"/>
        </w:rPr>
      </w:pPr>
    </w:p>
    <w:p w:rsidR="0075240B" w:rsidRDefault="0075240B" w:rsidP="00413531">
      <w:pPr>
        <w:pStyle w:val="p14"/>
        <w:shd w:val="clear" w:color="auto" w:fill="FFFFFF"/>
        <w:spacing w:before="0" w:beforeAutospacing="0" w:after="0" w:afterAutospacing="0"/>
        <w:ind w:firstLine="540"/>
        <w:jc w:val="both"/>
        <w:rPr>
          <w:color w:val="000000"/>
          <w:sz w:val="14"/>
          <w:szCs w:val="14"/>
        </w:rPr>
      </w:pPr>
    </w:p>
    <w:p w:rsidR="0075240B" w:rsidRDefault="0075240B" w:rsidP="00413531">
      <w:pPr>
        <w:pStyle w:val="p14"/>
        <w:shd w:val="clear" w:color="auto" w:fill="FFFFFF"/>
        <w:spacing w:before="0" w:beforeAutospacing="0" w:after="0" w:afterAutospacing="0"/>
        <w:ind w:firstLine="540"/>
        <w:jc w:val="both"/>
        <w:rPr>
          <w:color w:val="000000"/>
          <w:sz w:val="14"/>
          <w:szCs w:val="14"/>
        </w:rPr>
      </w:pPr>
      <w:r w:rsidRPr="00413531">
        <w:rPr>
          <w:color w:val="000000"/>
          <w:sz w:val="14"/>
          <w:szCs w:val="14"/>
        </w:rPr>
        <w:t xml:space="preserve">&lt;1&gt;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w:t>
      </w:r>
    </w:p>
    <w:p w:rsidR="0075240B" w:rsidRDefault="0075240B" w:rsidP="00413531">
      <w:pPr>
        <w:pStyle w:val="p14"/>
        <w:shd w:val="clear" w:color="auto" w:fill="FFFFFF"/>
        <w:spacing w:before="0" w:beforeAutospacing="0" w:after="0" w:afterAutospacing="0"/>
        <w:ind w:firstLine="540"/>
        <w:jc w:val="both"/>
        <w:rPr>
          <w:color w:val="000000"/>
          <w:sz w:val="14"/>
          <w:szCs w:val="14"/>
        </w:rPr>
      </w:pPr>
    </w:p>
    <w:p w:rsidR="0075240B" w:rsidRPr="00413531" w:rsidRDefault="0075240B" w:rsidP="00413531">
      <w:pPr>
        <w:pStyle w:val="p14"/>
        <w:shd w:val="clear" w:color="auto" w:fill="FFFFFF"/>
        <w:spacing w:before="0" w:beforeAutospacing="0" w:after="0" w:afterAutospacing="0"/>
        <w:ind w:firstLine="540"/>
        <w:jc w:val="both"/>
        <w:rPr>
          <w:color w:val="000000"/>
          <w:sz w:val="14"/>
          <w:szCs w:val="14"/>
        </w:rPr>
      </w:pPr>
      <w:r w:rsidRPr="00413531">
        <w:rPr>
          <w:color w:val="000000"/>
          <w:sz w:val="14"/>
          <w:szCs w:val="14"/>
        </w:rPr>
        <w:t>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75240B" w:rsidRPr="00413531" w:rsidRDefault="0075240B" w:rsidP="00413531">
      <w:pPr>
        <w:pStyle w:val="p14"/>
        <w:shd w:val="clear" w:color="auto" w:fill="FFFFFF"/>
        <w:spacing w:before="0" w:beforeAutospacing="0" w:after="0" w:afterAutospacing="0"/>
        <w:ind w:firstLine="539"/>
        <w:jc w:val="both"/>
        <w:rPr>
          <w:color w:val="000000"/>
          <w:sz w:val="12"/>
          <w:szCs w:val="12"/>
        </w:rPr>
      </w:pPr>
      <w:r w:rsidRPr="00413531">
        <w:rPr>
          <w:color w:val="000000"/>
          <w:sz w:val="12"/>
          <w:szCs w:val="12"/>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 прохождения программы подготовки водителей транспортных средств категории «В».</w:t>
      </w:r>
    </w:p>
    <w:p w:rsidR="0075240B" w:rsidRPr="00413531" w:rsidRDefault="0075240B" w:rsidP="00413531">
      <w:pPr>
        <w:pStyle w:val="p14"/>
        <w:shd w:val="clear" w:color="auto" w:fill="FFFFFF"/>
        <w:spacing w:before="0" w:beforeAutospacing="0" w:after="0" w:afterAutospacing="0"/>
        <w:ind w:firstLine="539"/>
        <w:jc w:val="both"/>
        <w:rPr>
          <w:color w:val="000000"/>
          <w:sz w:val="12"/>
          <w:szCs w:val="12"/>
        </w:rPr>
      </w:pPr>
      <w:r w:rsidRPr="00413531">
        <w:rPr>
          <w:color w:val="000000"/>
          <w:sz w:val="12"/>
          <w:szCs w:val="12"/>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 1; по окончании обучения вожде​нию в условиях дорожного движения — контрольного задания№ 2.</w:t>
      </w: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Default="0075240B" w:rsidP="00413531">
      <w:pPr>
        <w:pStyle w:val="p14"/>
        <w:shd w:val="clear" w:color="auto" w:fill="FFFFFF"/>
        <w:jc w:val="both"/>
        <w:rPr>
          <w:color w:val="000000"/>
          <w:sz w:val="20"/>
          <w:szCs w:val="20"/>
        </w:rPr>
      </w:pPr>
    </w:p>
    <w:p w:rsidR="0075240B" w:rsidRPr="00ED3F5C" w:rsidRDefault="0075240B" w:rsidP="00413531">
      <w:pPr>
        <w:pStyle w:val="p14"/>
        <w:shd w:val="clear" w:color="auto" w:fill="FFFFFF"/>
        <w:jc w:val="both"/>
        <w:rPr>
          <w:color w:val="000000"/>
          <w:sz w:val="20"/>
          <w:szCs w:val="20"/>
        </w:rPr>
      </w:pPr>
    </w:p>
    <w:p w:rsidR="0075240B" w:rsidRPr="000E339E" w:rsidRDefault="0075240B" w:rsidP="000E339E">
      <w:pPr>
        <w:pStyle w:val="List2"/>
        <w:jc w:val="center"/>
        <w:rPr>
          <w:b/>
          <w:bCs/>
          <w:sz w:val="28"/>
          <w:szCs w:val="28"/>
        </w:rPr>
      </w:pPr>
      <w:r w:rsidRPr="000E339E">
        <w:rPr>
          <w:b/>
          <w:bCs/>
          <w:sz w:val="28"/>
          <w:szCs w:val="28"/>
        </w:rPr>
        <w:t>I</w:t>
      </w:r>
      <w:r>
        <w:rPr>
          <w:b/>
          <w:bCs/>
          <w:sz w:val="28"/>
          <w:szCs w:val="28"/>
          <w:lang w:val="en-US"/>
        </w:rPr>
        <w:t>V</w:t>
      </w:r>
      <w:r w:rsidRPr="000E339E">
        <w:rPr>
          <w:b/>
          <w:bCs/>
          <w:sz w:val="28"/>
          <w:szCs w:val="28"/>
        </w:rPr>
        <w:t>.</w:t>
      </w:r>
      <w:r w:rsidRPr="000E339E">
        <w:rPr>
          <w:b/>
          <w:bCs/>
          <w:sz w:val="28"/>
          <w:szCs w:val="28"/>
        </w:rPr>
        <w:tab/>
        <w:t>РАБОЧИЕ ПРОГРАММЫУЧЕБНЫХ ПРЕДМЕТОВ</w:t>
      </w:r>
    </w:p>
    <w:p w:rsidR="0075240B" w:rsidRPr="00933A79" w:rsidRDefault="0075240B" w:rsidP="00933A79">
      <w:pPr>
        <w:pStyle w:val="ListParagraph"/>
        <w:ind w:left="0"/>
        <w:jc w:val="center"/>
        <w:rPr>
          <w:b/>
        </w:rPr>
      </w:pPr>
      <w:r w:rsidRPr="00933A79">
        <w:rPr>
          <w:b/>
        </w:rPr>
        <w:t>4.1. Базовый цикл Программы.</w:t>
      </w:r>
    </w:p>
    <w:p w:rsidR="0075240B" w:rsidRPr="00DA20AB" w:rsidRDefault="0075240B" w:rsidP="00933A79">
      <w:pPr>
        <w:pStyle w:val="List2"/>
        <w:jc w:val="center"/>
        <w:rPr>
          <w:b/>
        </w:rPr>
      </w:pPr>
      <w:r w:rsidRPr="00DA20AB">
        <w:rPr>
          <w:b/>
        </w:rPr>
        <w:t>4.1.1.</w:t>
      </w:r>
      <w:r>
        <w:rPr>
          <w:b/>
        </w:rPr>
        <w:t>Рабочая программа по у</w:t>
      </w:r>
      <w:r w:rsidRPr="00DA20AB">
        <w:rPr>
          <w:b/>
        </w:rPr>
        <w:t>чебн</w:t>
      </w:r>
      <w:r>
        <w:rPr>
          <w:b/>
        </w:rPr>
        <w:t>ому</w:t>
      </w:r>
      <w:r w:rsidRPr="00DA20AB">
        <w:rPr>
          <w:b/>
        </w:rPr>
        <w:t xml:space="preserve"> предмет</w:t>
      </w:r>
      <w:r>
        <w:rPr>
          <w:b/>
        </w:rPr>
        <w:t>у</w:t>
      </w:r>
      <w:r w:rsidRPr="00DA20AB">
        <w:rPr>
          <w:b/>
          <w:lang w:eastAsia="en-US"/>
        </w:rPr>
        <w:t>«Основы законодательства в сфере дорожного движения»</w:t>
      </w:r>
    </w:p>
    <w:p w:rsidR="0075240B" w:rsidRPr="003F58E4" w:rsidRDefault="0075240B" w:rsidP="000E339E">
      <w:pPr>
        <w:pStyle w:val="Heading1"/>
        <w:jc w:val="center"/>
        <w:rPr>
          <w:rFonts w:ascii="Times New Roman" w:hAnsi="Times New Roman" w:cs="Times New Roman"/>
          <w:b w:val="0"/>
          <w:bCs w:val="0"/>
          <w:sz w:val="24"/>
          <w:szCs w:val="24"/>
        </w:rPr>
      </w:pPr>
      <w:r w:rsidRPr="003F58E4">
        <w:rPr>
          <w:rFonts w:ascii="Times New Roman" w:hAnsi="Times New Roman" w:cs="Times New Roman"/>
          <w:b w:val="0"/>
          <w:bCs w:val="0"/>
          <w:sz w:val="24"/>
          <w:szCs w:val="24"/>
        </w:rPr>
        <w:t>Распределение учебных часов по разделам и темам</w:t>
      </w:r>
    </w:p>
    <w:p w:rsidR="0075240B" w:rsidRPr="003F58E4" w:rsidRDefault="0075240B" w:rsidP="00A76E95">
      <w:pPr>
        <w:pStyle w:val="Heading2"/>
        <w:jc w:val="right"/>
        <w:rPr>
          <w:rFonts w:ascii="Times New Roman" w:hAnsi="Times New Roman" w:cs="Times New Roman"/>
          <w:b w:val="0"/>
          <w:bCs w:val="0"/>
          <w:i w:val="0"/>
          <w:iCs w:val="0"/>
          <w:sz w:val="24"/>
          <w:szCs w:val="24"/>
          <w:lang w:eastAsia="en-US"/>
        </w:rPr>
      </w:pPr>
      <w:r w:rsidRPr="003F58E4">
        <w:rPr>
          <w:rFonts w:ascii="Times New Roman" w:hAnsi="Times New Roman" w:cs="Times New Roman"/>
          <w:b w:val="0"/>
          <w:bCs w:val="0"/>
          <w:i w:val="0"/>
          <w:iCs w:val="0"/>
          <w:sz w:val="24"/>
          <w:szCs w:val="24"/>
          <w:lang w:eastAsia="en-US"/>
        </w:rPr>
        <w:t xml:space="preserve">Таблица </w:t>
      </w:r>
      <w:r>
        <w:rPr>
          <w:rFonts w:ascii="Times New Roman" w:hAnsi="Times New Roman" w:cs="Times New Roman"/>
          <w:b w:val="0"/>
          <w:bCs w:val="0"/>
          <w:i w:val="0"/>
          <w:iCs w:val="0"/>
          <w:sz w:val="24"/>
          <w:szCs w:val="24"/>
          <w:lang w:eastAsia="en-US"/>
        </w:rPr>
        <w:t>4</w:t>
      </w:r>
    </w:p>
    <w:tbl>
      <w:tblPr>
        <w:tblW w:w="10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4253"/>
        <w:gridCol w:w="992"/>
        <w:gridCol w:w="1843"/>
        <w:gridCol w:w="1926"/>
        <w:gridCol w:w="7"/>
      </w:tblGrid>
      <w:tr w:rsidR="0075240B" w:rsidRPr="00E547F6" w:rsidTr="007007CB">
        <w:trPr>
          <w:gridAfter w:val="1"/>
          <w:wAfter w:w="7" w:type="dxa"/>
        </w:trPr>
        <w:tc>
          <w:tcPr>
            <w:tcW w:w="1134" w:type="dxa"/>
            <w:vMerge w:val="restart"/>
            <w:tcBorders>
              <w:top w:val="single" w:sz="8" w:space="0" w:color="auto"/>
            </w:tcBorders>
          </w:tcPr>
          <w:p w:rsidR="0075240B" w:rsidRPr="00E547F6" w:rsidRDefault="0075240B" w:rsidP="007007CB">
            <w:pPr>
              <w:ind w:right="4"/>
              <w:jc w:val="center"/>
            </w:pPr>
            <w:r>
              <w:t>Номер разде-ла, темы</w:t>
            </w:r>
          </w:p>
        </w:tc>
        <w:tc>
          <w:tcPr>
            <w:tcW w:w="4253" w:type="dxa"/>
            <w:vMerge w:val="restart"/>
            <w:tcBorders>
              <w:top w:val="single" w:sz="8" w:space="0" w:color="auto"/>
            </w:tcBorders>
          </w:tcPr>
          <w:p w:rsidR="0075240B" w:rsidRPr="00E547F6" w:rsidRDefault="0075240B" w:rsidP="00E547F6">
            <w:pPr>
              <w:ind w:right="4"/>
              <w:jc w:val="both"/>
            </w:pPr>
          </w:p>
          <w:p w:rsidR="0075240B" w:rsidRPr="00E547F6" w:rsidRDefault="0075240B" w:rsidP="00E547F6">
            <w:pPr>
              <w:ind w:right="4"/>
              <w:jc w:val="both"/>
            </w:pPr>
          </w:p>
          <w:p w:rsidR="0075240B" w:rsidRPr="00E547F6" w:rsidRDefault="0075240B" w:rsidP="00E547F6">
            <w:pPr>
              <w:ind w:right="4"/>
              <w:jc w:val="both"/>
              <w:rPr>
                <w:bCs/>
              </w:rPr>
            </w:pPr>
            <w:r w:rsidRPr="00E547F6">
              <w:t>Наименование разделов и тем</w:t>
            </w:r>
          </w:p>
        </w:tc>
        <w:tc>
          <w:tcPr>
            <w:tcW w:w="4761" w:type="dxa"/>
            <w:gridSpan w:val="3"/>
            <w:tcBorders>
              <w:top w:val="single" w:sz="8" w:space="0" w:color="auto"/>
            </w:tcBorders>
          </w:tcPr>
          <w:p w:rsidR="0075240B" w:rsidRPr="00E547F6" w:rsidRDefault="0075240B" w:rsidP="00545BCB">
            <w:pPr>
              <w:ind w:right="4"/>
              <w:jc w:val="center"/>
              <w:rPr>
                <w:bCs/>
              </w:rPr>
            </w:pPr>
            <w:r w:rsidRPr="00E547F6">
              <w:t>Количество часов</w:t>
            </w:r>
          </w:p>
        </w:tc>
      </w:tr>
      <w:tr w:rsidR="0075240B" w:rsidRPr="00E547F6" w:rsidTr="00E346E6">
        <w:trPr>
          <w:gridAfter w:val="1"/>
          <w:wAfter w:w="7" w:type="dxa"/>
        </w:trPr>
        <w:tc>
          <w:tcPr>
            <w:tcW w:w="1134" w:type="dxa"/>
            <w:vMerge/>
          </w:tcPr>
          <w:p w:rsidR="0075240B" w:rsidRPr="00E547F6" w:rsidRDefault="0075240B" w:rsidP="00E547F6">
            <w:pPr>
              <w:jc w:val="both"/>
              <w:rPr>
                <w:bCs/>
              </w:rPr>
            </w:pPr>
          </w:p>
        </w:tc>
        <w:tc>
          <w:tcPr>
            <w:tcW w:w="4253" w:type="dxa"/>
            <w:vMerge/>
            <w:tcBorders>
              <w:top w:val="single" w:sz="8" w:space="0" w:color="auto"/>
            </w:tcBorders>
            <w:vAlign w:val="center"/>
          </w:tcPr>
          <w:p w:rsidR="0075240B" w:rsidRPr="00E547F6" w:rsidRDefault="0075240B" w:rsidP="00E547F6">
            <w:pPr>
              <w:jc w:val="both"/>
              <w:rPr>
                <w:bCs/>
              </w:rPr>
            </w:pPr>
          </w:p>
        </w:tc>
        <w:tc>
          <w:tcPr>
            <w:tcW w:w="992" w:type="dxa"/>
            <w:vMerge w:val="restart"/>
          </w:tcPr>
          <w:p w:rsidR="0075240B" w:rsidRPr="00E547F6" w:rsidRDefault="0075240B" w:rsidP="00E547F6">
            <w:pPr>
              <w:ind w:right="4"/>
              <w:jc w:val="both"/>
              <w:rPr>
                <w:bCs/>
              </w:rPr>
            </w:pPr>
            <w:r w:rsidRPr="00E547F6">
              <w:t>Всего</w:t>
            </w:r>
          </w:p>
        </w:tc>
        <w:tc>
          <w:tcPr>
            <w:tcW w:w="3769" w:type="dxa"/>
            <w:gridSpan w:val="2"/>
          </w:tcPr>
          <w:p w:rsidR="0075240B" w:rsidRPr="00E547F6" w:rsidRDefault="0075240B" w:rsidP="00545BCB">
            <w:pPr>
              <w:ind w:right="4"/>
              <w:jc w:val="center"/>
              <w:rPr>
                <w:bCs/>
              </w:rPr>
            </w:pPr>
            <w:r w:rsidRPr="00E547F6">
              <w:t>В том числе</w:t>
            </w:r>
          </w:p>
        </w:tc>
      </w:tr>
      <w:tr w:rsidR="0075240B" w:rsidRPr="00E547F6" w:rsidTr="00E346E6">
        <w:trPr>
          <w:gridAfter w:val="1"/>
          <w:wAfter w:w="7" w:type="dxa"/>
        </w:trPr>
        <w:tc>
          <w:tcPr>
            <w:tcW w:w="1134" w:type="dxa"/>
            <w:vMerge/>
          </w:tcPr>
          <w:p w:rsidR="0075240B" w:rsidRPr="00E547F6" w:rsidRDefault="0075240B" w:rsidP="00E547F6">
            <w:pPr>
              <w:jc w:val="both"/>
              <w:rPr>
                <w:bCs/>
              </w:rPr>
            </w:pPr>
          </w:p>
        </w:tc>
        <w:tc>
          <w:tcPr>
            <w:tcW w:w="4253" w:type="dxa"/>
            <w:vMerge/>
            <w:tcBorders>
              <w:top w:val="single" w:sz="8" w:space="0" w:color="auto"/>
            </w:tcBorders>
            <w:vAlign w:val="center"/>
          </w:tcPr>
          <w:p w:rsidR="0075240B" w:rsidRPr="00E547F6" w:rsidRDefault="0075240B" w:rsidP="00E547F6">
            <w:pPr>
              <w:jc w:val="both"/>
              <w:rPr>
                <w:bCs/>
              </w:rPr>
            </w:pPr>
          </w:p>
        </w:tc>
        <w:tc>
          <w:tcPr>
            <w:tcW w:w="992" w:type="dxa"/>
            <w:vMerge/>
            <w:vAlign w:val="center"/>
          </w:tcPr>
          <w:p w:rsidR="0075240B" w:rsidRPr="00E547F6" w:rsidRDefault="0075240B" w:rsidP="00E547F6">
            <w:pPr>
              <w:jc w:val="both"/>
              <w:rPr>
                <w:bCs/>
              </w:rPr>
            </w:pPr>
          </w:p>
        </w:tc>
        <w:tc>
          <w:tcPr>
            <w:tcW w:w="1843" w:type="dxa"/>
          </w:tcPr>
          <w:p w:rsidR="0075240B" w:rsidRPr="00E547F6" w:rsidRDefault="0075240B" w:rsidP="00E547F6">
            <w:pPr>
              <w:ind w:right="6"/>
              <w:jc w:val="both"/>
            </w:pPr>
            <w:r w:rsidRPr="00E547F6">
              <w:t>Теоретические</w:t>
            </w:r>
          </w:p>
          <w:p w:rsidR="0075240B" w:rsidRPr="00E547F6" w:rsidRDefault="0075240B" w:rsidP="00E547F6">
            <w:pPr>
              <w:ind w:right="6"/>
              <w:jc w:val="both"/>
              <w:rPr>
                <w:bCs/>
              </w:rPr>
            </w:pPr>
            <w:r w:rsidRPr="00E547F6">
              <w:t>занятия</w:t>
            </w:r>
          </w:p>
        </w:tc>
        <w:tc>
          <w:tcPr>
            <w:tcW w:w="1926" w:type="dxa"/>
          </w:tcPr>
          <w:p w:rsidR="0075240B" w:rsidRPr="00E547F6" w:rsidRDefault="0075240B" w:rsidP="00E547F6">
            <w:pPr>
              <w:ind w:right="6"/>
              <w:jc w:val="both"/>
            </w:pPr>
            <w:r w:rsidRPr="00E547F6">
              <w:t>Практические</w:t>
            </w:r>
          </w:p>
          <w:p w:rsidR="0075240B" w:rsidRPr="00E547F6" w:rsidRDefault="0075240B" w:rsidP="00E547F6">
            <w:pPr>
              <w:ind w:right="6"/>
              <w:jc w:val="both"/>
              <w:rPr>
                <w:bCs/>
              </w:rPr>
            </w:pPr>
            <w:r w:rsidRPr="00E547F6">
              <w:t>занятия</w:t>
            </w:r>
          </w:p>
        </w:tc>
      </w:tr>
      <w:tr w:rsidR="0075240B" w:rsidRPr="00E547F6" w:rsidTr="007007CB">
        <w:tc>
          <w:tcPr>
            <w:tcW w:w="1134" w:type="dxa"/>
            <w:tcBorders>
              <w:top w:val="single" w:sz="2" w:space="0" w:color="auto"/>
              <w:left w:val="single" w:sz="2" w:space="0" w:color="auto"/>
              <w:right w:val="single" w:sz="2" w:space="0" w:color="auto"/>
            </w:tcBorders>
          </w:tcPr>
          <w:p w:rsidR="0075240B" w:rsidRPr="00E547F6" w:rsidRDefault="0075240B" w:rsidP="00A76E95">
            <w:pPr>
              <w:widowControl w:val="0"/>
              <w:tabs>
                <w:tab w:val="left" w:pos="560"/>
              </w:tabs>
              <w:autoSpaceDE w:val="0"/>
              <w:autoSpaceDN w:val="0"/>
              <w:adjustRightInd w:val="0"/>
              <w:jc w:val="center"/>
            </w:pPr>
            <w:r>
              <w:t>1</w:t>
            </w:r>
          </w:p>
        </w:tc>
        <w:tc>
          <w:tcPr>
            <w:tcW w:w="9021" w:type="dxa"/>
            <w:gridSpan w:val="5"/>
            <w:tcBorders>
              <w:top w:val="single" w:sz="2" w:space="0" w:color="auto"/>
              <w:left w:val="single" w:sz="2" w:space="0" w:color="auto"/>
              <w:righ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Законодательство в сфере дорожного движения</w:t>
            </w:r>
          </w:p>
        </w:tc>
      </w:tr>
      <w:tr w:rsidR="0075240B" w:rsidRPr="00E547F6" w:rsidTr="00E346E6">
        <w:tc>
          <w:tcPr>
            <w:tcW w:w="1134" w:type="dxa"/>
            <w:tcBorders>
              <w:top w:val="single" w:sz="2" w:space="0" w:color="auto"/>
            </w:tcBorders>
          </w:tcPr>
          <w:p w:rsidR="0075240B" w:rsidRPr="00E547F6" w:rsidRDefault="0075240B" w:rsidP="00A76E95">
            <w:pPr>
              <w:ind w:right="4"/>
              <w:jc w:val="center"/>
            </w:pPr>
            <w:r>
              <w:t>1.1.</w:t>
            </w:r>
          </w:p>
        </w:tc>
        <w:tc>
          <w:tcPr>
            <w:tcW w:w="4253" w:type="dxa"/>
            <w:tcBorders>
              <w:top w:val="single" w:sz="2" w:space="0" w:color="auto"/>
            </w:tcBorders>
          </w:tcPr>
          <w:p w:rsidR="0075240B" w:rsidRPr="00E547F6" w:rsidRDefault="0075240B" w:rsidP="00E547F6">
            <w:pPr>
              <w:ind w:right="4"/>
              <w:jc w:val="both"/>
            </w:pPr>
            <w:r w:rsidRPr="00E547F6">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992" w:type="dxa"/>
            <w:tcBorders>
              <w:top w:val="single" w:sz="2" w:space="0" w:color="auto"/>
            </w:tcBorders>
          </w:tcPr>
          <w:p w:rsidR="0075240B" w:rsidRPr="00E547F6" w:rsidRDefault="0075240B" w:rsidP="003F58E4">
            <w:pPr>
              <w:tabs>
                <w:tab w:val="left" w:pos="560"/>
              </w:tabs>
              <w:jc w:val="center"/>
            </w:pPr>
            <w:r w:rsidRPr="00E547F6">
              <w:t>1</w:t>
            </w:r>
          </w:p>
        </w:tc>
        <w:tc>
          <w:tcPr>
            <w:tcW w:w="1843" w:type="dxa"/>
            <w:tcBorders>
              <w:top w:val="single" w:sz="2" w:space="0" w:color="auto"/>
            </w:tcBorders>
          </w:tcPr>
          <w:p w:rsidR="0075240B" w:rsidRPr="00E547F6" w:rsidRDefault="0075240B" w:rsidP="003F58E4">
            <w:pPr>
              <w:tabs>
                <w:tab w:val="left" w:pos="560"/>
              </w:tabs>
              <w:jc w:val="center"/>
            </w:pPr>
            <w:r w:rsidRPr="00E547F6">
              <w:t>1</w:t>
            </w:r>
          </w:p>
        </w:tc>
        <w:tc>
          <w:tcPr>
            <w:tcW w:w="1933" w:type="dxa"/>
            <w:gridSpan w:val="2"/>
            <w:tcBorders>
              <w:top w:val="single" w:sz="2" w:space="0" w:color="auto"/>
              <w:right w:val="single" w:sz="2" w:space="0" w:color="auto"/>
            </w:tcBorders>
          </w:tcPr>
          <w:p w:rsidR="0075240B" w:rsidRPr="00E547F6" w:rsidRDefault="0075240B" w:rsidP="003F58E4">
            <w:pPr>
              <w:tabs>
                <w:tab w:val="left" w:pos="560"/>
              </w:tabs>
              <w:jc w:val="center"/>
            </w:pPr>
            <w:r w:rsidRPr="00E547F6">
              <w:t>-</w:t>
            </w:r>
          </w:p>
        </w:tc>
      </w:tr>
      <w:tr w:rsidR="0075240B" w:rsidRPr="00E547F6" w:rsidTr="00E346E6">
        <w:tc>
          <w:tcPr>
            <w:tcW w:w="1134" w:type="dxa"/>
            <w:tcBorders>
              <w:left w:val="single" w:sz="2" w:space="0" w:color="auto"/>
            </w:tcBorders>
          </w:tcPr>
          <w:p w:rsidR="0075240B" w:rsidRPr="00E547F6" w:rsidRDefault="0075240B" w:rsidP="00A76E95">
            <w:pPr>
              <w:ind w:right="4"/>
              <w:jc w:val="center"/>
            </w:pPr>
            <w:r>
              <w:t>1.2.</w:t>
            </w:r>
          </w:p>
        </w:tc>
        <w:tc>
          <w:tcPr>
            <w:tcW w:w="4253" w:type="dxa"/>
            <w:tcBorders>
              <w:left w:val="single" w:sz="2" w:space="0" w:color="auto"/>
            </w:tcBorders>
          </w:tcPr>
          <w:p w:rsidR="0075240B" w:rsidRPr="00E547F6" w:rsidRDefault="0075240B" w:rsidP="00E547F6">
            <w:pPr>
              <w:ind w:right="4"/>
              <w:jc w:val="both"/>
            </w:pPr>
            <w:r w:rsidRPr="00E547F6">
              <w:t>Законодательство, устанавливающее ответственность за нарушения в сфере дорожного движения</w:t>
            </w:r>
          </w:p>
        </w:tc>
        <w:tc>
          <w:tcPr>
            <w:tcW w:w="992" w:type="dxa"/>
            <w:tcBorders>
              <w:right w:val="single" w:sz="2" w:space="0" w:color="auto"/>
            </w:tcBorders>
          </w:tcPr>
          <w:p w:rsidR="0075240B" w:rsidRPr="00E547F6" w:rsidRDefault="0075240B" w:rsidP="003F58E4">
            <w:pPr>
              <w:ind w:right="4"/>
              <w:jc w:val="center"/>
            </w:pPr>
            <w:r w:rsidRPr="00E547F6">
              <w:t>3</w:t>
            </w:r>
          </w:p>
        </w:tc>
        <w:tc>
          <w:tcPr>
            <w:tcW w:w="1843" w:type="dxa"/>
            <w:tcBorders>
              <w:right w:val="single" w:sz="2" w:space="0" w:color="auto"/>
            </w:tcBorders>
          </w:tcPr>
          <w:p w:rsidR="0075240B" w:rsidRPr="00E547F6" w:rsidRDefault="0075240B" w:rsidP="003F58E4">
            <w:pPr>
              <w:ind w:right="4"/>
              <w:jc w:val="center"/>
            </w:pPr>
            <w:r w:rsidRPr="00E547F6">
              <w:t>3</w:t>
            </w:r>
          </w:p>
        </w:tc>
        <w:tc>
          <w:tcPr>
            <w:tcW w:w="1933" w:type="dxa"/>
            <w:gridSpan w:val="2"/>
            <w:tcBorders>
              <w:right w:val="single" w:sz="2" w:space="0" w:color="auto"/>
            </w:tcBorders>
          </w:tcPr>
          <w:p w:rsidR="0075240B" w:rsidRPr="00E547F6" w:rsidRDefault="0075240B" w:rsidP="003F58E4">
            <w:pPr>
              <w:ind w:right="4"/>
              <w:jc w:val="center"/>
            </w:pPr>
            <w:r w:rsidRPr="00E547F6">
              <w:t>-</w:t>
            </w:r>
          </w:p>
        </w:tc>
      </w:tr>
      <w:tr w:rsidR="0075240B" w:rsidRPr="00E547F6" w:rsidTr="00E346E6">
        <w:tc>
          <w:tcPr>
            <w:tcW w:w="1134" w:type="dxa"/>
            <w:tcBorders>
              <w:left w:val="single" w:sz="2" w:space="0" w:color="auto"/>
            </w:tcBorders>
          </w:tcPr>
          <w:p w:rsidR="0075240B" w:rsidRPr="00E547F6" w:rsidRDefault="0075240B" w:rsidP="00A76E95">
            <w:pPr>
              <w:ind w:right="4"/>
              <w:jc w:val="center"/>
            </w:pPr>
          </w:p>
        </w:tc>
        <w:tc>
          <w:tcPr>
            <w:tcW w:w="4253" w:type="dxa"/>
            <w:tcBorders>
              <w:left w:val="single" w:sz="2" w:space="0" w:color="auto"/>
            </w:tcBorders>
          </w:tcPr>
          <w:p w:rsidR="0075240B" w:rsidRPr="00E547F6" w:rsidRDefault="0075240B" w:rsidP="00E547F6">
            <w:pPr>
              <w:ind w:right="4"/>
              <w:jc w:val="both"/>
            </w:pPr>
            <w:r w:rsidRPr="00E547F6">
              <w:t>Итого по разделу</w:t>
            </w:r>
          </w:p>
        </w:tc>
        <w:tc>
          <w:tcPr>
            <w:tcW w:w="992" w:type="dxa"/>
            <w:tcBorders>
              <w:right w:val="single" w:sz="2" w:space="0" w:color="auto"/>
            </w:tcBorders>
          </w:tcPr>
          <w:p w:rsidR="0075240B" w:rsidRPr="00E547F6" w:rsidRDefault="0075240B" w:rsidP="003F58E4">
            <w:pPr>
              <w:ind w:right="4"/>
              <w:jc w:val="center"/>
            </w:pPr>
            <w:r w:rsidRPr="00E547F6">
              <w:t>4</w:t>
            </w:r>
          </w:p>
        </w:tc>
        <w:tc>
          <w:tcPr>
            <w:tcW w:w="1843" w:type="dxa"/>
            <w:tcBorders>
              <w:right w:val="single" w:sz="2" w:space="0" w:color="auto"/>
            </w:tcBorders>
          </w:tcPr>
          <w:p w:rsidR="0075240B" w:rsidRPr="00E547F6" w:rsidRDefault="0075240B" w:rsidP="003F58E4">
            <w:pPr>
              <w:ind w:right="4"/>
              <w:jc w:val="center"/>
            </w:pPr>
            <w:r w:rsidRPr="00E547F6">
              <w:t>4</w:t>
            </w:r>
          </w:p>
        </w:tc>
        <w:tc>
          <w:tcPr>
            <w:tcW w:w="1933" w:type="dxa"/>
            <w:gridSpan w:val="2"/>
            <w:tcBorders>
              <w:right w:val="single" w:sz="2" w:space="0" w:color="auto"/>
            </w:tcBorders>
          </w:tcPr>
          <w:p w:rsidR="0075240B" w:rsidRPr="00E547F6" w:rsidRDefault="0075240B" w:rsidP="003F58E4">
            <w:pPr>
              <w:tabs>
                <w:tab w:val="left" w:pos="560"/>
              </w:tabs>
              <w:jc w:val="center"/>
            </w:pPr>
            <w:r w:rsidRPr="00E547F6">
              <w:t>-</w:t>
            </w:r>
          </w:p>
        </w:tc>
      </w:tr>
      <w:tr w:rsidR="0075240B" w:rsidRPr="00E547F6" w:rsidTr="007007CB">
        <w:tc>
          <w:tcPr>
            <w:tcW w:w="1134" w:type="dxa"/>
            <w:tcBorders>
              <w:left w:val="single" w:sz="2" w:space="0" w:color="auto"/>
              <w:right w:val="single" w:sz="2" w:space="0" w:color="auto"/>
            </w:tcBorders>
          </w:tcPr>
          <w:p w:rsidR="0075240B" w:rsidRPr="00E547F6" w:rsidRDefault="0075240B" w:rsidP="00A76E95">
            <w:pPr>
              <w:tabs>
                <w:tab w:val="left" w:pos="560"/>
              </w:tabs>
              <w:jc w:val="center"/>
            </w:pPr>
            <w:r>
              <w:t>2</w:t>
            </w:r>
          </w:p>
        </w:tc>
        <w:tc>
          <w:tcPr>
            <w:tcW w:w="9021" w:type="dxa"/>
            <w:gridSpan w:val="5"/>
            <w:tcBorders>
              <w:left w:val="single" w:sz="2" w:space="0" w:color="auto"/>
              <w:right w:val="single" w:sz="2" w:space="0" w:color="auto"/>
            </w:tcBorders>
          </w:tcPr>
          <w:p w:rsidR="0075240B" w:rsidRPr="00E547F6" w:rsidRDefault="0075240B" w:rsidP="00E547F6">
            <w:pPr>
              <w:tabs>
                <w:tab w:val="left" w:pos="560"/>
              </w:tabs>
              <w:jc w:val="both"/>
            </w:pPr>
            <w:r w:rsidRPr="00E547F6">
              <w:t>Правила дорожного движения</w:t>
            </w:r>
          </w:p>
        </w:tc>
      </w:tr>
      <w:tr w:rsidR="0075240B" w:rsidRPr="00E547F6" w:rsidTr="00E346E6">
        <w:trPr>
          <w:gridAfter w:val="1"/>
          <w:wAfter w:w="7" w:type="dxa"/>
        </w:trPr>
        <w:tc>
          <w:tcPr>
            <w:tcW w:w="1134" w:type="dxa"/>
            <w:tcBorders>
              <w:left w:val="single" w:sz="2" w:space="0" w:color="auto"/>
            </w:tcBorders>
          </w:tcPr>
          <w:p w:rsidR="0075240B" w:rsidRPr="00E547F6" w:rsidRDefault="0075240B" w:rsidP="00A76E95">
            <w:pPr>
              <w:widowControl w:val="0"/>
              <w:tabs>
                <w:tab w:val="left" w:pos="560"/>
              </w:tabs>
              <w:autoSpaceDE w:val="0"/>
              <w:autoSpaceDN w:val="0"/>
              <w:adjustRightInd w:val="0"/>
              <w:jc w:val="center"/>
            </w:pPr>
            <w:r>
              <w:t>2.1.</w:t>
            </w:r>
          </w:p>
        </w:tc>
        <w:tc>
          <w:tcPr>
            <w:tcW w:w="4253" w:type="dxa"/>
            <w:tcBorders>
              <w:lef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Основные понятия и термины, используемые в Правилах дорожного движения</w:t>
            </w:r>
          </w:p>
        </w:tc>
        <w:tc>
          <w:tcPr>
            <w:tcW w:w="992"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2</w:t>
            </w:r>
          </w:p>
        </w:tc>
        <w:tc>
          <w:tcPr>
            <w:tcW w:w="1843"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Borders>
              <w:left w:val="single" w:sz="2" w:space="0" w:color="auto"/>
            </w:tcBorders>
          </w:tcPr>
          <w:p w:rsidR="0075240B" w:rsidRPr="00E547F6" w:rsidRDefault="0075240B" w:rsidP="00A76E95">
            <w:pPr>
              <w:widowControl w:val="0"/>
              <w:tabs>
                <w:tab w:val="left" w:pos="560"/>
              </w:tabs>
              <w:autoSpaceDE w:val="0"/>
              <w:autoSpaceDN w:val="0"/>
              <w:adjustRightInd w:val="0"/>
              <w:jc w:val="center"/>
            </w:pPr>
            <w:r>
              <w:t>2.2.</w:t>
            </w:r>
          </w:p>
        </w:tc>
        <w:tc>
          <w:tcPr>
            <w:tcW w:w="4253" w:type="dxa"/>
            <w:tcBorders>
              <w:lef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Обязанности участников дорожного движения</w:t>
            </w:r>
          </w:p>
        </w:tc>
        <w:tc>
          <w:tcPr>
            <w:tcW w:w="992"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2</w:t>
            </w:r>
          </w:p>
        </w:tc>
        <w:tc>
          <w:tcPr>
            <w:tcW w:w="1843"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Borders>
              <w:left w:val="single" w:sz="2" w:space="0" w:color="auto"/>
            </w:tcBorders>
          </w:tcPr>
          <w:p w:rsidR="0075240B" w:rsidRPr="00E547F6" w:rsidRDefault="0075240B" w:rsidP="00A76E95">
            <w:pPr>
              <w:widowControl w:val="0"/>
              <w:tabs>
                <w:tab w:val="left" w:pos="560"/>
              </w:tabs>
              <w:autoSpaceDE w:val="0"/>
              <w:autoSpaceDN w:val="0"/>
              <w:adjustRightInd w:val="0"/>
              <w:jc w:val="center"/>
            </w:pPr>
            <w:r>
              <w:t>2.3.</w:t>
            </w:r>
          </w:p>
        </w:tc>
        <w:tc>
          <w:tcPr>
            <w:tcW w:w="4253" w:type="dxa"/>
            <w:tcBorders>
              <w:lef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Дорожные знаки</w:t>
            </w:r>
          </w:p>
        </w:tc>
        <w:tc>
          <w:tcPr>
            <w:tcW w:w="992"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5</w:t>
            </w:r>
          </w:p>
        </w:tc>
        <w:tc>
          <w:tcPr>
            <w:tcW w:w="1843"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5</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Borders>
              <w:left w:val="single" w:sz="2" w:space="0" w:color="auto"/>
            </w:tcBorders>
          </w:tcPr>
          <w:p w:rsidR="0075240B" w:rsidRPr="00E547F6" w:rsidRDefault="0075240B" w:rsidP="00A76E95">
            <w:pPr>
              <w:widowControl w:val="0"/>
              <w:tabs>
                <w:tab w:val="left" w:pos="560"/>
              </w:tabs>
              <w:autoSpaceDE w:val="0"/>
              <w:autoSpaceDN w:val="0"/>
              <w:adjustRightInd w:val="0"/>
              <w:jc w:val="center"/>
            </w:pPr>
            <w:r>
              <w:t>2.4.</w:t>
            </w:r>
          </w:p>
        </w:tc>
        <w:tc>
          <w:tcPr>
            <w:tcW w:w="4253" w:type="dxa"/>
            <w:tcBorders>
              <w:lef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Дорожная разметка</w:t>
            </w:r>
          </w:p>
        </w:tc>
        <w:tc>
          <w:tcPr>
            <w:tcW w:w="992"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1</w:t>
            </w:r>
          </w:p>
        </w:tc>
        <w:tc>
          <w:tcPr>
            <w:tcW w:w="1843"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1</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Borders>
              <w:left w:val="single" w:sz="2" w:space="0" w:color="auto"/>
            </w:tcBorders>
          </w:tcPr>
          <w:p w:rsidR="0075240B" w:rsidRPr="00E547F6" w:rsidRDefault="0075240B" w:rsidP="00A76E95">
            <w:pPr>
              <w:widowControl w:val="0"/>
              <w:tabs>
                <w:tab w:val="left" w:pos="560"/>
              </w:tabs>
              <w:autoSpaceDE w:val="0"/>
              <w:autoSpaceDN w:val="0"/>
              <w:adjustRightInd w:val="0"/>
              <w:jc w:val="center"/>
            </w:pPr>
            <w:r>
              <w:t>2.5.</w:t>
            </w:r>
          </w:p>
        </w:tc>
        <w:tc>
          <w:tcPr>
            <w:tcW w:w="4253" w:type="dxa"/>
            <w:tcBorders>
              <w:lef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Порядок движения</w:t>
            </w:r>
            <w:r w:rsidRPr="00E547F6">
              <w:rPr>
                <w:lang w:eastAsia="en-US"/>
              </w:rPr>
              <w:t xml:space="preserve"> и расположение </w:t>
            </w:r>
            <w:r w:rsidRPr="00E547F6">
              <w:t>транспортных средств на проезжей части</w:t>
            </w:r>
          </w:p>
        </w:tc>
        <w:tc>
          <w:tcPr>
            <w:tcW w:w="992"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6</w:t>
            </w:r>
          </w:p>
        </w:tc>
        <w:tc>
          <w:tcPr>
            <w:tcW w:w="1843"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4</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2</w:t>
            </w:r>
          </w:p>
        </w:tc>
      </w:tr>
      <w:tr w:rsidR="0075240B" w:rsidRPr="00E547F6" w:rsidTr="00E346E6">
        <w:trPr>
          <w:gridAfter w:val="1"/>
          <w:wAfter w:w="7" w:type="dxa"/>
        </w:trPr>
        <w:tc>
          <w:tcPr>
            <w:tcW w:w="1134" w:type="dxa"/>
            <w:tcBorders>
              <w:left w:val="single" w:sz="2" w:space="0" w:color="auto"/>
            </w:tcBorders>
          </w:tcPr>
          <w:p w:rsidR="0075240B" w:rsidRPr="00E547F6" w:rsidRDefault="0075240B" w:rsidP="00A76E95">
            <w:pPr>
              <w:widowControl w:val="0"/>
              <w:tabs>
                <w:tab w:val="left" w:pos="560"/>
              </w:tabs>
              <w:autoSpaceDE w:val="0"/>
              <w:autoSpaceDN w:val="0"/>
              <w:adjustRightInd w:val="0"/>
              <w:jc w:val="center"/>
            </w:pPr>
            <w:r>
              <w:t>2.6.</w:t>
            </w:r>
          </w:p>
        </w:tc>
        <w:tc>
          <w:tcPr>
            <w:tcW w:w="4253" w:type="dxa"/>
            <w:tcBorders>
              <w:left w:val="single" w:sz="2" w:space="0" w:color="auto"/>
            </w:tcBorders>
          </w:tcPr>
          <w:p w:rsidR="0075240B" w:rsidRPr="00E547F6" w:rsidRDefault="0075240B" w:rsidP="00E547F6">
            <w:pPr>
              <w:widowControl w:val="0"/>
              <w:tabs>
                <w:tab w:val="left" w:pos="560"/>
              </w:tabs>
              <w:autoSpaceDE w:val="0"/>
              <w:autoSpaceDN w:val="0"/>
              <w:adjustRightInd w:val="0"/>
              <w:jc w:val="both"/>
            </w:pPr>
            <w:r w:rsidRPr="00E547F6">
              <w:t>Остановка и стоянка транспортных средств</w:t>
            </w:r>
          </w:p>
        </w:tc>
        <w:tc>
          <w:tcPr>
            <w:tcW w:w="992" w:type="dxa"/>
          </w:tcPr>
          <w:p w:rsidR="0075240B" w:rsidRPr="00E547F6" w:rsidRDefault="0075240B" w:rsidP="003F58E4">
            <w:pPr>
              <w:widowControl w:val="0"/>
              <w:tabs>
                <w:tab w:val="left" w:pos="560"/>
              </w:tabs>
              <w:autoSpaceDE w:val="0"/>
              <w:autoSpaceDN w:val="0"/>
              <w:adjustRightInd w:val="0"/>
              <w:jc w:val="center"/>
            </w:pPr>
            <w:r w:rsidRPr="00E547F6">
              <w:t>4</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2</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r>
              <w:t>2.7.</w:t>
            </w:r>
          </w:p>
        </w:tc>
        <w:tc>
          <w:tcPr>
            <w:tcW w:w="4253" w:type="dxa"/>
          </w:tcPr>
          <w:p w:rsidR="0075240B" w:rsidRPr="00E547F6" w:rsidRDefault="0075240B" w:rsidP="00E547F6">
            <w:pPr>
              <w:widowControl w:val="0"/>
              <w:tabs>
                <w:tab w:val="left" w:pos="560"/>
              </w:tabs>
              <w:autoSpaceDE w:val="0"/>
              <w:autoSpaceDN w:val="0"/>
              <w:adjustRightInd w:val="0"/>
              <w:jc w:val="both"/>
            </w:pPr>
            <w:r w:rsidRPr="00E547F6">
              <w:t>Регулирование дорожного движения</w:t>
            </w:r>
          </w:p>
        </w:tc>
        <w:tc>
          <w:tcPr>
            <w:tcW w:w="992"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r>
              <w:t>2.8.</w:t>
            </w:r>
          </w:p>
        </w:tc>
        <w:tc>
          <w:tcPr>
            <w:tcW w:w="4253" w:type="dxa"/>
          </w:tcPr>
          <w:p w:rsidR="0075240B" w:rsidRPr="00E547F6" w:rsidRDefault="0075240B" w:rsidP="00E547F6">
            <w:pPr>
              <w:widowControl w:val="0"/>
              <w:tabs>
                <w:tab w:val="left" w:pos="560"/>
              </w:tabs>
              <w:autoSpaceDE w:val="0"/>
              <w:autoSpaceDN w:val="0"/>
              <w:adjustRightInd w:val="0"/>
              <w:jc w:val="both"/>
            </w:pPr>
            <w:r w:rsidRPr="00E547F6">
              <w:t>Проезд перекрестков</w:t>
            </w:r>
          </w:p>
        </w:tc>
        <w:tc>
          <w:tcPr>
            <w:tcW w:w="992" w:type="dxa"/>
          </w:tcPr>
          <w:p w:rsidR="0075240B" w:rsidRPr="00E547F6" w:rsidRDefault="0075240B" w:rsidP="003F58E4">
            <w:pPr>
              <w:widowControl w:val="0"/>
              <w:tabs>
                <w:tab w:val="left" w:pos="560"/>
              </w:tabs>
              <w:autoSpaceDE w:val="0"/>
              <w:autoSpaceDN w:val="0"/>
              <w:adjustRightInd w:val="0"/>
              <w:jc w:val="center"/>
            </w:pPr>
            <w:r w:rsidRPr="00E547F6">
              <w:t>6</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4</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r>
              <w:t>2.9.</w:t>
            </w:r>
          </w:p>
        </w:tc>
        <w:tc>
          <w:tcPr>
            <w:tcW w:w="4253" w:type="dxa"/>
          </w:tcPr>
          <w:p w:rsidR="0075240B" w:rsidRPr="00E547F6" w:rsidRDefault="0075240B" w:rsidP="00E547F6">
            <w:pPr>
              <w:widowControl w:val="0"/>
              <w:tabs>
                <w:tab w:val="left" w:pos="560"/>
              </w:tabs>
              <w:autoSpaceDE w:val="0"/>
              <w:autoSpaceDN w:val="0"/>
              <w:adjustRightInd w:val="0"/>
              <w:jc w:val="both"/>
            </w:pPr>
            <w:r w:rsidRPr="00E547F6">
              <w:t>Проезд пешеходных переходов, мест остановок маршрутных транспортных средств                           и железнодорожных переездов</w:t>
            </w:r>
          </w:p>
        </w:tc>
        <w:tc>
          <w:tcPr>
            <w:tcW w:w="992" w:type="dxa"/>
          </w:tcPr>
          <w:p w:rsidR="0075240B" w:rsidRPr="00E547F6" w:rsidRDefault="0075240B" w:rsidP="003F58E4">
            <w:pPr>
              <w:widowControl w:val="0"/>
              <w:tabs>
                <w:tab w:val="left" w:pos="560"/>
              </w:tabs>
              <w:autoSpaceDE w:val="0"/>
              <w:autoSpaceDN w:val="0"/>
              <w:adjustRightInd w:val="0"/>
              <w:jc w:val="center"/>
            </w:pPr>
            <w:r w:rsidRPr="00E547F6">
              <w:t>6</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4</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r>
              <w:t>2.10.</w:t>
            </w:r>
          </w:p>
        </w:tc>
        <w:tc>
          <w:tcPr>
            <w:tcW w:w="4253" w:type="dxa"/>
          </w:tcPr>
          <w:p w:rsidR="0075240B" w:rsidRPr="00E547F6" w:rsidRDefault="0075240B" w:rsidP="00E547F6">
            <w:pPr>
              <w:widowControl w:val="0"/>
              <w:tabs>
                <w:tab w:val="left" w:pos="560"/>
              </w:tabs>
              <w:autoSpaceDE w:val="0"/>
              <w:autoSpaceDN w:val="0"/>
              <w:adjustRightInd w:val="0"/>
              <w:jc w:val="both"/>
            </w:pPr>
            <w:r w:rsidRPr="00E547F6">
              <w:t>Порядок использования внешних световых приборов и звуковых сигналов</w:t>
            </w:r>
          </w:p>
        </w:tc>
        <w:tc>
          <w:tcPr>
            <w:tcW w:w="992"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2</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r>
              <w:t>2.11</w:t>
            </w:r>
          </w:p>
        </w:tc>
        <w:tc>
          <w:tcPr>
            <w:tcW w:w="4253" w:type="dxa"/>
          </w:tcPr>
          <w:p w:rsidR="0075240B" w:rsidRPr="00E547F6" w:rsidRDefault="0075240B" w:rsidP="00E547F6">
            <w:pPr>
              <w:widowControl w:val="0"/>
              <w:tabs>
                <w:tab w:val="left" w:pos="560"/>
              </w:tabs>
              <w:autoSpaceDE w:val="0"/>
              <w:autoSpaceDN w:val="0"/>
              <w:adjustRightInd w:val="0"/>
              <w:jc w:val="both"/>
            </w:pPr>
            <w:r w:rsidRPr="00E547F6">
              <w:t>Буксировка транспортных средств, перевозка людей и грузов</w:t>
            </w:r>
          </w:p>
        </w:tc>
        <w:tc>
          <w:tcPr>
            <w:tcW w:w="992" w:type="dxa"/>
          </w:tcPr>
          <w:p w:rsidR="0075240B" w:rsidRPr="00E547F6" w:rsidRDefault="0075240B" w:rsidP="003F58E4">
            <w:pPr>
              <w:widowControl w:val="0"/>
              <w:tabs>
                <w:tab w:val="left" w:pos="560"/>
              </w:tabs>
              <w:autoSpaceDE w:val="0"/>
              <w:autoSpaceDN w:val="0"/>
              <w:adjustRightInd w:val="0"/>
              <w:jc w:val="center"/>
            </w:pPr>
            <w:r w:rsidRPr="00E547F6">
              <w:t>1</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1</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rsidRPr="00E547F6">
              <w:t>-</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r>
              <w:t>2.12.</w:t>
            </w:r>
          </w:p>
        </w:tc>
        <w:tc>
          <w:tcPr>
            <w:tcW w:w="4253" w:type="dxa"/>
          </w:tcPr>
          <w:p w:rsidR="0075240B" w:rsidRPr="00E547F6" w:rsidRDefault="0075240B" w:rsidP="00E547F6">
            <w:pPr>
              <w:widowControl w:val="0"/>
              <w:tabs>
                <w:tab w:val="left" w:pos="560"/>
              </w:tabs>
              <w:autoSpaceDE w:val="0"/>
              <w:autoSpaceDN w:val="0"/>
              <w:adjustRightInd w:val="0"/>
              <w:jc w:val="both"/>
            </w:pPr>
            <w:r w:rsidRPr="00E547F6">
              <w:t>Требования к оборудованию и техническому состоянию транспортных средств</w:t>
            </w:r>
          </w:p>
        </w:tc>
        <w:tc>
          <w:tcPr>
            <w:tcW w:w="992" w:type="dxa"/>
          </w:tcPr>
          <w:p w:rsidR="0075240B" w:rsidRPr="00E547F6" w:rsidRDefault="0075240B" w:rsidP="003F58E4">
            <w:pPr>
              <w:ind w:right="4"/>
              <w:jc w:val="center"/>
            </w:pPr>
            <w:r w:rsidRPr="00E547F6">
              <w:t>1</w:t>
            </w:r>
          </w:p>
        </w:tc>
        <w:tc>
          <w:tcPr>
            <w:tcW w:w="1843" w:type="dxa"/>
          </w:tcPr>
          <w:p w:rsidR="0075240B" w:rsidRPr="00E547F6" w:rsidRDefault="0075240B" w:rsidP="003F58E4">
            <w:pPr>
              <w:ind w:right="4"/>
              <w:jc w:val="center"/>
            </w:pPr>
            <w:r w:rsidRPr="00E547F6">
              <w:t>1</w:t>
            </w:r>
          </w:p>
        </w:tc>
        <w:tc>
          <w:tcPr>
            <w:tcW w:w="1926" w:type="dxa"/>
            <w:tcBorders>
              <w:right w:val="single" w:sz="2" w:space="0" w:color="auto"/>
            </w:tcBorders>
          </w:tcPr>
          <w:p w:rsidR="0075240B" w:rsidRPr="00E547F6" w:rsidRDefault="0075240B" w:rsidP="003F58E4">
            <w:pPr>
              <w:tabs>
                <w:tab w:val="left" w:pos="560"/>
              </w:tabs>
              <w:jc w:val="center"/>
            </w:pPr>
            <w:r w:rsidRPr="00E547F6">
              <w:t>-</w:t>
            </w:r>
          </w:p>
        </w:tc>
      </w:tr>
      <w:tr w:rsidR="0075240B" w:rsidRPr="00E547F6" w:rsidTr="00E346E6">
        <w:trPr>
          <w:gridAfter w:val="1"/>
          <w:wAfter w:w="7" w:type="dxa"/>
        </w:trPr>
        <w:tc>
          <w:tcPr>
            <w:tcW w:w="1134" w:type="dxa"/>
          </w:tcPr>
          <w:p w:rsidR="0075240B" w:rsidRDefault="0075240B" w:rsidP="00A76E95">
            <w:pPr>
              <w:widowControl w:val="0"/>
              <w:tabs>
                <w:tab w:val="left" w:pos="560"/>
              </w:tabs>
              <w:autoSpaceDE w:val="0"/>
              <w:autoSpaceDN w:val="0"/>
              <w:adjustRightInd w:val="0"/>
              <w:jc w:val="center"/>
            </w:pPr>
          </w:p>
        </w:tc>
        <w:tc>
          <w:tcPr>
            <w:tcW w:w="4253" w:type="dxa"/>
          </w:tcPr>
          <w:p w:rsidR="0075240B" w:rsidRPr="00E547F6" w:rsidRDefault="0075240B" w:rsidP="00E547F6">
            <w:pPr>
              <w:widowControl w:val="0"/>
              <w:tabs>
                <w:tab w:val="left" w:pos="560"/>
              </w:tabs>
              <w:autoSpaceDE w:val="0"/>
              <w:autoSpaceDN w:val="0"/>
              <w:adjustRightInd w:val="0"/>
              <w:jc w:val="both"/>
            </w:pPr>
            <w:r>
              <w:t>Промежуточная аттестация</w:t>
            </w:r>
          </w:p>
        </w:tc>
        <w:tc>
          <w:tcPr>
            <w:tcW w:w="992" w:type="dxa"/>
          </w:tcPr>
          <w:p w:rsidR="0075240B" w:rsidRPr="00E547F6" w:rsidRDefault="0075240B" w:rsidP="003F58E4">
            <w:pPr>
              <w:ind w:right="4"/>
              <w:jc w:val="center"/>
            </w:pPr>
            <w:r>
              <w:t>1</w:t>
            </w:r>
          </w:p>
        </w:tc>
        <w:tc>
          <w:tcPr>
            <w:tcW w:w="1843" w:type="dxa"/>
          </w:tcPr>
          <w:p w:rsidR="0075240B" w:rsidRPr="00E547F6" w:rsidRDefault="0075240B" w:rsidP="003F58E4">
            <w:pPr>
              <w:ind w:right="4"/>
              <w:jc w:val="center"/>
            </w:pPr>
            <w:r>
              <w:t>-</w:t>
            </w:r>
          </w:p>
        </w:tc>
        <w:tc>
          <w:tcPr>
            <w:tcW w:w="1926" w:type="dxa"/>
            <w:tcBorders>
              <w:right w:val="single" w:sz="2" w:space="0" w:color="auto"/>
            </w:tcBorders>
          </w:tcPr>
          <w:p w:rsidR="0075240B" w:rsidRPr="00E547F6" w:rsidRDefault="0075240B" w:rsidP="003F58E4">
            <w:pPr>
              <w:tabs>
                <w:tab w:val="left" w:pos="560"/>
              </w:tabs>
              <w:jc w:val="center"/>
            </w:pPr>
            <w:r>
              <w:t>1</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p>
        </w:tc>
        <w:tc>
          <w:tcPr>
            <w:tcW w:w="4253" w:type="dxa"/>
          </w:tcPr>
          <w:p w:rsidR="0075240B" w:rsidRPr="00E547F6" w:rsidRDefault="0075240B" w:rsidP="00E547F6">
            <w:pPr>
              <w:widowControl w:val="0"/>
              <w:tabs>
                <w:tab w:val="left" w:pos="560"/>
              </w:tabs>
              <w:autoSpaceDE w:val="0"/>
              <w:autoSpaceDN w:val="0"/>
              <w:adjustRightInd w:val="0"/>
              <w:jc w:val="both"/>
            </w:pPr>
            <w:r w:rsidRPr="00E547F6">
              <w:t>Итого по разделу</w:t>
            </w:r>
          </w:p>
        </w:tc>
        <w:tc>
          <w:tcPr>
            <w:tcW w:w="992" w:type="dxa"/>
          </w:tcPr>
          <w:p w:rsidR="0075240B" w:rsidRPr="00E547F6" w:rsidRDefault="0075240B" w:rsidP="003F58E4">
            <w:pPr>
              <w:widowControl w:val="0"/>
              <w:tabs>
                <w:tab w:val="left" w:pos="560"/>
              </w:tabs>
              <w:autoSpaceDE w:val="0"/>
              <w:autoSpaceDN w:val="0"/>
              <w:adjustRightInd w:val="0"/>
              <w:jc w:val="center"/>
            </w:pPr>
            <w:r>
              <w:t>39</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26</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t>13</w:t>
            </w:r>
          </w:p>
        </w:tc>
      </w:tr>
      <w:tr w:rsidR="0075240B" w:rsidRPr="00E547F6" w:rsidTr="00E346E6">
        <w:trPr>
          <w:gridAfter w:val="1"/>
          <w:wAfter w:w="7" w:type="dxa"/>
        </w:trPr>
        <w:tc>
          <w:tcPr>
            <w:tcW w:w="1134" w:type="dxa"/>
          </w:tcPr>
          <w:p w:rsidR="0075240B" w:rsidRPr="00E547F6" w:rsidRDefault="0075240B" w:rsidP="00A76E95">
            <w:pPr>
              <w:widowControl w:val="0"/>
              <w:tabs>
                <w:tab w:val="left" w:pos="560"/>
              </w:tabs>
              <w:autoSpaceDE w:val="0"/>
              <w:autoSpaceDN w:val="0"/>
              <w:adjustRightInd w:val="0"/>
              <w:jc w:val="center"/>
            </w:pPr>
          </w:p>
        </w:tc>
        <w:tc>
          <w:tcPr>
            <w:tcW w:w="4253" w:type="dxa"/>
          </w:tcPr>
          <w:p w:rsidR="0075240B" w:rsidRPr="00E547F6" w:rsidRDefault="0075240B" w:rsidP="00E547F6">
            <w:pPr>
              <w:widowControl w:val="0"/>
              <w:tabs>
                <w:tab w:val="left" w:pos="560"/>
              </w:tabs>
              <w:autoSpaceDE w:val="0"/>
              <w:autoSpaceDN w:val="0"/>
              <w:adjustRightInd w:val="0"/>
              <w:jc w:val="both"/>
            </w:pPr>
            <w:r w:rsidRPr="00E547F6">
              <w:t>Всего</w:t>
            </w:r>
          </w:p>
        </w:tc>
        <w:tc>
          <w:tcPr>
            <w:tcW w:w="992" w:type="dxa"/>
          </w:tcPr>
          <w:p w:rsidR="0075240B" w:rsidRPr="00E547F6" w:rsidRDefault="0075240B" w:rsidP="003F58E4">
            <w:pPr>
              <w:widowControl w:val="0"/>
              <w:tabs>
                <w:tab w:val="left" w:pos="560"/>
              </w:tabs>
              <w:autoSpaceDE w:val="0"/>
              <w:autoSpaceDN w:val="0"/>
              <w:adjustRightInd w:val="0"/>
              <w:jc w:val="center"/>
            </w:pPr>
            <w:r>
              <w:t>43</w:t>
            </w:r>
          </w:p>
        </w:tc>
        <w:tc>
          <w:tcPr>
            <w:tcW w:w="1843" w:type="dxa"/>
          </w:tcPr>
          <w:p w:rsidR="0075240B" w:rsidRPr="00E547F6" w:rsidRDefault="0075240B" w:rsidP="003F58E4">
            <w:pPr>
              <w:widowControl w:val="0"/>
              <w:tabs>
                <w:tab w:val="left" w:pos="560"/>
              </w:tabs>
              <w:autoSpaceDE w:val="0"/>
              <w:autoSpaceDN w:val="0"/>
              <w:adjustRightInd w:val="0"/>
              <w:jc w:val="center"/>
            </w:pPr>
            <w:r w:rsidRPr="00E547F6">
              <w:t>30</w:t>
            </w:r>
          </w:p>
        </w:tc>
        <w:tc>
          <w:tcPr>
            <w:tcW w:w="1926" w:type="dxa"/>
            <w:tcBorders>
              <w:right w:val="single" w:sz="2" w:space="0" w:color="auto"/>
            </w:tcBorders>
          </w:tcPr>
          <w:p w:rsidR="0075240B" w:rsidRPr="00E547F6" w:rsidRDefault="0075240B" w:rsidP="003F58E4">
            <w:pPr>
              <w:widowControl w:val="0"/>
              <w:tabs>
                <w:tab w:val="left" w:pos="560"/>
              </w:tabs>
              <w:autoSpaceDE w:val="0"/>
              <w:autoSpaceDN w:val="0"/>
              <w:adjustRightInd w:val="0"/>
              <w:jc w:val="center"/>
            </w:pPr>
            <w:r>
              <w:t>13</w:t>
            </w:r>
          </w:p>
        </w:tc>
      </w:tr>
    </w:tbl>
    <w:p w:rsidR="0075240B" w:rsidRDefault="0075240B" w:rsidP="002173BA">
      <w:pPr>
        <w:jc w:val="center"/>
        <w:rPr>
          <w:sz w:val="28"/>
          <w:szCs w:val="28"/>
        </w:rPr>
      </w:pPr>
    </w:p>
    <w:p w:rsidR="0075240B" w:rsidRDefault="0075240B" w:rsidP="002173BA">
      <w:pPr>
        <w:jc w:val="center"/>
        <w:rPr>
          <w:sz w:val="28"/>
          <w:szCs w:val="28"/>
        </w:rPr>
      </w:pPr>
    </w:p>
    <w:p w:rsidR="0075240B" w:rsidRDefault="0075240B" w:rsidP="002173BA">
      <w:pPr>
        <w:jc w:val="center"/>
        <w:rPr>
          <w:sz w:val="28"/>
          <w:szCs w:val="28"/>
        </w:rPr>
      </w:pPr>
    </w:p>
    <w:p w:rsidR="0075240B" w:rsidRPr="0080297C" w:rsidRDefault="0075240B" w:rsidP="002173BA">
      <w:pPr>
        <w:jc w:val="center"/>
        <w:rPr>
          <w:i/>
          <w:iCs/>
        </w:rPr>
      </w:pPr>
      <w:r w:rsidRPr="0080297C">
        <w:rPr>
          <w:i/>
          <w:iCs/>
        </w:rPr>
        <w:t>Содержание</w:t>
      </w:r>
    </w:p>
    <w:p w:rsidR="0075240B" w:rsidRPr="000E339E" w:rsidRDefault="0075240B" w:rsidP="003062EA">
      <w:pPr>
        <w:pStyle w:val="BodyText"/>
        <w:rPr>
          <w:b/>
          <w:bCs/>
        </w:rPr>
      </w:pPr>
      <w:r w:rsidRPr="000E339E">
        <w:rPr>
          <w:b/>
          <w:bCs/>
        </w:rPr>
        <w:t>Раздел 1. Законодательствов сфере дорожного движения включает:</w:t>
      </w:r>
    </w:p>
    <w:p w:rsidR="0075240B" w:rsidRPr="00E547F6" w:rsidRDefault="0075240B" w:rsidP="003062EA">
      <w:pPr>
        <w:pStyle w:val="BodyText"/>
      </w:pPr>
      <w:r w:rsidRPr="00910F7A">
        <w:rPr>
          <w:u w:val="single"/>
        </w:rPr>
        <w:t>Тема 1.1.</w:t>
      </w:r>
      <w:r w:rsidRPr="00E547F6">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некоммерческих объединений в области охраны окружающей среды; ответственность за нарушение законодательства в области охраны окружающей среды и разрешение споров в области охраны окружающей среды.</w:t>
      </w:r>
    </w:p>
    <w:p w:rsidR="0075240B" w:rsidRDefault="0075240B" w:rsidP="003062EA">
      <w:pPr>
        <w:pStyle w:val="BodyText"/>
      </w:pPr>
      <w:r w:rsidRPr="00910F7A">
        <w:rPr>
          <w:u w:val="single"/>
        </w:rPr>
        <w:t>Тема 1.2.</w:t>
      </w:r>
      <w:r w:rsidRPr="00E547F6">
        <w:t xml:space="preserve">Законодательство, устанавливающее ответственность за нарушения в сфере дорожного движения: задачи и принципы УК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w:t>
      </w:r>
      <w:r>
        <w:t>о</w:t>
      </w:r>
      <w:r w:rsidRPr="00E547F6">
        <w:t>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w:t>
      </w:r>
      <w:r>
        <w:t>, оформление документов о дорожно-транспортном происшествии без участия уполномоченных на то сотрудников полиции</w:t>
      </w:r>
      <w:r w:rsidRPr="00E547F6">
        <w:t>;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r>
        <w:t>Задачи и принципы Кодекса Российской Федерации об административных правонарушениях. Уголовная и административная ответственность несовершеннолетних граждан за нарушение законодательства в сфере дорожного движения. Актуальные изменения федерального законодательства о безопасности дорожного движения, касающиеся прав несовершеннолетних граждан, достигших шестнадцатилетнего и семнадцатилетнего возраста на управление транспортными средствами категории «М», «В»           и подкатегории «А1». Ответственность родителей (законных представителей) несовершеннолетних за нарушение несовершеннолетними гражданами законодательства                     в сфере дорожного движения.</w:t>
      </w:r>
    </w:p>
    <w:p w:rsidR="0075240B" w:rsidRPr="003F58E4" w:rsidRDefault="0075240B" w:rsidP="003062EA">
      <w:pPr>
        <w:pStyle w:val="BodyText"/>
        <w:rPr>
          <w:b/>
          <w:bCs/>
        </w:rPr>
      </w:pPr>
      <w:r w:rsidRPr="003F58E4">
        <w:rPr>
          <w:b/>
          <w:bCs/>
        </w:rPr>
        <w:t>Раздел 2.  Правила дорожного движения.</w:t>
      </w:r>
    </w:p>
    <w:p w:rsidR="0075240B" w:rsidRDefault="0075240B" w:rsidP="00E547F6">
      <w:pPr>
        <w:jc w:val="both"/>
      </w:pPr>
      <w:r w:rsidRPr="003F58E4">
        <w:rPr>
          <w:u w:val="single"/>
        </w:rPr>
        <w:t xml:space="preserve">Тема </w:t>
      </w:r>
      <w:r>
        <w:rPr>
          <w:u w:val="single"/>
        </w:rPr>
        <w:t>2</w:t>
      </w:r>
      <w:r w:rsidRPr="003F58E4">
        <w:rPr>
          <w:u w:val="single"/>
        </w:rPr>
        <w:t>.</w:t>
      </w:r>
      <w:r>
        <w:rPr>
          <w:u w:val="single"/>
        </w:rPr>
        <w:t>1</w:t>
      </w:r>
      <w:r w:rsidRPr="003F58E4">
        <w:rPr>
          <w:u w:val="single"/>
        </w:rPr>
        <w:t>.</w:t>
      </w:r>
      <w:r w:rsidRPr="003F58E4">
        <w:t xml:space="preserve">Общие положения, основные понятия и термины, используемые в Правилах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w:t>
      </w:r>
    </w:p>
    <w:p w:rsidR="0075240B" w:rsidRDefault="0075240B" w:rsidP="00E547F6">
      <w:pPr>
        <w:jc w:val="both"/>
      </w:pPr>
      <w:r w:rsidRPr="003F58E4">
        <w:t>безопасности, предпринимаемые водителями транспортных средств, при движении в тёмное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r>
        <w:t xml:space="preserve"> Транспортное средство как источник повышенного риска. </w:t>
      </w:r>
    </w:p>
    <w:p w:rsidR="0075240B" w:rsidRDefault="0075240B" w:rsidP="00E547F6">
      <w:pPr>
        <w:jc w:val="both"/>
      </w:pPr>
    </w:p>
    <w:p w:rsidR="0075240B" w:rsidRDefault="0075240B" w:rsidP="00E547F6">
      <w:pPr>
        <w:jc w:val="both"/>
      </w:pPr>
    </w:p>
    <w:p w:rsidR="0075240B" w:rsidRDefault="0075240B" w:rsidP="00E547F6">
      <w:pPr>
        <w:jc w:val="both"/>
      </w:pPr>
    </w:p>
    <w:p w:rsidR="0075240B" w:rsidRPr="003F58E4" w:rsidRDefault="0075240B" w:rsidP="00E547F6">
      <w:pPr>
        <w:jc w:val="both"/>
      </w:pPr>
      <w:r>
        <w:t>Основная опасность нарушений правил дорожного движения несовершеннолетними участниками дорожного движения.</w:t>
      </w:r>
    </w:p>
    <w:p w:rsidR="0075240B" w:rsidRPr="003F58E4" w:rsidRDefault="0075240B" w:rsidP="00E547F6">
      <w:pPr>
        <w:jc w:val="both"/>
      </w:pPr>
      <w:r w:rsidRPr="003F58E4">
        <w:rPr>
          <w:u w:val="single"/>
        </w:rPr>
        <w:t xml:space="preserve">Тема </w:t>
      </w:r>
      <w:r>
        <w:rPr>
          <w:u w:val="single"/>
        </w:rPr>
        <w:t>2.2.</w:t>
      </w:r>
      <w:r w:rsidRPr="003F58E4">
        <w:t>. 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75240B" w:rsidRPr="003F58E4" w:rsidRDefault="0075240B" w:rsidP="00E547F6">
      <w:pPr>
        <w:jc w:val="both"/>
      </w:pPr>
      <w:r w:rsidRPr="003F58E4">
        <w:rPr>
          <w:u w:val="single"/>
        </w:rPr>
        <w:t xml:space="preserve">Тема </w:t>
      </w:r>
      <w:r>
        <w:rPr>
          <w:u w:val="single"/>
        </w:rPr>
        <w:t>2.3.</w:t>
      </w:r>
      <w:r w:rsidRPr="003F58E4">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75240B" w:rsidRPr="00E547F6" w:rsidRDefault="0075240B" w:rsidP="003062EA">
      <w:pPr>
        <w:pStyle w:val="BodyText"/>
      </w:pPr>
      <w:r w:rsidRPr="00910F7A">
        <w:rPr>
          <w:u w:val="single"/>
        </w:rPr>
        <w:t xml:space="preserve">Тема </w:t>
      </w:r>
      <w:r>
        <w:rPr>
          <w:u w:val="single"/>
        </w:rPr>
        <w:t>2.4.</w:t>
      </w:r>
      <w:r w:rsidRPr="00E547F6">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75240B" w:rsidRDefault="0075240B" w:rsidP="002173BA">
      <w:pPr>
        <w:pStyle w:val="BodyText"/>
        <w:spacing w:after="0"/>
      </w:pPr>
      <w:r w:rsidRPr="00910F7A">
        <w:rPr>
          <w:u w:val="single"/>
        </w:rPr>
        <w:t xml:space="preserve">Тема </w:t>
      </w:r>
      <w:r>
        <w:rPr>
          <w:u w:val="single"/>
        </w:rPr>
        <w:t xml:space="preserve">2.5. </w:t>
      </w:r>
      <w:r w:rsidRPr="00E547F6">
        <w:t xml:space="preserve">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w:t>
      </w:r>
    </w:p>
    <w:p w:rsidR="0075240B" w:rsidRDefault="0075240B" w:rsidP="002173BA">
      <w:pPr>
        <w:pStyle w:val="BodyText"/>
        <w:spacing w:after="0"/>
      </w:pPr>
    </w:p>
    <w:p w:rsidR="0075240B" w:rsidRDefault="0075240B" w:rsidP="002173BA">
      <w:pPr>
        <w:pStyle w:val="BodyText"/>
        <w:spacing w:after="0"/>
      </w:pPr>
    </w:p>
    <w:p w:rsidR="0075240B" w:rsidRDefault="0075240B" w:rsidP="002173BA">
      <w:pPr>
        <w:pStyle w:val="BodyText"/>
        <w:spacing w:after="0"/>
      </w:pPr>
    </w:p>
    <w:p w:rsidR="0075240B" w:rsidRDefault="0075240B" w:rsidP="002173BA">
      <w:pPr>
        <w:pStyle w:val="BodyText"/>
        <w:spacing w:after="0"/>
      </w:pPr>
      <w:r w:rsidRPr="00E547F6">
        <w:t xml:space="preserve">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w:t>
      </w:r>
    </w:p>
    <w:p w:rsidR="0075240B" w:rsidRPr="00E547F6" w:rsidRDefault="0075240B" w:rsidP="002173BA">
      <w:pPr>
        <w:pStyle w:val="BodyText"/>
        <w:spacing w:after="0"/>
      </w:pPr>
      <w:r w:rsidRPr="00E547F6">
        <w:t>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75240B" w:rsidRPr="00E547F6" w:rsidRDefault="0075240B" w:rsidP="003062EA">
      <w:pPr>
        <w:pStyle w:val="BodyText"/>
      </w:pPr>
      <w:r w:rsidRPr="00910F7A">
        <w:rPr>
          <w:u w:val="single"/>
        </w:rPr>
        <w:t xml:space="preserve">Тема </w:t>
      </w:r>
      <w:r>
        <w:rPr>
          <w:u w:val="single"/>
        </w:rPr>
        <w:t>2.6.</w:t>
      </w:r>
      <w:r w:rsidRPr="00E547F6">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75240B" w:rsidRPr="00E547F6" w:rsidRDefault="0075240B" w:rsidP="003062EA">
      <w:pPr>
        <w:pStyle w:val="BodyText"/>
      </w:pPr>
      <w:r w:rsidRPr="00910F7A">
        <w:rPr>
          <w:u w:val="single"/>
        </w:rPr>
        <w:t xml:space="preserve">Тема </w:t>
      </w:r>
      <w:r>
        <w:rPr>
          <w:u w:val="single"/>
        </w:rPr>
        <w:t>2.7.</w:t>
      </w:r>
      <w:r w:rsidRPr="00E547F6">
        <w:t>Регулирование дорожного движения: средства регулирования дорожного движения; значения сигналов светофора, действия водителей и пешеходовв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75240B" w:rsidRPr="00E547F6" w:rsidRDefault="0075240B" w:rsidP="003062EA">
      <w:pPr>
        <w:pStyle w:val="BodyText"/>
      </w:pPr>
      <w:r w:rsidRPr="00910F7A">
        <w:rPr>
          <w:u w:val="single"/>
        </w:rPr>
        <w:t xml:space="preserve">Тема </w:t>
      </w:r>
      <w:r>
        <w:rPr>
          <w:u w:val="single"/>
        </w:rPr>
        <w:t>2.8.</w:t>
      </w:r>
      <w:r w:rsidRPr="00E547F6">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перекрёстку, регулируемому светофором </w:t>
      </w:r>
      <w:r>
        <w:t>с до</w:t>
      </w:r>
      <w:r w:rsidRPr="00E547F6">
        <w:t>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т.п.) и при отсутствии знаков приоритета; ответственность водителей за нарушения правил проезда перекрестков. Решение ситуационных задач.</w:t>
      </w:r>
    </w:p>
    <w:p w:rsidR="0075240B" w:rsidRDefault="0075240B" w:rsidP="003062EA">
      <w:pPr>
        <w:pStyle w:val="BodyText"/>
      </w:pPr>
      <w:r w:rsidRPr="00910F7A">
        <w:rPr>
          <w:u w:val="single"/>
        </w:rPr>
        <w:t xml:space="preserve">Тема </w:t>
      </w:r>
      <w:r>
        <w:rPr>
          <w:u w:val="single"/>
        </w:rPr>
        <w:t>2.9.</w:t>
      </w:r>
      <w:r w:rsidRPr="00E547F6">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75240B" w:rsidRDefault="0075240B" w:rsidP="003062EA">
      <w:pPr>
        <w:pStyle w:val="BodyText"/>
      </w:pPr>
    </w:p>
    <w:p w:rsidR="0075240B" w:rsidRPr="00E547F6" w:rsidRDefault="0075240B" w:rsidP="003062EA">
      <w:pPr>
        <w:pStyle w:val="BodyText"/>
      </w:pPr>
    </w:p>
    <w:p w:rsidR="0075240B" w:rsidRPr="00E547F6" w:rsidRDefault="0075240B" w:rsidP="003062EA">
      <w:pPr>
        <w:pStyle w:val="BodyText"/>
      </w:pPr>
      <w:r w:rsidRPr="00910F7A">
        <w:rPr>
          <w:u w:val="single"/>
        </w:rPr>
        <w:t xml:space="preserve">Тема </w:t>
      </w:r>
      <w:r>
        <w:rPr>
          <w:u w:val="single"/>
        </w:rPr>
        <w:t>2.10.</w:t>
      </w:r>
      <w:r w:rsidRPr="00E547F6">
        <w:t xml:space="preserve">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w:t>
      </w:r>
      <w:r>
        <w:t>на неосвещенных участках дорог,</w:t>
      </w:r>
      <w:r w:rsidRPr="00E547F6">
        <w:t xml:space="preserve">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75240B" w:rsidRPr="00E547F6" w:rsidRDefault="0075240B" w:rsidP="003062EA">
      <w:pPr>
        <w:pStyle w:val="BodyText"/>
        <w:rPr>
          <w:u w:val="single"/>
        </w:rPr>
      </w:pPr>
      <w:r w:rsidRPr="00910F7A">
        <w:rPr>
          <w:u w:val="single"/>
        </w:rPr>
        <w:t xml:space="preserve">Тема </w:t>
      </w:r>
      <w:r>
        <w:rPr>
          <w:u w:val="single"/>
        </w:rPr>
        <w:t>2.11.</w:t>
      </w:r>
      <w:r w:rsidRPr="00E547F6">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p w:rsidR="0075240B" w:rsidRDefault="0075240B" w:rsidP="003062EA">
      <w:pPr>
        <w:pStyle w:val="BodyText"/>
      </w:pPr>
      <w:r w:rsidRPr="00910F7A">
        <w:rPr>
          <w:u w:val="single"/>
        </w:rPr>
        <w:t xml:space="preserve">Тема </w:t>
      </w:r>
      <w:r>
        <w:rPr>
          <w:u w:val="single"/>
        </w:rPr>
        <w:t xml:space="preserve">2.12. </w:t>
      </w:r>
      <w:r w:rsidRPr="00E547F6">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75240B" w:rsidRPr="003F58E4" w:rsidRDefault="0075240B" w:rsidP="003062EA">
      <w:pPr>
        <w:pStyle w:val="BodyText"/>
        <w:rPr>
          <w:i/>
          <w:iCs/>
        </w:rPr>
      </w:pPr>
      <w:r w:rsidRPr="003F58E4">
        <w:rPr>
          <w:i/>
          <w:iCs/>
        </w:rPr>
        <w:t xml:space="preserve">Промежуточная аттестация по </w:t>
      </w:r>
      <w:r>
        <w:rPr>
          <w:i/>
          <w:iCs/>
        </w:rPr>
        <w:t>предмету: Зачет по всем темам.</w:t>
      </w:r>
    </w:p>
    <w:p w:rsidR="0075240B" w:rsidRPr="003F58E4" w:rsidRDefault="0075240B" w:rsidP="003F58E4">
      <w:pPr>
        <w:pStyle w:val="List3"/>
        <w:rPr>
          <w:b/>
          <w:lang w:eastAsia="en-US"/>
        </w:rPr>
      </w:pPr>
      <w:r w:rsidRPr="003F58E4">
        <w:rPr>
          <w:b/>
        </w:rPr>
        <w:t>4.1.2.</w:t>
      </w:r>
      <w:r>
        <w:rPr>
          <w:b/>
        </w:rPr>
        <w:t xml:space="preserve"> Рабочая программа по учебному предмету</w:t>
      </w:r>
      <w:r w:rsidRPr="003F58E4">
        <w:rPr>
          <w:b/>
          <w:lang w:eastAsia="en-US"/>
        </w:rPr>
        <w:t>«</w:t>
      </w:r>
      <w:r w:rsidRPr="003F58E4">
        <w:rPr>
          <w:b/>
        </w:rPr>
        <w:t>Психофизиологические основы деятельности водителя</w:t>
      </w:r>
      <w:r w:rsidRPr="003F58E4">
        <w:rPr>
          <w:b/>
          <w:lang w:eastAsia="en-US"/>
        </w:rPr>
        <w:t>»</w:t>
      </w:r>
    </w:p>
    <w:p w:rsidR="0075240B" w:rsidRPr="00397BC0" w:rsidRDefault="0075240B" w:rsidP="003F58E4">
      <w:pPr>
        <w:pStyle w:val="BodyText"/>
        <w:jc w:val="center"/>
        <w:rPr>
          <w:b/>
          <w:bCs/>
        </w:rPr>
      </w:pPr>
      <w:r w:rsidRPr="00397BC0">
        <w:rPr>
          <w:b/>
          <w:bCs/>
        </w:rPr>
        <w:t>Распределение учебных часов по разделам и темам</w:t>
      </w:r>
    </w:p>
    <w:p w:rsidR="0075240B" w:rsidRPr="00910F7A" w:rsidRDefault="0075240B" w:rsidP="003F58E4">
      <w:pPr>
        <w:pStyle w:val="BodyText"/>
        <w:jc w:val="right"/>
      </w:pPr>
      <w:r w:rsidRPr="00E547F6">
        <w:t xml:space="preserve">Таблица </w:t>
      </w:r>
      <w:r>
        <w:t>5</w:t>
      </w:r>
    </w:p>
    <w:tbl>
      <w:tblPr>
        <w:tblW w:w="99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4536"/>
        <w:gridCol w:w="1134"/>
        <w:gridCol w:w="1417"/>
        <w:gridCol w:w="1701"/>
      </w:tblGrid>
      <w:tr w:rsidR="0075240B" w:rsidRPr="00E547F6" w:rsidTr="00527E92">
        <w:tc>
          <w:tcPr>
            <w:tcW w:w="1134" w:type="dxa"/>
            <w:vMerge w:val="restart"/>
          </w:tcPr>
          <w:p w:rsidR="0075240B" w:rsidRPr="00E547F6" w:rsidRDefault="0075240B" w:rsidP="00397BC0">
            <w:pPr>
              <w:jc w:val="center"/>
            </w:pPr>
            <w:r>
              <w:t>Номер раздела, темы</w:t>
            </w:r>
          </w:p>
        </w:tc>
        <w:tc>
          <w:tcPr>
            <w:tcW w:w="4536" w:type="dxa"/>
            <w:vMerge w:val="restart"/>
          </w:tcPr>
          <w:p w:rsidR="0075240B" w:rsidRPr="00E547F6" w:rsidRDefault="0075240B" w:rsidP="00E547F6">
            <w:pPr>
              <w:jc w:val="both"/>
            </w:pPr>
          </w:p>
          <w:p w:rsidR="0075240B" w:rsidRPr="00E547F6" w:rsidRDefault="0075240B" w:rsidP="00E547F6">
            <w:pPr>
              <w:jc w:val="both"/>
            </w:pPr>
            <w:r w:rsidRPr="00E547F6">
              <w:t>Наименование разделов и тем</w:t>
            </w:r>
          </w:p>
        </w:tc>
        <w:tc>
          <w:tcPr>
            <w:tcW w:w="4252" w:type="dxa"/>
            <w:gridSpan w:val="3"/>
          </w:tcPr>
          <w:p w:rsidR="0075240B" w:rsidRPr="00E547F6" w:rsidRDefault="0075240B" w:rsidP="00397BC0">
            <w:pPr>
              <w:jc w:val="center"/>
            </w:pPr>
            <w:r w:rsidRPr="00E547F6">
              <w:t>Количество часов</w:t>
            </w:r>
          </w:p>
        </w:tc>
      </w:tr>
      <w:tr w:rsidR="0075240B" w:rsidRPr="00E547F6" w:rsidTr="00527E92">
        <w:trPr>
          <w:trHeight w:val="893"/>
        </w:trPr>
        <w:tc>
          <w:tcPr>
            <w:tcW w:w="1134" w:type="dxa"/>
            <w:vMerge/>
          </w:tcPr>
          <w:p w:rsidR="0075240B" w:rsidRPr="00E547F6" w:rsidRDefault="0075240B" w:rsidP="00E547F6">
            <w:pPr>
              <w:jc w:val="both"/>
            </w:pPr>
          </w:p>
        </w:tc>
        <w:tc>
          <w:tcPr>
            <w:tcW w:w="4536" w:type="dxa"/>
            <w:vMerge/>
            <w:vAlign w:val="center"/>
          </w:tcPr>
          <w:p w:rsidR="0075240B" w:rsidRPr="00E547F6" w:rsidRDefault="0075240B" w:rsidP="00E547F6">
            <w:pPr>
              <w:jc w:val="both"/>
            </w:pPr>
          </w:p>
        </w:tc>
        <w:tc>
          <w:tcPr>
            <w:tcW w:w="1134" w:type="dxa"/>
          </w:tcPr>
          <w:p w:rsidR="0075240B" w:rsidRPr="00E547F6" w:rsidRDefault="0075240B" w:rsidP="00397BC0">
            <w:pPr>
              <w:jc w:val="center"/>
            </w:pPr>
            <w:r w:rsidRPr="00E547F6">
              <w:t>Всего</w:t>
            </w:r>
          </w:p>
        </w:tc>
        <w:tc>
          <w:tcPr>
            <w:tcW w:w="1417" w:type="dxa"/>
          </w:tcPr>
          <w:p w:rsidR="0075240B" w:rsidRPr="00E547F6" w:rsidRDefault="0075240B" w:rsidP="00397BC0">
            <w:pPr>
              <w:jc w:val="center"/>
            </w:pPr>
            <w:r w:rsidRPr="00E547F6">
              <w:t>Теоретические</w:t>
            </w:r>
          </w:p>
          <w:p w:rsidR="0075240B" w:rsidRPr="00E547F6" w:rsidRDefault="0075240B" w:rsidP="00397BC0">
            <w:pPr>
              <w:jc w:val="center"/>
            </w:pPr>
            <w:r w:rsidRPr="00E547F6">
              <w:t>занятия</w:t>
            </w:r>
          </w:p>
        </w:tc>
        <w:tc>
          <w:tcPr>
            <w:tcW w:w="1701" w:type="dxa"/>
          </w:tcPr>
          <w:p w:rsidR="0075240B" w:rsidRPr="00E547F6" w:rsidRDefault="0075240B" w:rsidP="00397BC0">
            <w:pPr>
              <w:jc w:val="center"/>
            </w:pPr>
            <w:r w:rsidRPr="00E547F6">
              <w:t>Практические</w:t>
            </w:r>
          </w:p>
          <w:p w:rsidR="0075240B" w:rsidRPr="00E547F6" w:rsidRDefault="0075240B" w:rsidP="00397BC0">
            <w:pPr>
              <w:jc w:val="center"/>
            </w:pPr>
            <w:r w:rsidRPr="00E547F6">
              <w:t>занятия</w:t>
            </w:r>
          </w:p>
        </w:tc>
      </w:tr>
      <w:tr w:rsidR="0075240B" w:rsidRPr="00E547F6" w:rsidTr="00397BC0">
        <w:tc>
          <w:tcPr>
            <w:tcW w:w="1134" w:type="dxa"/>
          </w:tcPr>
          <w:p w:rsidR="0075240B" w:rsidRPr="00E547F6" w:rsidRDefault="0075240B" w:rsidP="00397BC0">
            <w:pPr>
              <w:jc w:val="center"/>
            </w:pPr>
            <w:r>
              <w:t>2.1.</w:t>
            </w:r>
          </w:p>
        </w:tc>
        <w:tc>
          <w:tcPr>
            <w:tcW w:w="4536" w:type="dxa"/>
          </w:tcPr>
          <w:p w:rsidR="0075240B" w:rsidRPr="00E547F6" w:rsidRDefault="0075240B" w:rsidP="00397BC0">
            <w:r w:rsidRPr="00E547F6">
              <w:t>Познавательные функции, системы восприятия и психомоторные навыки</w:t>
            </w:r>
          </w:p>
        </w:tc>
        <w:tc>
          <w:tcPr>
            <w:tcW w:w="1134" w:type="dxa"/>
          </w:tcPr>
          <w:p w:rsidR="0075240B" w:rsidRPr="00E547F6" w:rsidRDefault="0075240B" w:rsidP="00397BC0">
            <w:pPr>
              <w:jc w:val="center"/>
            </w:pPr>
            <w:r w:rsidRPr="00E547F6">
              <w:t>2</w:t>
            </w:r>
          </w:p>
        </w:tc>
        <w:tc>
          <w:tcPr>
            <w:tcW w:w="1417" w:type="dxa"/>
          </w:tcPr>
          <w:p w:rsidR="0075240B" w:rsidRPr="00E547F6" w:rsidRDefault="0075240B" w:rsidP="00397BC0">
            <w:pPr>
              <w:jc w:val="center"/>
            </w:pPr>
            <w:r w:rsidRPr="00E547F6">
              <w:t>2</w:t>
            </w:r>
          </w:p>
        </w:tc>
        <w:tc>
          <w:tcPr>
            <w:tcW w:w="1701" w:type="dxa"/>
          </w:tcPr>
          <w:p w:rsidR="0075240B" w:rsidRPr="00E547F6" w:rsidRDefault="0075240B" w:rsidP="00397BC0">
            <w:pPr>
              <w:jc w:val="center"/>
            </w:pPr>
            <w:r w:rsidRPr="00E547F6">
              <w:t>-</w:t>
            </w:r>
          </w:p>
        </w:tc>
      </w:tr>
      <w:tr w:rsidR="0075240B" w:rsidRPr="00E547F6" w:rsidTr="00397BC0">
        <w:tc>
          <w:tcPr>
            <w:tcW w:w="1134" w:type="dxa"/>
          </w:tcPr>
          <w:p w:rsidR="0075240B" w:rsidRPr="00E547F6" w:rsidRDefault="0075240B" w:rsidP="00397BC0">
            <w:pPr>
              <w:jc w:val="center"/>
            </w:pPr>
            <w:r>
              <w:t>2.2.</w:t>
            </w:r>
          </w:p>
        </w:tc>
        <w:tc>
          <w:tcPr>
            <w:tcW w:w="4536" w:type="dxa"/>
          </w:tcPr>
          <w:p w:rsidR="0075240B" w:rsidRPr="00E547F6" w:rsidRDefault="0075240B" w:rsidP="00397BC0">
            <w:r w:rsidRPr="00E547F6">
              <w:t>Этические основы деятельности водителя</w:t>
            </w:r>
          </w:p>
        </w:tc>
        <w:tc>
          <w:tcPr>
            <w:tcW w:w="1134" w:type="dxa"/>
          </w:tcPr>
          <w:p w:rsidR="0075240B" w:rsidRPr="00E547F6" w:rsidRDefault="0075240B" w:rsidP="00397BC0">
            <w:pPr>
              <w:jc w:val="center"/>
            </w:pPr>
            <w:r w:rsidRPr="00E547F6">
              <w:t>2</w:t>
            </w:r>
          </w:p>
        </w:tc>
        <w:tc>
          <w:tcPr>
            <w:tcW w:w="1417" w:type="dxa"/>
          </w:tcPr>
          <w:p w:rsidR="0075240B" w:rsidRPr="00E547F6" w:rsidRDefault="0075240B" w:rsidP="00397BC0">
            <w:pPr>
              <w:jc w:val="center"/>
            </w:pPr>
            <w:r w:rsidRPr="00E547F6">
              <w:t>2</w:t>
            </w:r>
          </w:p>
        </w:tc>
        <w:tc>
          <w:tcPr>
            <w:tcW w:w="1701" w:type="dxa"/>
          </w:tcPr>
          <w:p w:rsidR="0075240B" w:rsidRPr="00E547F6" w:rsidRDefault="0075240B" w:rsidP="00397BC0">
            <w:pPr>
              <w:jc w:val="center"/>
            </w:pPr>
            <w:r w:rsidRPr="00E547F6">
              <w:t>-</w:t>
            </w:r>
          </w:p>
        </w:tc>
      </w:tr>
      <w:tr w:rsidR="0075240B" w:rsidRPr="00E547F6" w:rsidTr="00397BC0">
        <w:tc>
          <w:tcPr>
            <w:tcW w:w="1134" w:type="dxa"/>
          </w:tcPr>
          <w:p w:rsidR="0075240B" w:rsidRDefault="0075240B" w:rsidP="00397BC0">
            <w:pPr>
              <w:jc w:val="center"/>
            </w:pPr>
            <w:r>
              <w:t>2.3.</w:t>
            </w:r>
          </w:p>
        </w:tc>
        <w:tc>
          <w:tcPr>
            <w:tcW w:w="4536" w:type="dxa"/>
          </w:tcPr>
          <w:p w:rsidR="0075240B" w:rsidRPr="00E547F6" w:rsidRDefault="0075240B" w:rsidP="00397BC0">
            <w:r>
              <w:t>Основы эффективного общения</w:t>
            </w:r>
          </w:p>
        </w:tc>
        <w:tc>
          <w:tcPr>
            <w:tcW w:w="1134" w:type="dxa"/>
          </w:tcPr>
          <w:p w:rsidR="0075240B" w:rsidRPr="00E547F6" w:rsidRDefault="0075240B" w:rsidP="00397BC0">
            <w:pPr>
              <w:jc w:val="center"/>
            </w:pPr>
            <w:r>
              <w:t>2</w:t>
            </w:r>
          </w:p>
        </w:tc>
        <w:tc>
          <w:tcPr>
            <w:tcW w:w="1417" w:type="dxa"/>
          </w:tcPr>
          <w:p w:rsidR="0075240B" w:rsidRPr="00E547F6" w:rsidRDefault="0075240B" w:rsidP="00397BC0">
            <w:pPr>
              <w:jc w:val="center"/>
            </w:pPr>
            <w:r>
              <w:t>2</w:t>
            </w:r>
          </w:p>
        </w:tc>
        <w:tc>
          <w:tcPr>
            <w:tcW w:w="1701" w:type="dxa"/>
          </w:tcPr>
          <w:p w:rsidR="0075240B" w:rsidRPr="00E547F6" w:rsidRDefault="0075240B" w:rsidP="00397BC0">
            <w:pPr>
              <w:jc w:val="center"/>
            </w:pPr>
            <w:r>
              <w:t>-</w:t>
            </w:r>
          </w:p>
        </w:tc>
      </w:tr>
      <w:tr w:rsidR="0075240B" w:rsidRPr="00E547F6" w:rsidTr="00397BC0">
        <w:tc>
          <w:tcPr>
            <w:tcW w:w="1134" w:type="dxa"/>
          </w:tcPr>
          <w:p w:rsidR="0075240B" w:rsidRPr="00E547F6" w:rsidRDefault="0075240B" w:rsidP="00397BC0">
            <w:pPr>
              <w:jc w:val="center"/>
            </w:pPr>
            <w:r>
              <w:t>2.4.</w:t>
            </w:r>
          </w:p>
        </w:tc>
        <w:tc>
          <w:tcPr>
            <w:tcW w:w="4536" w:type="dxa"/>
          </w:tcPr>
          <w:p w:rsidR="0075240B" w:rsidRPr="00E547F6" w:rsidRDefault="0075240B" w:rsidP="00397BC0">
            <w:r w:rsidRPr="00E547F6">
              <w:t>Эмоциональные состояния и профилактика конфликтов</w:t>
            </w:r>
          </w:p>
        </w:tc>
        <w:tc>
          <w:tcPr>
            <w:tcW w:w="1134" w:type="dxa"/>
          </w:tcPr>
          <w:p w:rsidR="0075240B" w:rsidRPr="00E547F6" w:rsidRDefault="0075240B" w:rsidP="00397BC0">
            <w:pPr>
              <w:jc w:val="center"/>
            </w:pPr>
            <w:r w:rsidRPr="00E547F6">
              <w:t>2</w:t>
            </w:r>
          </w:p>
        </w:tc>
        <w:tc>
          <w:tcPr>
            <w:tcW w:w="1417" w:type="dxa"/>
          </w:tcPr>
          <w:p w:rsidR="0075240B" w:rsidRPr="00E547F6" w:rsidRDefault="0075240B" w:rsidP="00397BC0">
            <w:pPr>
              <w:jc w:val="center"/>
            </w:pPr>
            <w:r w:rsidRPr="00E547F6">
              <w:t>2</w:t>
            </w:r>
          </w:p>
        </w:tc>
        <w:tc>
          <w:tcPr>
            <w:tcW w:w="1701" w:type="dxa"/>
          </w:tcPr>
          <w:p w:rsidR="0075240B" w:rsidRPr="00E547F6" w:rsidRDefault="0075240B" w:rsidP="00397BC0">
            <w:pPr>
              <w:jc w:val="center"/>
            </w:pPr>
            <w:r w:rsidRPr="00E547F6">
              <w:t>-</w:t>
            </w:r>
          </w:p>
        </w:tc>
      </w:tr>
      <w:tr w:rsidR="0075240B" w:rsidRPr="00E547F6" w:rsidTr="00397BC0">
        <w:tc>
          <w:tcPr>
            <w:tcW w:w="1134" w:type="dxa"/>
          </w:tcPr>
          <w:p w:rsidR="0075240B" w:rsidRPr="00E547F6" w:rsidRDefault="0075240B" w:rsidP="00397BC0">
            <w:pPr>
              <w:jc w:val="center"/>
            </w:pPr>
            <w:r>
              <w:t>2.5.</w:t>
            </w:r>
          </w:p>
        </w:tc>
        <w:tc>
          <w:tcPr>
            <w:tcW w:w="4536" w:type="dxa"/>
          </w:tcPr>
          <w:p w:rsidR="0075240B" w:rsidRDefault="0075240B" w:rsidP="00397BC0">
            <w:r w:rsidRPr="00E547F6">
              <w:t>Саморегуляция и профилактика конфликтов(психологический практикум)</w:t>
            </w:r>
          </w:p>
          <w:p w:rsidR="0075240B" w:rsidRPr="00E547F6" w:rsidRDefault="0075240B" w:rsidP="00397BC0">
            <w:r>
              <w:t>Промежуточная аттестация</w:t>
            </w:r>
          </w:p>
        </w:tc>
        <w:tc>
          <w:tcPr>
            <w:tcW w:w="1134" w:type="dxa"/>
          </w:tcPr>
          <w:p w:rsidR="0075240B" w:rsidRDefault="0075240B" w:rsidP="00397BC0">
            <w:pPr>
              <w:jc w:val="center"/>
            </w:pPr>
            <w:r w:rsidRPr="00E547F6">
              <w:t>4</w:t>
            </w:r>
          </w:p>
          <w:p w:rsidR="0075240B" w:rsidRDefault="0075240B" w:rsidP="00397BC0">
            <w:pPr>
              <w:jc w:val="center"/>
            </w:pPr>
          </w:p>
          <w:p w:rsidR="0075240B" w:rsidRDefault="0075240B" w:rsidP="00397BC0">
            <w:pPr>
              <w:jc w:val="center"/>
            </w:pPr>
          </w:p>
          <w:p w:rsidR="0075240B" w:rsidRPr="00E547F6" w:rsidRDefault="0075240B" w:rsidP="00397BC0">
            <w:pPr>
              <w:jc w:val="center"/>
            </w:pPr>
            <w:r>
              <w:t>1</w:t>
            </w:r>
          </w:p>
        </w:tc>
        <w:tc>
          <w:tcPr>
            <w:tcW w:w="1417" w:type="dxa"/>
          </w:tcPr>
          <w:p w:rsidR="0075240B" w:rsidRPr="00E547F6" w:rsidRDefault="0075240B" w:rsidP="00397BC0">
            <w:pPr>
              <w:jc w:val="center"/>
            </w:pPr>
            <w:r w:rsidRPr="00E547F6">
              <w:t>-</w:t>
            </w:r>
          </w:p>
        </w:tc>
        <w:tc>
          <w:tcPr>
            <w:tcW w:w="1701" w:type="dxa"/>
          </w:tcPr>
          <w:p w:rsidR="0075240B" w:rsidRDefault="0075240B" w:rsidP="00397BC0">
            <w:pPr>
              <w:jc w:val="center"/>
            </w:pPr>
            <w:r>
              <w:t>4</w:t>
            </w:r>
          </w:p>
          <w:p w:rsidR="0075240B" w:rsidRDefault="0075240B" w:rsidP="00397BC0">
            <w:pPr>
              <w:jc w:val="center"/>
            </w:pPr>
          </w:p>
          <w:p w:rsidR="0075240B" w:rsidRDefault="0075240B" w:rsidP="00397BC0">
            <w:pPr>
              <w:jc w:val="center"/>
            </w:pPr>
          </w:p>
          <w:p w:rsidR="0075240B" w:rsidRPr="00E547F6" w:rsidRDefault="0075240B" w:rsidP="00397BC0">
            <w:pPr>
              <w:jc w:val="center"/>
            </w:pPr>
            <w:r>
              <w:t>1</w:t>
            </w:r>
          </w:p>
        </w:tc>
      </w:tr>
      <w:tr w:rsidR="0075240B" w:rsidRPr="00E547F6" w:rsidTr="00397BC0">
        <w:tc>
          <w:tcPr>
            <w:tcW w:w="1134" w:type="dxa"/>
          </w:tcPr>
          <w:p w:rsidR="0075240B" w:rsidRPr="00E547F6" w:rsidRDefault="0075240B" w:rsidP="00E547F6">
            <w:pPr>
              <w:jc w:val="both"/>
            </w:pPr>
          </w:p>
        </w:tc>
        <w:tc>
          <w:tcPr>
            <w:tcW w:w="4536" w:type="dxa"/>
          </w:tcPr>
          <w:p w:rsidR="0075240B" w:rsidRPr="00E547F6" w:rsidRDefault="0075240B" w:rsidP="00E547F6">
            <w:pPr>
              <w:jc w:val="both"/>
            </w:pPr>
            <w:r w:rsidRPr="00E547F6">
              <w:t>Всего</w:t>
            </w:r>
          </w:p>
        </w:tc>
        <w:tc>
          <w:tcPr>
            <w:tcW w:w="1134" w:type="dxa"/>
          </w:tcPr>
          <w:p w:rsidR="0075240B" w:rsidRPr="00E547F6" w:rsidRDefault="0075240B" w:rsidP="00397BC0">
            <w:pPr>
              <w:jc w:val="center"/>
            </w:pPr>
            <w:r>
              <w:t>13</w:t>
            </w:r>
          </w:p>
        </w:tc>
        <w:tc>
          <w:tcPr>
            <w:tcW w:w="1417" w:type="dxa"/>
          </w:tcPr>
          <w:p w:rsidR="0075240B" w:rsidRPr="00E547F6" w:rsidRDefault="0075240B" w:rsidP="00397BC0">
            <w:pPr>
              <w:jc w:val="center"/>
            </w:pPr>
            <w:r>
              <w:t>8</w:t>
            </w:r>
          </w:p>
        </w:tc>
        <w:tc>
          <w:tcPr>
            <w:tcW w:w="1701" w:type="dxa"/>
          </w:tcPr>
          <w:p w:rsidR="0075240B" w:rsidRPr="00E547F6" w:rsidRDefault="0075240B" w:rsidP="00397BC0">
            <w:pPr>
              <w:jc w:val="center"/>
            </w:pPr>
            <w:r>
              <w:t>5</w:t>
            </w:r>
          </w:p>
        </w:tc>
      </w:tr>
    </w:tbl>
    <w:p w:rsidR="0075240B" w:rsidRDefault="0075240B" w:rsidP="00397BC0">
      <w:pPr>
        <w:jc w:val="center"/>
      </w:pPr>
    </w:p>
    <w:p w:rsidR="0075240B" w:rsidRDefault="0075240B" w:rsidP="00397BC0">
      <w:pPr>
        <w:jc w:val="center"/>
      </w:pPr>
      <w:r>
        <w:t>Содержание</w:t>
      </w:r>
    </w:p>
    <w:p w:rsidR="0075240B" w:rsidRPr="00F42568" w:rsidRDefault="0075240B" w:rsidP="00397BC0">
      <w:pPr>
        <w:jc w:val="center"/>
        <w:rPr>
          <w:sz w:val="6"/>
          <w:szCs w:val="6"/>
        </w:rPr>
      </w:pPr>
    </w:p>
    <w:p w:rsidR="0075240B" w:rsidRDefault="0075240B" w:rsidP="003062EA">
      <w:pPr>
        <w:pStyle w:val="BodyText"/>
      </w:pPr>
      <w:r w:rsidRPr="008F3C44">
        <w:rPr>
          <w:u w:val="single"/>
        </w:rPr>
        <w:t>Тема 2.1</w:t>
      </w:r>
      <w:r>
        <w:t xml:space="preserve">. </w:t>
      </w:r>
      <w:r w:rsidRPr="00E547F6">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w:t>
      </w:r>
    </w:p>
    <w:p w:rsidR="0075240B" w:rsidRDefault="0075240B" w:rsidP="003062EA">
      <w:pPr>
        <w:pStyle w:val="BodyText"/>
      </w:pPr>
    </w:p>
    <w:p w:rsidR="0075240B" w:rsidRDefault="0075240B" w:rsidP="003062EA">
      <w:pPr>
        <w:pStyle w:val="BodyText"/>
      </w:pPr>
    </w:p>
    <w:p w:rsidR="0075240B" w:rsidRPr="00E547F6" w:rsidRDefault="0075240B" w:rsidP="003062EA">
      <w:pPr>
        <w:pStyle w:val="BodyText"/>
      </w:pPr>
      <w:r w:rsidRPr="00E547F6">
        <w:t>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75240B" w:rsidRDefault="0075240B" w:rsidP="003062EA">
      <w:pPr>
        <w:pStyle w:val="BodyText"/>
      </w:pPr>
      <w:r w:rsidRPr="008F3C44">
        <w:rPr>
          <w:u w:val="single"/>
        </w:rPr>
        <w:t>Тема 2.2</w:t>
      </w:r>
      <w:r>
        <w:t xml:space="preserve">. </w:t>
      </w:r>
      <w:r w:rsidRPr="00E547F6">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понятие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общественному транспорту,  скорой медицинской помощи, МЧС, полиции; особенности поведения водителей и пешеходов в жилых зонах и в местах парковки.</w:t>
      </w:r>
    </w:p>
    <w:p w:rsidR="0075240B" w:rsidRPr="00E547F6" w:rsidRDefault="0075240B" w:rsidP="003062EA">
      <w:pPr>
        <w:pStyle w:val="BodyText"/>
      </w:pPr>
      <w:r w:rsidRPr="008F3C44">
        <w:rPr>
          <w:u w:val="single"/>
        </w:rPr>
        <w:t xml:space="preserve">Тема </w:t>
      </w:r>
      <w:r w:rsidRPr="008F3C44">
        <w:rPr>
          <w:iCs/>
          <w:u w:val="single"/>
        </w:rPr>
        <w:t>2.3.</w:t>
      </w:r>
      <w:r w:rsidRPr="008F3C44">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w:t>
      </w:r>
      <w:r>
        <w:t>«</w:t>
      </w:r>
      <w:r w:rsidRPr="008F3C44">
        <w:t>эффекты</w:t>
      </w:r>
      <w:r>
        <w:t>»</w:t>
      </w:r>
      <w:r w:rsidRPr="008F3C44">
        <w:t xml:space="preserve">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75240B" w:rsidRPr="00E547F6" w:rsidRDefault="0075240B" w:rsidP="003062EA">
      <w:pPr>
        <w:pStyle w:val="BodyText"/>
      </w:pPr>
      <w:r w:rsidRPr="008F3C44">
        <w:rPr>
          <w:u w:val="single"/>
        </w:rPr>
        <w:t>Тема 2.4</w:t>
      </w:r>
      <w:r>
        <w:t xml:space="preserve">. </w:t>
      </w:r>
      <w:r w:rsidRPr="00E547F6">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75240B" w:rsidRDefault="0075240B" w:rsidP="003062EA">
      <w:pPr>
        <w:pStyle w:val="BodyText"/>
      </w:pPr>
      <w:r w:rsidRPr="008F3C44">
        <w:rPr>
          <w:u w:val="single"/>
        </w:rPr>
        <w:t>Тема 2.5.</w:t>
      </w:r>
      <w:r w:rsidRPr="00E547F6">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и профилактике конфликтов. Психологический практикум.</w:t>
      </w:r>
    </w:p>
    <w:p w:rsidR="0075240B" w:rsidRDefault="0075240B" w:rsidP="00F42568">
      <w:pPr>
        <w:pStyle w:val="BodyText"/>
        <w:rPr>
          <w:i/>
          <w:iCs/>
        </w:rPr>
      </w:pPr>
      <w:r w:rsidRPr="003F58E4">
        <w:rPr>
          <w:i/>
          <w:iCs/>
        </w:rPr>
        <w:t xml:space="preserve">Промежуточная аттестация по </w:t>
      </w:r>
      <w:r>
        <w:rPr>
          <w:i/>
          <w:iCs/>
        </w:rPr>
        <w:t>предмету: Зачет по всем темам.</w:t>
      </w:r>
    </w:p>
    <w:p w:rsidR="0075240B" w:rsidRDefault="0075240B" w:rsidP="00F42568">
      <w:pPr>
        <w:pStyle w:val="BodyText"/>
        <w:rPr>
          <w:i/>
          <w:iCs/>
        </w:rPr>
      </w:pPr>
    </w:p>
    <w:p w:rsidR="0075240B" w:rsidRDefault="0075240B" w:rsidP="00F42568">
      <w:pPr>
        <w:pStyle w:val="BodyText"/>
        <w:rPr>
          <w:i/>
          <w:iCs/>
        </w:rPr>
      </w:pPr>
    </w:p>
    <w:p w:rsidR="0075240B" w:rsidRPr="003F58E4" w:rsidRDefault="0075240B" w:rsidP="00F42568">
      <w:pPr>
        <w:pStyle w:val="BodyText"/>
        <w:rPr>
          <w:i/>
          <w:iCs/>
        </w:rPr>
      </w:pPr>
    </w:p>
    <w:p w:rsidR="0075240B" w:rsidRPr="008F3C44" w:rsidRDefault="0075240B" w:rsidP="003062EA">
      <w:pPr>
        <w:pStyle w:val="BodyTextFirstIndent"/>
      </w:pPr>
    </w:p>
    <w:p w:rsidR="0075240B" w:rsidRDefault="0075240B" w:rsidP="00231838">
      <w:pPr>
        <w:pStyle w:val="List2"/>
        <w:jc w:val="center"/>
        <w:rPr>
          <w:b/>
        </w:rPr>
      </w:pPr>
      <w:r w:rsidRPr="00DA20AB">
        <w:rPr>
          <w:b/>
        </w:rPr>
        <w:t>4.1.3.</w:t>
      </w:r>
      <w:r>
        <w:rPr>
          <w:b/>
        </w:rPr>
        <w:t xml:space="preserve"> Рабочая программа по у</w:t>
      </w:r>
      <w:r w:rsidRPr="00DA20AB">
        <w:rPr>
          <w:b/>
        </w:rPr>
        <w:t>чебн</w:t>
      </w:r>
      <w:r>
        <w:rPr>
          <w:b/>
        </w:rPr>
        <w:t>ому</w:t>
      </w:r>
      <w:r w:rsidRPr="00DA20AB">
        <w:rPr>
          <w:b/>
        </w:rPr>
        <w:t xml:space="preserve"> предмет</w:t>
      </w:r>
      <w:r>
        <w:rPr>
          <w:b/>
        </w:rPr>
        <w:t>у</w:t>
      </w:r>
      <w:r w:rsidRPr="00DA20AB">
        <w:rPr>
          <w:b/>
        </w:rPr>
        <w:t xml:space="preserve"> «Основы управления</w:t>
      </w:r>
    </w:p>
    <w:p w:rsidR="0075240B" w:rsidRPr="00DA20AB" w:rsidRDefault="0075240B" w:rsidP="00231838">
      <w:pPr>
        <w:pStyle w:val="List2"/>
        <w:jc w:val="center"/>
        <w:rPr>
          <w:b/>
        </w:rPr>
      </w:pPr>
      <w:r w:rsidRPr="00DA20AB">
        <w:rPr>
          <w:b/>
        </w:rPr>
        <w:t>транспортными средствами»</w:t>
      </w:r>
    </w:p>
    <w:p w:rsidR="0075240B" w:rsidRPr="00397BC0" w:rsidRDefault="0075240B" w:rsidP="00397BC0">
      <w:pPr>
        <w:pStyle w:val="ListContinue2"/>
        <w:jc w:val="center"/>
        <w:rPr>
          <w:b/>
          <w:bCs/>
        </w:rPr>
      </w:pPr>
      <w:r w:rsidRPr="00397BC0">
        <w:rPr>
          <w:b/>
          <w:bCs/>
        </w:rPr>
        <w:t>Распределение учебных часов по разделам и темам</w:t>
      </w:r>
    </w:p>
    <w:p w:rsidR="0075240B" w:rsidRPr="00397BC0" w:rsidRDefault="0075240B" w:rsidP="00397BC0">
      <w:pPr>
        <w:pStyle w:val="ListContinue2"/>
        <w:jc w:val="right"/>
      </w:pPr>
      <w:r w:rsidRPr="00397BC0">
        <w:t>Таблица 6</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0"/>
        <w:gridCol w:w="4408"/>
        <w:gridCol w:w="830"/>
        <w:gridCol w:w="1779"/>
        <w:gridCol w:w="1705"/>
      </w:tblGrid>
      <w:tr w:rsidR="0075240B" w:rsidRPr="00E547F6" w:rsidTr="00527E92">
        <w:tc>
          <w:tcPr>
            <w:tcW w:w="1120" w:type="dxa"/>
            <w:vMerge w:val="restart"/>
          </w:tcPr>
          <w:p w:rsidR="0075240B" w:rsidRPr="00E547F6" w:rsidRDefault="0075240B" w:rsidP="00397BC0">
            <w:pPr>
              <w:jc w:val="center"/>
            </w:pPr>
            <w:r>
              <w:t>Номер разде-ла, темы</w:t>
            </w:r>
          </w:p>
        </w:tc>
        <w:tc>
          <w:tcPr>
            <w:tcW w:w="4408" w:type="dxa"/>
            <w:vMerge w:val="restart"/>
            <w:vAlign w:val="center"/>
          </w:tcPr>
          <w:p w:rsidR="0075240B" w:rsidRPr="00E547F6" w:rsidRDefault="0075240B" w:rsidP="00E547F6">
            <w:pPr>
              <w:jc w:val="both"/>
            </w:pPr>
            <w:r w:rsidRPr="00E547F6">
              <w:t>Наименование разделов и тем</w:t>
            </w:r>
          </w:p>
        </w:tc>
        <w:tc>
          <w:tcPr>
            <w:tcW w:w="4314" w:type="dxa"/>
            <w:gridSpan w:val="3"/>
          </w:tcPr>
          <w:p w:rsidR="0075240B" w:rsidRPr="00E547F6" w:rsidRDefault="0075240B" w:rsidP="008F3C44">
            <w:pPr>
              <w:jc w:val="center"/>
            </w:pPr>
            <w:r w:rsidRPr="00E547F6">
              <w:t>Количество часов</w:t>
            </w:r>
          </w:p>
        </w:tc>
      </w:tr>
      <w:tr w:rsidR="0075240B" w:rsidRPr="00E547F6" w:rsidTr="00527E92">
        <w:tc>
          <w:tcPr>
            <w:tcW w:w="1120" w:type="dxa"/>
            <w:vMerge/>
          </w:tcPr>
          <w:p w:rsidR="0075240B" w:rsidRPr="00E547F6" w:rsidRDefault="0075240B" w:rsidP="00E547F6">
            <w:pPr>
              <w:jc w:val="both"/>
            </w:pPr>
          </w:p>
        </w:tc>
        <w:tc>
          <w:tcPr>
            <w:tcW w:w="4408" w:type="dxa"/>
            <w:vMerge/>
            <w:vAlign w:val="center"/>
          </w:tcPr>
          <w:p w:rsidR="0075240B" w:rsidRPr="00E547F6" w:rsidRDefault="0075240B" w:rsidP="00E547F6">
            <w:pPr>
              <w:jc w:val="both"/>
            </w:pPr>
          </w:p>
        </w:tc>
        <w:tc>
          <w:tcPr>
            <w:tcW w:w="830" w:type="dxa"/>
            <w:vMerge w:val="restart"/>
            <w:vAlign w:val="center"/>
          </w:tcPr>
          <w:p w:rsidR="0075240B" w:rsidRPr="00E547F6" w:rsidRDefault="0075240B" w:rsidP="00E547F6">
            <w:pPr>
              <w:jc w:val="both"/>
            </w:pPr>
            <w:r w:rsidRPr="00E547F6">
              <w:t>Всего</w:t>
            </w:r>
          </w:p>
        </w:tc>
        <w:tc>
          <w:tcPr>
            <w:tcW w:w="3484" w:type="dxa"/>
            <w:gridSpan w:val="2"/>
          </w:tcPr>
          <w:p w:rsidR="0075240B" w:rsidRPr="00E547F6" w:rsidRDefault="0075240B" w:rsidP="008F3C44">
            <w:pPr>
              <w:jc w:val="center"/>
            </w:pPr>
            <w:r w:rsidRPr="00E547F6">
              <w:t>В том числе</w:t>
            </w:r>
          </w:p>
        </w:tc>
      </w:tr>
      <w:tr w:rsidR="0075240B" w:rsidRPr="00E547F6" w:rsidTr="00527E92">
        <w:tc>
          <w:tcPr>
            <w:tcW w:w="1120" w:type="dxa"/>
            <w:vMerge/>
          </w:tcPr>
          <w:p w:rsidR="0075240B" w:rsidRPr="00E547F6" w:rsidRDefault="0075240B" w:rsidP="00E547F6">
            <w:pPr>
              <w:jc w:val="both"/>
            </w:pPr>
          </w:p>
        </w:tc>
        <w:tc>
          <w:tcPr>
            <w:tcW w:w="4408" w:type="dxa"/>
            <w:vMerge/>
            <w:vAlign w:val="center"/>
          </w:tcPr>
          <w:p w:rsidR="0075240B" w:rsidRPr="00E547F6" w:rsidRDefault="0075240B" w:rsidP="00E547F6">
            <w:pPr>
              <w:jc w:val="both"/>
            </w:pPr>
          </w:p>
        </w:tc>
        <w:tc>
          <w:tcPr>
            <w:tcW w:w="830" w:type="dxa"/>
            <w:vMerge/>
            <w:vAlign w:val="center"/>
          </w:tcPr>
          <w:p w:rsidR="0075240B" w:rsidRPr="00E547F6" w:rsidRDefault="0075240B" w:rsidP="00E547F6">
            <w:pPr>
              <w:jc w:val="both"/>
            </w:pPr>
          </w:p>
        </w:tc>
        <w:tc>
          <w:tcPr>
            <w:tcW w:w="1779" w:type="dxa"/>
          </w:tcPr>
          <w:p w:rsidR="0075240B" w:rsidRPr="00E547F6" w:rsidRDefault="0075240B" w:rsidP="00E547F6">
            <w:pPr>
              <w:jc w:val="both"/>
            </w:pPr>
            <w:r w:rsidRPr="00E547F6">
              <w:t>Теоретические</w:t>
            </w:r>
          </w:p>
          <w:p w:rsidR="0075240B" w:rsidRPr="00E547F6" w:rsidRDefault="0075240B" w:rsidP="00E547F6">
            <w:pPr>
              <w:jc w:val="both"/>
            </w:pPr>
            <w:r w:rsidRPr="00E547F6">
              <w:t>занятия</w:t>
            </w:r>
          </w:p>
        </w:tc>
        <w:tc>
          <w:tcPr>
            <w:tcW w:w="1705" w:type="dxa"/>
          </w:tcPr>
          <w:p w:rsidR="0075240B" w:rsidRPr="00E547F6" w:rsidRDefault="0075240B" w:rsidP="00E547F6">
            <w:pPr>
              <w:jc w:val="both"/>
            </w:pPr>
            <w:r w:rsidRPr="00E547F6">
              <w:t>Практические</w:t>
            </w:r>
          </w:p>
          <w:p w:rsidR="0075240B" w:rsidRPr="00E547F6" w:rsidRDefault="0075240B" w:rsidP="00E547F6">
            <w:pPr>
              <w:jc w:val="both"/>
            </w:pPr>
            <w:r w:rsidRPr="00E547F6">
              <w:t>занятия</w:t>
            </w:r>
          </w:p>
        </w:tc>
      </w:tr>
      <w:tr w:rsidR="0075240B" w:rsidRPr="00E547F6" w:rsidTr="00397BC0">
        <w:tc>
          <w:tcPr>
            <w:tcW w:w="1120" w:type="dxa"/>
          </w:tcPr>
          <w:p w:rsidR="0075240B" w:rsidRDefault="0075240B" w:rsidP="00231838">
            <w:pPr>
              <w:jc w:val="center"/>
            </w:pPr>
            <w:r>
              <w:t>3.1.</w:t>
            </w:r>
          </w:p>
          <w:p w:rsidR="0075240B" w:rsidRDefault="0075240B" w:rsidP="00231838">
            <w:pPr>
              <w:jc w:val="center"/>
            </w:pPr>
            <w:r>
              <w:t>3.2.</w:t>
            </w:r>
          </w:p>
          <w:p w:rsidR="0075240B" w:rsidRDefault="0075240B" w:rsidP="00231838">
            <w:pPr>
              <w:jc w:val="center"/>
            </w:pPr>
            <w:r>
              <w:t>3.3.</w:t>
            </w:r>
          </w:p>
          <w:p w:rsidR="0075240B" w:rsidRDefault="0075240B" w:rsidP="00231838">
            <w:pPr>
              <w:jc w:val="center"/>
            </w:pPr>
          </w:p>
          <w:p w:rsidR="0075240B" w:rsidRDefault="0075240B" w:rsidP="00231838">
            <w:pPr>
              <w:jc w:val="center"/>
            </w:pPr>
          </w:p>
          <w:p w:rsidR="0075240B" w:rsidRDefault="0075240B" w:rsidP="00231838">
            <w:pPr>
              <w:jc w:val="center"/>
            </w:pPr>
            <w:r>
              <w:t>3.4.</w:t>
            </w:r>
          </w:p>
          <w:p w:rsidR="0075240B" w:rsidRDefault="0075240B" w:rsidP="00231838">
            <w:pPr>
              <w:jc w:val="center"/>
            </w:pPr>
          </w:p>
          <w:p w:rsidR="0075240B" w:rsidRDefault="0075240B" w:rsidP="00231838">
            <w:pPr>
              <w:jc w:val="center"/>
            </w:pPr>
            <w:r>
              <w:t>3.5.</w:t>
            </w:r>
          </w:p>
          <w:p w:rsidR="0075240B" w:rsidRDefault="0075240B" w:rsidP="00231838">
            <w:pPr>
              <w:jc w:val="center"/>
            </w:pPr>
          </w:p>
          <w:p w:rsidR="0075240B" w:rsidRDefault="0075240B" w:rsidP="00231838">
            <w:pPr>
              <w:jc w:val="center"/>
            </w:pPr>
          </w:p>
          <w:p w:rsidR="0075240B" w:rsidRDefault="0075240B" w:rsidP="00231838">
            <w:pPr>
              <w:jc w:val="center"/>
            </w:pPr>
          </w:p>
          <w:p w:rsidR="0075240B" w:rsidRDefault="0075240B" w:rsidP="00231838">
            <w:pPr>
              <w:jc w:val="center"/>
            </w:pPr>
          </w:p>
          <w:p w:rsidR="0075240B" w:rsidRPr="00E547F6" w:rsidRDefault="0075240B" w:rsidP="00231838">
            <w:pPr>
              <w:jc w:val="center"/>
            </w:pPr>
            <w:r>
              <w:t>3.6.</w:t>
            </w:r>
          </w:p>
        </w:tc>
        <w:tc>
          <w:tcPr>
            <w:tcW w:w="4408" w:type="dxa"/>
          </w:tcPr>
          <w:p w:rsidR="0075240B" w:rsidRPr="00E547F6" w:rsidRDefault="0075240B" w:rsidP="00E547F6">
            <w:pPr>
              <w:jc w:val="both"/>
            </w:pPr>
            <w:r w:rsidRPr="00E547F6">
              <w:t>Дорожное движение</w:t>
            </w:r>
          </w:p>
          <w:p w:rsidR="0075240B" w:rsidRPr="00E547F6" w:rsidRDefault="0075240B" w:rsidP="00E547F6">
            <w:pPr>
              <w:jc w:val="both"/>
            </w:pPr>
            <w:r w:rsidRPr="00E547F6">
              <w:t>Профессиональная надежность водителя</w:t>
            </w:r>
          </w:p>
          <w:p w:rsidR="0075240B" w:rsidRPr="00E547F6" w:rsidRDefault="0075240B" w:rsidP="00E547F6">
            <w:pPr>
              <w:jc w:val="both"/>
            </w:pPr>
            <w:r w:rsidRPr="00E547F6">
              <w:t>Влияние свойств транспортного средствана эффективность и безопасность управления</w:t>
            </w:r>
            <w:r>
              <w:t>.</w:t>
            </w:r>
          </w:p>
          <w:p w:rsidR="0075240B" w:rsidRPr="00E547F6" w:rsidRDefault="0075240B" w:rsidP="00E547F6">
            <w:pPr>
              <w:jc w:val="both"/>
            </w:pPr>
            <w:r w:rsidRPr="00E547F6">
              <w:t>Дорожные условия и безопасность движения</w:t>
            </w:r>
            <w:r>
              <w:t>.</w:t>
            </w:r>
          </w:p>
          <w:p w:rsidR="0075240B" w:rsidRPr="00E547F6" w:rsidRDefault="0075240B" w:rsidP="00E547F6">
            <w:pPr>
              <w:jc w:val="both"/>
            </w:pPr>
            <w:r w:rsidRPr="00E547F6">
              <w:t>Принципы эффективного, безопасного</w:t>
            </w:r>
          </w:p>
          <w:p w:rsidR="0075240B" w:rsidRPr="00E547F6" w:rsidRDefault="0075240B" w:rsidP="00E547F6">
            <w:pPr>
              <w:jc w:val="both"/>
            </w:pPr>
            <w:r w:rsidRPr="00E547F6">
              <w:t>и экологичного управления транспортным средством</w:t>
            </w:r>
          </w:p>
          <w:p w:rsidR="0075240B" w:rsidRDefault="0075240B" w:rsidP="00E547F6">
            <w:pPr>
              <w:jc w:val="both"/>
            </w:pPr>
            <w:r w:rsidRPr="00E547F6">
              <w:t>Обеспечение безопасности наиболее уязвимых участников дорожного движения</w:t>
            </w:r>
          </w:p>
          <w:p w:rsidR="0075240B" w:rsidRPr="00E547F6" w:rsidRDefault="0075240B" w:rsidP="00E547F6">
            <w:pPr>
              <w:jc w:val="both"/>
            </w:pPr>
            <w:r>
              <w:t>Промежуточная аттестация</w:t>
            </w:r>
          </w:p>
        </w:tc>
        <w:tc>
          <w:tcPr>
            <w:tcW w:w="830" w:type="dxa"/>
          </w:tcPr>
          <w:p w:rsidR="0075240B" w:rsidRPr="00E547F6" w:rsidRDefault="0075240B" w:rsidP="008F3C44">
            <w:pPr>
              <w:jc w:val="center"/>
            </w:pPr>
            <w:r w:rsidRPr="00E547F6">
              <w:t>2</w:t>
            </w:r>
          </w:p>
          <w:p w:rsidR="0075240B" w:rsidRPr="00E547F6" w:rsidRDefault="0075240B" w:rsidP="008F3C44">
            <w:pPr>
              <w:jc w:val="center"/>
            </w:pPr>
            <w:r w:rsidRPr="00E547F6">
              <w:t>2</w:t>
            </w:r>
          </w:p>
          <w:p w:rsidR="0075240B" w:rsidRPr="00E547F6" w:rsidRDefault="0075240B" w:rsidP="008F3C44">
            <w:pPr>
              <w:jc w:val="center"/>
            </w:pPr>
            <w:r w:rsidRPr="00E547F6">
              <w:t>2</w:t>
            </w:r>
          </w:p>
          <w:p w:rsidR="0075240B" w:rsidRDefault="0075240B" w:rsidP="008F3C44">
            <w:pPr>
              <w:jc w:val="center"/>
            </w:pPr>
          </w:p>
          <w:p w:rsidR="0075240B" w:rsidRDefault="0075240B" w:rsidP="008F3C44">
            <w:pPr>
              <w:jc w:val="center"/>
            </w:pPr>
          </w:p>
          <w:p w:rsidR="0075240B" w:rsidRPr="00E547F6" w:rsidRDefault="0075240B" w:rsidP="008F3C44">
            <w:pPr>
              <w:jc w:val="center"/>
            </w:pPr>
          </w:p>
          <w:p w:rsidR="0075240B" w:rsidRDefault="0075240B" w:rsidP="008F3C44">
            <w:pPr>
              <w:jc w:val="center"/>
            </w:pPr>
            <w:r w:rsidRPr="00E547F6">
              <w:t>4</w:t>
            </w:r>
          </w:p>
          <w:p w:rsidR="0075240B" w:rsidRDefault="0075240B" w:rsidP="008F3C44">
            <w:pPr>
              <w:jc w:val="center"/>
            </w:pPr>
          </w:p>
          <w:p w:rsidR="0075240B" w:rsidRPr="00E547F6" w:rsidRDefault="0075240B" w:rsidP="008F3C44">
            <w:pPr>
              <w:jc w:val="center"/>
            </w:pPr>
          </w:p>
          <w:p w:rsidR="0075240B" w:rsidRDefault="0075240B" w:rsidP="008F3C44">
            <w:pPr>
              <w:jc w:val="center"/>
            </w:pPr>
            <w:r w:rsidRPr="00E547F6">
              <w:t>2</w:t>
            </w:r>
          </w:p>
          <w:p w:rsidR="0075240B" w:rsidRDefault="0075240B" w:rsidP="008F3C44">
            <w:pPr>
              <w:jc w:val="center"/>
            </w:pPr>
          </w:p>
          <w:p w:rsidR="0075240B" w:rsidRDefault="0075240B" w:rsidP="008F3C44">
            <w:pPr>
              <w:jc w:val="center"/>
            </w:pPr>
          </w:p>
          <w:p w:rsidR="0075240B" w:rsidRPr="00E547F6" w:rsidRDefault="0075240B" w:rsidP="008F3C44">
            <w:pPr>
              <w:jc w:val="center"/>
            </w:pPr>
          </w:p>
          <w:p w:rsidR="0075240B" w:rsidRPr="00E547F6" w:rsidRDefault="0075240B" w:rsidP="008F3C44">
            <w:pPr>
              <w:jc w:val="center"/>
            </w:pPr>
          </w:p>
          <w:p w:rsidR="0075240B" w:rsidRPr="00E547F6" w:rsidRDefault="0075240B" w:rsidP="008F3C44">
            <w:pPr>
              <w:jc w:val="center"/>
            </w:pPr>
            <w:r w:rsidRPr="00E547F6">
              <w:t>2</w:t>
            </w:r>
          </w:p>
          <w:p w:rsidR="0075240B" w:rsidRPr="00E547F6" w:rsidRDefault="0075240B" w:rsidP="008F3C44">
            <w:pPr>
              <w:jc w:val="center"/>
            </w:pPr>
            <w:r>
              <w:t>1</w:t>
            </w:r>
          </w:p>
        </w:tc>
        <w:tc>
          <w:tcPr>
            <w:tcW w:w="1779" w:type="dxa"/>
          </w:tcPr>
          <w:p w:rsidR="0075240B" w:rsidRPr="00E547F6" w:rsidRDefault="0075240B" w:rsidP="008F3C44">
            <w:pPr>
              <w:jc w:val="center"/>
            </w:pPr>
            <w:r w:rsidRPr="00E547F6">
              <w:t>2</w:t>
            </w:r>
          </w:p>
          <w:p w:rsidR="0075240B" w:rsidRPr="00E547F6" w:rsidRDefault="0075240B" w:rsidP="008F3C44">
            <w:pPr>
              <w:jc w:val="center"/>
            </w:pPr>
            <w:r w:rsidRPr="00E547F6">
              <w:t>2</w:t>
            </w:r>
          </w:p>
          <w:p w:rsidR="0075240B" w:rsidRPr="00E547F6" w:rsidRDefault="0075240B" w:rsidP="008F3C44">
            <w:pPr>
              <w:jc w:val="center"/>
            </w:pPr>
            <w:r w:rsidRPr="00E547F6">
              <w:rPr>
                <w:lang w:val="en-US"/>
              </w:rPr>
              <w:t>2</w:t>
            </w:r>
          </w:p>
          <w:p w:rsidR="0075240B" w:rsidRPr="00E547F6" w:rsidRDefault="0075240B" w:rsidP="008F3C44">
            <w:pPr>
              <w:jc w:val="center"/>
            </w:pPr>
          </w:p>
          <w:p w:rsidR="0075240B" w:rsidRDefault="0075240B" w:rsidP="008F3C44">
            <w:pPr>
              <w:jc w:val="center"/>
            </w:pPr>
          </w:p>
          <w:p w:rsidR="0075240B" w:rsidRDefault="0075240B" w:rsidP="008F3C44">
            <w:pPr>
              <w:jc w:val="center"/>
            </w:pPr>
          </w:p>
          <w:p w:rsidR="0075240B" w:rsidRPr="00E547F6" w:rsidRDefault="0075240B" w:rsidP="008F3C44">
            <w:pPr>
              <w:jc w:val="center"/>
            </w:pPr>
            <w:r w:rsidRPr="00E547F6">
              <w:t>2</w:t>
            </w:r>
          </w:p>
          <w:p w:rsidR="0075240B" w:rsidRDefault="0075240B" w:rsidP="008F3C44">
            <w:pPr>
              <w:jc w:val="center"/>
            </w:pPr>
          </w:p>
          <w:p w:rsidR="0075240B" w:rsidRDefault="0075240B" w:rsidP="008F3C44">
            <w:pPr>
              <w:jc w:val="center"/>
            </w:pPr>
          </w:p>
          <w:p w:rsidR="0075240B" w:rsidRDefault="0075240B" w:rsidP="008F3C44">
            <w:pPr>
              <w:jc w:val="center"/>
            </w:pPr>
            <w:r w:rsidRPr="00E547F6">
              <w:t>2</w:t>
            </w:r>
          </w:p>
          <w:p w:rsidR="0075240B" w:rsidRDefault="0075240B" w:rsidP="008F3C44">
            <w:pPr>
              <w:jc w:val="center"/>
            </w:pPr>
          </w:p>
          <w:p w:rsidR="0075240B" w:rsidRDefault="0075240B" w:rsidP="008F3C44">
            <w:pPr>
              <w:jc w:val="center"/>
            </w:pPr>
          </w:p>
          <w:p w:rsidR="0075240B" w:rsidRPr="00E547F6" w:rsidRDefault="0075240B" w:rsidP="008F3C44">
            <w:pPr>
              <w:jc w:val="center"/>
            </w:pPr>
          </w:p>
          <w:p w:rsidR="0075240B" w:rsidRPr="00E547F6" w:rsidRDefault="0075240B" w:rsidP="008F3C44">
            <w:pPr>
              <w:jc w:val="center"/>
            </w:pPr>
          </w:p>
          <w:p w:rsidR="0075240B" w:rsidRPr="00E547F6" w:rsidRDefault="0075240B" w:rsidP="008F3C44">
            <w:pPr>
              <w:jc w:val="center"/>
            </w:pPr>
            <w:r w:rsidRPr="00E547F6">
              <w:t>2</w:t>
            </w:r>
          </w:p>
          <w:p w:rsidR="0075240B" w:rsidRPr="00E547F6" w:rsidRDefault="0075240B" w:rsidP="008F3C44">
            <w:pPr>
              <w:jc w:val="center"/>
            </w:pPr>
          </w:p>
        </w:tc>
        <w:tc>
          <w:tcPr>
            <w:tcW w:w="1705" w:type="dxa"/>
          </w:tcPr>
          <w:p w:rsidR="0075240B" w:rsidRPr="00E547F6" w:rsidRDefault="0075240B" w:rsidP="008F3C44">
            <w:pPr>
              <w:jc w:val="center"/>
            </w:pPr>
            <w:r w:rsidRPr="00E547F6">
              <w:t>-</w:t>
            </w:r>
          </w:p>
          <w:p w:rsidR="0075240B" w:rsidRPr="00E547F6" w:rsidRDefault="0075240B" w:rsidP="008F3C44">
            <w:pPr>
              <w:jc w:val="center"/>
            </w:pPr>
            <w:r w:rsidRPr="00E547F6">
              <w:t>-</w:t>
            </w:r>
          </w:p>
          <w:p w:rsidR="0075240B" w:rsidRPr="00E547F6" w:rsidRDefault="0075240B" w:rsidP="008F3C44">
            <w:pPr>
              <w:jc w:val="center"/>
            </w:pPr>
            <w:r w:rsidRPr="00E547F6">
              <w:t>-</w:t>
            </w:r>
          </w:p>
          <w:p w:rsidR="0075240B" w:rsidRPr="00E547F6" w:rsidRDefault="0075240B" w:rsidP="008F3C44">
            <w:pPr>
              <w:jc w:val="center"/>
            </w:pPr>
          </w:p>
          <w:p w:rsidR="0075240B" w:rsidRDefault="0075240B" w:rsidP="008F3C44">
            <w:pPr>
              <w:jc w:val="center"/>
            </w:pPr>
          </w:p>
          <w:p w:rsidR="0075240B" w:rsidRDefault="0075240B" w:rsidP="008F3C44">
            <w:pPr>
              <w:jc w:val="center"/>
            </w:pPr>
          </w:p>
          <w:p w:rsidR="0075240B" w:rsidRPr="00E547F6" w:rsidRDefault="0075240B" w:rsidP="008F3C44">
            <w:pPr>
              <w:jc w:val="center"/>
            </w:pPr>
            <w:r w:rsidRPr="00E547F6">
              <w:t>2</w:t>
            </w:r>
          </w:p>
          <w:p w:rsidR="0075240B" w:rsidRDefault="0075240B" w:rsidP="008F3C44">
            <w:pPr>
              <w:jc w:val="center"/>
            </w:pPr>
          </w:p>
          <w:p w:rsidR="0075240B" w:rsidRDefault="0075240B" w:rsidP="008F3C44">
            <w:pPr>
              <w:jc w:val="center"/>
            </w:pPr>
          </w:p>
          <w:p w:rsidR="0075240B" w:rsidRDefault="0075240B" w:rsidP="008F3C44">
            <w:pPr>
              <w:jc w:val="center"/>
            </w:pPr>
            <w:r w:rsidRPr="00E547F6">
              <w:t>-</w:t>
            </w:r>
          </w:p>
          <w:p w:rsidR="0075240B" w:rsidRDefault="0075240B" w:rsidP="008F3C44">
            <w:pPr>
              <w:jc w:val="center"/>
            </w:pPr>
          </w:p>
          <w:p w:rsidR="0075240B" w:rsidRDefault="0075240B" w:rsidP="008F3C44">
            <w:pPr>
              <w:jc w:val="center"/>
            </w:pPr>
          </w:p>
          <w:p w:rsidR="0075240B" w:rsidRPr="00E547F6" w:rsidRDefault="0075240B" w:rsidP="008F3C44">
            <w:pPr>
              <w:jc w:val="center"/>
            </w:pPr>
          </w:p>
          <w:p w:rsidR="0075240B" w:rsidRPr="00E547F6" w:rsidRDefault="0075240B" w:rsidP="008F3C44">
            <w:pPr>
              <w:jc w:val="center"/>
            </w:pPr>
          </w:p>
          <w:p w:rsidR="0075240B" w:rsidRDefault="0075240B" w:rsidP="008F3C44">
            <w:pPr>
              <w:jc w:val="center"/>
            </w:pPr>
            <w:r w:rsidRPr="00E547F6">
              <w:t>-</w:t>
            </w:r>
          </w:p>
          <w:p w:rsidR="0075240B" w:rsidRPr="00E547F6" w:rsidRDefault="0075240B" w:rsidP="008F3C44">
            <w:pPr>
              <w:jc w:val="center"/>
            </w:pPr>
            <w:r>
              <w:t>1</w:t>
            </w:r>
          </w:p>
        </w:tc>
      </w:tr>
      <w:tr w:rsidR="0075240B" w:rsidRPr="00E547F6" w:rsidTr="00397BC0">
        <w:tc>
          <w:tcPr>
            <w:tcW w:w="1120" w:type="dxa"/>
          </w:tcPr>
          <w:p w:rsidR="0075240B" w:rsidRPr="00E547F6" w:rsidRDefault="0075240B" w:rsidP="00E547F6">
            <w:pPr>
              <w:jc w:val="both"/>
            </w:pPr>
          </w:p>
        </w:tc>
        <w:tc>
          <w:tcPr>
            <w:tcW w:w="4408" w:type="dxa"/>
          </w:tcPr>
          <w:p w:rsidR="0075240B" w:rsidRPr="00E547F6" w:rsidRDefault="0075240B" w:rsidP="00E547F6">
            <w:pPr>
              <w:jc w:val="both"/>
            </w:pPr>
            <w:r w:rsidRPr="00E547F6">
              <w:t>Всего</w:t>
            </w:r>
          </w:p>
        </w:tc>
        <w:tc>
          <w:tcPr>
            <w:tcW w:w="830" w:type="dxa"/>
          </w:tcPr>
          <w:p w:rsidR="0075240B" w:rsidRPr="00E547F6" w:rsidRDefault="0075240B" w:rsidP="008F3C44">
            <w:pPr>
              <w:jc w:val="center"/>
            </w:pPr>
            <w:r>
              <w:t>15</w:t>
            </w:r>
          </w:p>
        </w:tc>
        <w:tc>
          <w:tcPr>
            <w:tcW w:w="1779" w:type="dxa"/>
          </w:tcPr>
          <w:p w:rsidR="0075240B" w:rsidRPr="00E547F6" w:rsidRDefault="0075240B" w:rsidP="008F3C44">
            <w:pPr>
              <w:jc w:val="center"/>
            </w:pPr>
            <w:r w:rsidRPr="00E547F6">
              <w:t>12</w:t>
            </w:r>
          </w:p>
        </w:tc>
        <w:tc>
          <w:tcPr>
            <w:tcW w:w="1705" w:type="dxa"/>
          </w:tcPr>
          <w:p w:rsidR="0075240B" w:rsidRPr="00E547F6" w:rsidRDefault="0075240B" w:rsidP="008F3C44">
            <w:pPr>
              <w:jc w:val="center"/>
            </w:pPr>
            <w:r>
              <w:t>3</w:t>
            </w:r>
          </w:p>
        </w:tc>
      </w:tr>
    </w:tbl>
    <w:p w:rsidR="0075240B" w:rsidRDefault="0075240B" w:rsidP="00F42568">
      <w:pPr>
        <w:jc w:val="center"/>
      </w:pPr>
    </w:p>
    <w:p w:rsidR="0075240B" w:rsidRPr="00F42568" w:rsidRDefault="0075240B" w:rsidP="00F42568">
      <w:pPr>
        <w:jc w:val="center"/>
      </w:pPr>
      <w:r w:rsidRPr="00F42568">
        <w:t>Содержание</w:t>
      </w:r>
    </w:p>
    <w:p w:rsidR="0075240B" w:rsidRPr="00E547F6" w:rsidRDefault="0075240B" w:rsidP="003062EA">
      <w:pPr>
        <w:pStyle w:val="BodyText"/>
      </w:pPr>
      <w:r w:rsidRPr="008F3C44">
        <w:rPr>
          <w:u w:val="single"/>
        </w:rPr>
        <w:t>Тема 3.1</w:t>
      </w:r>
      <w:r>
        <w:t xml:space="preserve">. </w:t>
      </w:r>
      <w:r w:rsidRPr="00E547F6">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безопасность и экологичность;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75240B" w:rsidRDefault="0075240B" w:rsidP="003062EA">
      <w:pPr>
        <w:pStyle w:val="BodyText"/>
      </w:pPr>
      <w:r w:rsidRPr="008F3C44">
        <w:rPr>
          <w:u w:val="single"/>
        </w:rPr>
        <w:t>Тема 3.2.</w:t>
      </w:r>
      <w:r w:rsidRPr="00E547F6">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75240B" w:rsidRDefault="0075240B" w:rsidP="003062EA">
      <w:pPr>
        <w:pStyle w:val="BodyText"/>
      </w:pPr>
    </w:p>
    <w:p w:rsidR="0075240B" w:rsidRPr="00E547F6" w:rsidRDefault="0075240B" w:rsidP="003062EA">
      <w:pPr>
        <w:pStyle w:val="BodyText"/>
      </w:pPr>
    </w:p>
    <w:p w:rsidR="0075240B" w:rsidRPr="00E547F6" w:rsidRDefault="0075240B" w:rsidP="003062EA">
      <w:pPr>
        <w:pStyle w:val="BodyText"/>
      </w:pPr>
      <w:r w:rsidRPr="008F3C44">
        <w:rPr>
          <w:u w:val="single"/>
        </w:rPr>
        <w:t>Тема 3.3.</w:t>
      </w:r>
      <w:r w:rsidRPr="00E547F6">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зависимостиот погодных условий, режимов движения транспортно</w:t>
      </w:r>
      <w:r>
        <w:t>го средства, состояния шин</w:t>
      </w:r>
      <w:r w:rsidRPr="00E547F6">
        <w:t xml:space="preserve">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 Решение ситуационных задач.</w:t>
      </w:r>
    </w:p>
    <w:p w:rsidR="0075240B" w:rsidRPr="00E547F6" w:rsidRDefault="0075240B" w:rsidP="003062EA">
      <w:pPr>
        <w:pStyle w:val="BodyText"/>
      </w:pPr>
      <w:r w:rsidRPr="008F3C44">
        <w:rPr>
          <w:u w:val="single"/>
        </w:rPr>
        <w:t>Тема 3.4.</w:t>
      </w:r>
      <w:r w:rsidRPr="00E547F6">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75240B" w:rsidRPr="00E547F6" w:rsidRDefault="0075240B" w:rsidP="003062EA">
      <w:pPr>
        <w:pStyle w:val="BodyText"/>
      </w:pPr>
      <w:r w:rsidRPr="008F3C44">
        <w:rPr>
          <w:u w:val="single"/>
        </w:rPr>
        <w:t>Тема 3.5.</w:t>
      </w:r>
      <w:r w:rsidRPr="00E547F6">
        <w:t>Принципы эффективного, безопасного и экологичного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75240B" w:rsidRDefault="0075240B" w:rsidP="003062EA">
      <w:pPr>
        <w:pStyle w:val="BodyText"/>
      </w:pPr>
      <w:r w:rsidRPr="008F3C44">
        <w:rPr>
          <w:u w:val="single"/>
        </w:rPr>
        <w:t>Тема 3.6.</w:t>
      </w:r>
      <w:r w:rsidRPr="00E547F6">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мифы о ремнях безопасности; законодательство Российской Федерации об использовании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законодательство Российской Федерации </w:t>
      </w:r>
      <w:r>
        <w:t>о</w:t>
      </w:r>
      <w:r w:rsidRPr="00E547F6">
        <w:t>б использовании детских удерживающих устройств;</w:t>
      </w:r>
    </w:p>
    <w:p w:rsidR="0075240B" w:rsidRDefault="0075240B" w:rsidP="003062EA">
      <w:pPr>
        <w:pStyle w:val="BodyText"/>
      </w:pPr>
    </w:p>
    <w:p w:rsidR="0075240B" w:rsidRDefault="0075240B" w:rsidP="003062EA">
      <w:pPr>
        <w:pStyle w:val="BodyText"/>
      </w:pPr>
    </w:p>
    <w:p w:rsidR="0075240B" w:rsidRDefault="0075240B" w:rsidP="003062EA">
      <w:pPr>
        <w:pStyle w:val="BodyText"/>
      </w:pPr>
      <w:r w:rsidRPr="00E547F6">
        <w:t xml:space="preserve"> безопасность пешеходов и велосипедистов;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75240B" w:rsidRPr="003F58E4" w:rsidRDefault="0075240B" w:rsidP="00F42568">
      <w:pPr>
        <w:pStyle w:val="BodyText"/>
        <w:rPr>
          <w:i/>
          <w:iCs/>
        </w:rPr>
      </w:pPr>
      <w:r w:rsidRPr="003F58E4">
        <w:rPr>
          <w:i/>
          <w:iCs/>
        </w:rPr>
        <w:t xml:space="preserve">Промежуточная аттестация по </w:t>
      </w:r>
      <w:r>
        <w:rPr>
          <w:i/>
          <w:iCs/>
        </w:rPr>
        <w:t>предмету: Зачет по всем темам.</w:t>
      </w:r>
    </w:p>
    <w:p w:rsidR="0075240B" w:rsidRPr="00DA20AB" w:rsidRDefault="0075240B" w:rsidP="00DA20AB">
      <w:pPr>
        <w:pStyle w:val="List2"/>
        <w:jc w:val="center"/>
        <w:rPr>
          <w:b/>
          <w:bCs/>
          <w:lang w:eastAsia="en-US"/>
        </w:rPr>
      </w:pPr>
      <w:r w:rsidRPr="00DA20AB">
        <w:rPr>
          <w:b/>
          <w:bCs/>
          <w:lang w:eastAsia="en-US"/>
        </w:rPr>
        <w:t>4.1.4.</w:t>
      </w:r>
      <w:r>
        <w:rPr>
          <w:b/>
          <w:bCs/>
          <w:lang w:eastAsia="en-US"/>
        </w:rPr>
        <w:t>Рабочая программа по у</w:t>
      </w:r>
      <w:r w:rsidRPr="00DA20AB">
        <w:rPr>
          <w:b/>
          <w:bCs/>
          <w:lang w:eastAsia="en-US"/>
        </w:rPr>
        <w:t>чебн</w:t>
      </w:r>
      <w:r>
        <w:rPr>
          <w:b/>
          <w:bCs/>
          <w:lang w:eastAsia="en-US"/>
        </w:rPr>
        <w:t>ому</w:t>
      </w:r>
      <w:r w:rsidRPr="00DA20AB">
        <w:rPr>
          <w:b/>
          <w:bCs/>
          <w:lang w:eastAsia="en-US"/>
        </w:rPr>
        <w:t xml:space="preserve"> предмет</w:t>
      </w:r>
      <w:r>
        <w:rPr>
          <w:b/>
          <w:bCs/>
          <w:lang w:eastAsia="en-US"/>
        </w:rPr>
        <w:t>у</w:t>
      </w:r>
      <w:r w:rsidRPr="00DA20AB">
        <w:rPr>
          <w:b/>
          <w:bCs/>
          <w:lang w:eastAsia="en-US"/>
        </w:rPr>
        <w:t xml:space="preserve"> «Первая помощь при дорожно-транспортном происшествии»</w:t>
      </w:r>
    </w:p>
    <w:p w:rsidR="0075240B" w:rsidRPr="00F42568" w:rsidRDefault="0075240B" w:rsidP="00DA20AB">
      <w:pPr>
        <w:pStyle w:val="ListContinue2"/>
        <w:jc w:val="center"/>
        <w:rPr>
          <w:b/>
          <w:bCs/>
          <w:lang w:eastAsia="en-US"/>
        </w:rPr>
      </w:pPr>
      <w:r w:rsidRPr="00F42568">
        <w:rPr>
          <w:b/>
          <w:bCs/>
          <w:lang w:eastAsia="en-US"/>
        </w:rPr>
        <w:t>Распределение учебных часов по разделам и темам</w:t>
      </w:r>
    </w:p>
    <w:p w:rsidR="0075240B" w:rsidRPr="00E547F6" w:rsidRDefault="0075240B" w:rsidP="000E339E">
      <w:pPr>
        <w:pStyle w:val="BodyText"/>
        <w:jc w:val="right"/>
        <w:rPr>
          <w:lang w:eastAsia="en-US"/>
        </w:rPr>
      </w:pPr>
      <w:r>
        <w:rPr>
          <w:lang w:eastAsia="en-US"/>
        </w:rPr>
        <w:t>Таблица 7</w:t>
      </w:r>
    </w:p>
    <w:tbl>
      <w:tblPr>
        <w:tblW w:w="100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4111"/>
        <w:gridCol w:w="1133"/>
        <w:gridCol w:w="1799"/>
        <w:gridCol w:w="1701"/>
      </w:tblGrid>
      <w:tr w:rsidR="0075240B" w:rsidRPr="00E547F6" w:rsidTr="00F42568">
        <w:trPr>
          <w:trHeight w:val="193"/>
        </w:trPr>
        <w:tc>
          <w:tcPr>
            <w:tcW w:w="1276" w:type="dxa"/>
            <w:vMerge w:val="restart"/>
          </w:tcPr>
          <w:p w:rsidR="0075240B" w:rsidRPr="00E547F6" w:rsidRDefault="0075240B" w:rsidP="00397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Номер раздела, темы</w:t>
            </w:r>
          </w:p>
        </w:tc>
        <w:tc>
          <w:tcPr>
            <w:tcW w:w="4111" w:type="dxa"/>
            <w:vMerge w:val="restart"/>
            <w:vAlign w:val="center"/>
          </w:tcPr>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Наименование разделов и тем</w:t>
            </w:r>
          </w:p>
        </w:tc>
        <w:tc>
          <w:tcPr>
            <w:tcW w:w="4633" w:type="dxa"/>
            <w:gridSpan w:val="3"/>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Количество часов</w:t>
            </w:r>
          </w:p>
        </w:tc>
      </w:tr>
      <w:tr w:rsidR="0075240B" w:rsidRPr="00E547F6" w:rsidTr="00F42568">
        <w:trPr>
          <w:trHeight w:val="346"/>
        </w:trPr>
        <w:tc>
          <w:tcPr>
            <w:tcW w:w="1276" w:type="dxa"/>
            <w:vMerge/>
          </w:tcPr>
          <w:p w:rsidR="0075240B" w:rsidRPr="00E547F6" w:rsidRDefault="0075240B" w:rsidP="00E547F6">
            <w:pPr>
              <w:jc w:val="both"/>
            </w:pPr>
          </w:p>
        </w:tc>
        <w:tc>
          <w:tcPr>
            <w:tcW w:w="4111" w:type="dxa"/>
            <w:vMerge/>
            <w:vAlign w:val="center"/>
          </w:tcPr>
          <w:p w:rsidR="0075240B" w:rsidRPr="00E547F6" w:rsidRDefault="0075240B" w:rsidP="00E547F6">
            <w:pPr>
              <w:jc w:val="both"/>
            </w:pPr>
          </w:p>
        </w:tc>
        <w:tc>
          <w:tcPr>
            <w:tcW w:w="1133" w:type="dxa"/>
            <w:vMerge w:val="restart"/>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Всего</w:t>
            </w:r>
          </w:p>
        </w:tc>
        <w:tc>
          <w:tcPr>
            <w:tcW w:w="3500" w:type="dxa"/>
            <w:gridSpan w:val="2"/>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В том числе</w:t>
            </w:r>
          </w:p>
        </w:tc>
      </w:tr>
      <w:tr w:rsidR="0075240B" w:rsidRPr="00E547F6" w:rsidTr="00F42568">
        <w:trPr>
          <w:trHeight w:val="555"/>
        </w:trPr>
        <w:tc>
          <w:tcPr>
            <w:tcW w:w="1276" w:type="dxa"/>
            <w:vMerge/>
          </w:tcPr>
          <w:p w:rsidR="0075240B" w:rsidRPr="00E547F6" w:rsidRDefault="0075240B" w:rsidP="00E547F6">
            <w:pPr>
              <w:jc w:val="both"/>
            </w:pPr>
          </w:p>
        </w:tc>
        <w:tc>
          <w:tcPr>
            <w:tcW w:w="4111" w:type="dxa"/>
            <w:vMerge/>
            <w:vAlign w:val="center"/>
          </w:tcPr>
          <w:p w:rsidR="0075240B" w:rsidRPr="00E547F6" w:rsidRDefault="0075240B" w:rsidP="00E547F6">
            <w:pPr>
              <w:jc w:val="both"/>
            </w:pPr>
          </w:p>
        </w:tc>
        <w:tc>
          <w:tcPr>
            <w:tcW w:w="1133" w:type="dxa"/>
            <w:vMerge/>
            <w:vAlign w:val="center"/>
          </w:tcPr>
          <w:p w:rsidR="0075240B" w:rsidRPr="00E547F6" w:rsidRDefault="0075240B" w:rsidP="00F42568">
            <w:pPr>
              <w:jc w:val="center"/>
            </w:pPr>
          </w:p>
        </w:tc>
        <w:tc>
          <w:tcPr>
            <w:tcW w:w="1799"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Теоретические занятия</w:t>
            </w:r>
          </w:p>
        </w:tc>
        <w:tc>
          <w:tcPr>
            <w:tcW w:w="1701"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Практические</w:t>
            </w:r>
          </w:p>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занятия</w:t>
            </w:r>
          </w:p>
        </w:tc>
      </w:tr>
      <w:tr w:rsidR="0075240B" w:rsidRPr="00E547F6" w:rsidTr="00F42568">
        <w:tc>
          <w:tcPr>
            <w:tcW w:w="1276" w:type="dxa"/>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4.1.</w:t>
            </w:r>
          </w:p>
        </w:tc>
        <w:tc>
          <w:tcPr>
            <w:tcW w:w="4111" w:type="dxa"/>
            <w:vAlign w:val="center"/>
          </w:tcPr>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Организационно-правовые аспекты оказания первой помощи</w:t>
            </w:r>
          </w:p>
        </w:tc>
        <w:tc>
          <w:tcPr>
            <w:tcW w:w="1133"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99"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01"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w:t>
            </w:r>
          </w:p>
        </w:tc>
      </w:tr>
      <w:tr w:rsidR="0075240B" w:rsidRPr="00E547F6" w:rsidTr="00F42568">
        <w:tc>
          <w:tcPr>
            <w:tcW w:w="1276" w:type="dxa"/>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4.2.</w:t>
            </w:r>
          </w:p>
        </w:tc>
        <w:tc>
          <w:tcPr>
            <w:tcW w:w="4111" w:type="dxa"/>
            <w:vAlign w:val="center"/>
          </w:tcPr>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Оказание первой помощи при отсутствии сознания, остановке дыхания и кровообращения</w:t>
            </w:r>
          </w:p>
        </w:tc>
        <w:tc>
          <w:tcPr>
            <w:tcW w:w="1133"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4</w:t>
            </w:r>
          </w:p>
        </w:tc>
        <w:tc>
          <w:tcPr>
            <w:tcW w:w="1799"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01"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r>
      <w:tr w:rsidR="0075240B" w:rsidRPr="00E547F6" w:rsidTr="00F42568">
        <w:tc>
          <w:tcPr>
            <w:tcW w:w="1276" w:type="dxa"/>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4.3.</w:t>
            </w:r>
          </w:p>
        </w:tc>
        <w:tc>
          <w:tcPr>
            <w:tcW w:w="4111" w:type="dxa"/>
            <w:vAlign w:val="center"/>
          </w:tcPr>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Оказание первой помощи при наружных кровотечениях и травмах</w:t>
            </w:r>
          </w:p>
        </w:tc>
        <w:tc>
          <w:tcPr>
            <w:tcW w:w="1133"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4</w:t>
            </w:r>
          </w:p>
        </w:tc>
        <w:tc>
          <w:tcPr>
            <w:tcW w:w="1799"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01"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r>
      <w:tr w:rsidR="0075240B" w:rsidRPr="00E547F6" w:rsidTr="00F42568">
        <w:tc>
          <w:tcPr>
            <w:tcW w:w="1276" w:type="dxa"/>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4.4.</w:t>
            </w:r>
          </w:p>
        </w:tc>
        <w:tc>
          <w:tcPr>
            <w:tcW w:w="4111" w:type="dxa"/>
            <w:vAlign w:val="center"/>
          </w:tcPr>
          <w:p w:rsidR="0075240B"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Оказание первой помощи при прочихсостояниях,транспортировка пострадавших в дорожно-транспортном происшествии</w:t>
            </w:r>
          </w:p>
          <w:p w:rsidR="0075240B"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Промежуточная аттестация</w:t>
            </w:r>
          </w:p>
        </w:tc>
        <w:tc>
          <w:tcPr>
            <w:tcW w:w="1133" w:type="dxa"/>
            <w:vAlign w:val="center"/>
          </w:tcPr>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6</w:t>
            </w: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w:t>
            </w:r>
          </w:p>
        </w:tc>
        <w:tc>
          <w:tcPr>
            <w:tcW w:w="1799"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01" w:type="dxa"/>
            <w:vAlign w:val="center"/>
          </w:tcPr>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4</w:t>
            </w: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w:t>
            </w:r>
          </w:p>
        </w:tc>
      </w:tr>
      <w:tr w:rsidR="0075240B" w:rsidRPr="00E547F6" w:rsidTr="00F42568">
        <w:tc>
          <w:tcPr>
            <w:tcW w:w="1276" w:type="dxa"/>
          </w:tcPr>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111" w:type="dxa"/>
            <w:vAlign w:val="center"/>
          </w:tcPr>
          <w:p w:rsidR="0075240B" w:rsidRPr="00E547F6" w:rsidRDefault="0075240B" w:rsidP="00E54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Всего</w:t>
            </w:r>
          </w:p>
        </w:tc>
        <w:tc>
          <w:tcPr>
            <w:tcW w:w="1133"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17</w:t>
            </w:r>
          </w:p>
        </w:tc>
        <w:tc>
          <w:tcPr>
            <w:tcW w:w="1799"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8</w:t>
            </w:r>
          </w:p>
        </w:tc>
        <w:tc>
          <w:tcPr>
            <w:tcW w:w="1701" w:type="dxa"/>
            <w:vAlign w:val="center"/>
          </w:tcPr>
          <w:p w:rsidR="0075240B" w:rsidRPr="00E547F6" w:rsidRDefault="0075240B" w:rsidP="00F42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9</w:t>
            </w:r>
          </w:p>
        </w:tc>
      </w:tr>
    </w:tbl>
    <w:p w:rsidR="0075240B" w:rsidRDefault="0075240B" w:rsidP="00F42568">
      <w:pPr>
        <w:jc w:val="center"/>
        <w:rPr>
          <w:lang w:eastAsia="en-US"/>
        </w:rPr>
      </w:pPr>
    </w:p>
    <w:p w:rsidR="0075240B" w:rsidRPr="00F42568" w:rsidRDefault="0075240B" w:rsidP="00F42568">
      <w:pPr>
        <w:jc w:val="center"/>
        <w:rPr>
          <w:lang w:eastAsia="en-US"/>
        </w:rPr>
      </w:pPr>
      <w:r>
        <w:rPr>
          <w:lang w:eastAsia="en-US"/>
        </w:rPr>
        <w:t>Содержание</w:t>
      </w:r>
    </w:p>
    <w:p w:rsidR="0075240B" w:rsidRPr="00E547F6" w:rsidRDefault="0075240B" w:rsidP="003062EA">
      <w:pPr>
        <w:pStyle w:val="BodyText"/>
        <w:rPr>
          <w:lang w:eastAsia="en-US"/>
        </w:rPr>
      </w:pPr>
      <w:r w:rsidRPr="00BF2F75">
        <w:rPr>
          <w:u w:val="single"/>
          <w:lang w:eastAsia="en-US"/>
        </w:rPr>
        <w:t>Тема 4.1.</w:t>
      </w:r>
      <w:r w:rsidRPr="00E547F6">
        <w:rPr>
          <w:lang w:eastAsia="en-US"/>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75240B" w:rsidRPr="00E547F6" w:rsidRDefault="0075240B" w:rsidP="003062EA">
      <w:pPr>
        <w:pStyle w:val="BodyText"/>
        <w:rPr>
          <w:lang w:eastAsia="en-US"/>
        </w:rPr>
      </w:pPr>
      <w:r w:rsidRPr="00E547F6">
        <w:rPr>
          <w:lang w:eastAsia="en-US"/>
        </w:rPr>
        <w:t>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rsidR="0075240B" w:rsidRDefault="0075240B" w:rsidP="003062EA">
      <w:pPr>
        <w:pStyle w:val="BodyText"/>
        <w:rPr>
          <w:lang w:eastAsia="en-US"/>
        </w:rPr>
      </w:pPr>
      <w:r w:rsidRPr="00BF2F75">
        <w:rPr>
          <w:u w:val="single"/>
          <w:lang w:eastAsia="en-US"/>
        </w:rPr>
        <w:t>Тема 4.2</w:t>
      </w:r>
      <w:r>
        <w:rPr>
          <w:lang w:eastAsia="en-US"/>
        </w:rPr>
        <w:t xml:space="preserve">. </w:t>
      </w:r>
      <w:r w:rsidRPr="00E547F6">
        <w:rPr>
          <w:lang w:eastAsia="en-US"/>
        </w:rPr>
        <w:t xml:space="preserve">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w:t>
      </w:r>
      <w:r w:rsidRPr="00E547F6">
        <w:rPr>
          <w:bCs/>
          <w:lang w:eastAsia="en-US"/>
        </w:rPr>
        <w:t>дорожно</w:t>
      </w:r>
      <w:r w:rsidRPr="00E547F6">
        <w:rPr>
          <w:lang w:eastAsia="en-US"/>
        </w:rPr>
        <w:t>-</w:t>
      </w:r>
      <w:r w:rsidRPr="00E547F6">
        <w:rPr>
          <w:bCs/>
          <w:lang w:eastAsia="en-US"/>
        </w:rPr>
        <w:t>транспортномпроисшествии</w:t>
      </w:r>
      <w:r w:rsidRPr="00E547F6">
        <w:rPr>
          <w:lang w:eastAsia="en-US"/>
        </w:rPr>
        <w:t xml:space="preserve">; способы проверки сознания, дыхания, кровообращения у пострадавшего в </w:t>
      </w:r>
      <w:r w:rsidRPr="00E547F6">
        <w:rPr>
          <w:bCs/>
          <w:lang w:eastAsia="en-US"/>
        </w:rPr>
        <w:t>дорожно</w:t>
      </w:r>
      <w:r w:rsidRPr="00E547F6">
        <w:rPr>
          <w:lang w:eastAsia="en-US"/>
        </w:rPr>
        <w:t>-</w:t>
      </w:r>
      <w:r w:rsidRPr="00E547F6">
        <w:rPr>
          <w:bCs/>
          <w:lang w:eastAsia="en-US"/>
        </w:rPr>
        <w:t>транспортномпроисшествии</w:t>
      </w:r>
      <w:r w:rsidRPr="00E547F6">
        <w:rPr>
          <w:lang w:eastAsia="en-US"/>
        </w:rPr>
        <w:t xml:space="preserve">; особенности сердечно-легочной реанимации (СЛР) у пострадавших в  </w:t>
      </w:r>
      <w:r w:rsidRPr="00E547F6">
        <w:rPr>
          <w:bCs/>
          <w:lang w:eastAsia="en-US"/>
        </w:rPr>
        <w:t>дорожно</w:t>
      </w:r>
      <w:r w:rsidRPr="00E547F6">
        <w:rPr>
          <w:lang w:eastAsia="en-US"/>
        </w:rPr>
        <w:t>-</w:t>
      </w:r>
      <w:r w:rsidRPr="00E547F6">
        <w:rPr>
          <w:bCs/>
          <w:lang w:eastAsia="en-US"/>
        </w:rPr>
        <w:t xml:space="preserve">транспортномпроисшествии; </w:t>
      </w:r>
      <w:r w:rsidRPr="00E547F6">
        <w:rPr>
          <w:lang w:eastAsia="en-US"/>
        </w:rPr>
        <w:t xml:space="preserve">современный алгоритм проведения сердечно-легочной реанимации (СЛР); </w:t>
      </w:r>
    </w:p>
    <w:p w:rsidR="0075240B" w:rsidRDefault="0075240B" w:rsidP="003062EA">
      <w:pPr>
        <w:pStyle w:val="BodyText"/>
        <w:rPr>
          <w:lang w:eastAsia="en-US"/>
        </w:rPr>
      </w:pPr>
    </w:p>
    <w:p w:rsidR="0075240B" w:rsidRDefault="0075240B" w:rsidP="003062EA">
      <w:pPr>
        <w:pStyle w:val="BodyText"/>
        <w:rPr>
          <w:lang w:eastAsia="en-US"/>
        </w:rPr>
      </w:pPr>
    </w:p>
    <w:p w:rsidR="0075240B" w:rsidRDefault="0075240B" w:rsidP="003062EA">
      <w:pPr>
        <w:pStyle w:val="BodyText"/>
        <w:rPr>
          <w:lang w:eastAsia="en-US"/>
        </w:rPr>
      </w:pPr>
    </w:p>
    <w:p w:rsidR="0075240B" w:rsidRPr="00E547F6" w:rsidRDefault="0075240B" w:rsidP="003062EA">
      <w:pPr>
        <w:pStyle w:val="BodyText"/>
        <w:rPr>
          <w:lang w:eastAsia="en-US"/>
        </w:rPr>
      </w:pPr>
      <w:r w:rsidRPr="00E547F6">
        <w:rPr>
          <w:lang w:eastAsia="en-US"/>
        </w:rPr>
        <w:t>техника проведения искусственного дыхания и  закрытого массажа сердца;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ребёнку.</w:t>
      </w:r>
    </w:p>
    <w:p w:rsidR="0075240B" w:rsidRPr="00E547F6" w:rsidRDefault="0075240B" w:rsidP="003062EA">
      <w:pPr>
        <w:pStyle w:val="BodyText"/>
        <w:rPr>
          <w:lang w:eastAsia="en-US"/>
        </w:rPr>
      </w:pPr>
      <w:r w:rsidRPr="00E547F6">
        <w:rPr>
          <w:lang w:eastAsia="en-US"/>
        </w:rPr>
        <w:t>Практическое занятие: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приёмов восстановления проходимости верхних дыхательных путей; оценка признаков жизни у пострадавшего; отработка приёмов искусственного дыхания «рот ко рту», «рот к носу», с применением устройств для искусственного дыхания; отработка приёмов закрытого массажа сердца; выполнение алгоритма сердечно-легочной реанимации; отработка приёма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75240B" w:rsidRPr="00E547F6" w:rsidRDefault="0075240B" w:rsidP="003062EA">
      <w:pPr>
        <w:pStyle w:val="BodyText"/>
        <w:rPr>
          <w:lang w:eastAsia="en-US"/>
        </w:rPr>
      </w:pPr>
      <w:r w:rsidRPr="00BF2F75">
        <w:rPr>
          <w:u w:val="single"/>
          <w:lang w:eastAsia="en-US"/>
        </w:rPr>
        <w:t>Тема 4.3.</w:t>
      </w:r>
      <w:r w:rsidRPr="00E547F6">
        <w:rPr>
          <w:lang w:eastAsia="en-US"/>
        </w:rPr>
        <w:t>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75240B" w:rsidRDefault="0075240B" w:rsidP="003062EA">
      <w:pPr>
        <w:pStyle w:val="BodyText"/>
        <w:rPr>
          <w:lang w:eastAsia="en-US"/>
        </w:rPr>
      </w:pPr>
      <w:r w:rsidRPr="00E547F6">
        <w:rPr>
          <w:lang w:eastAsia="en-US"/>
        </w:rPr>
        <w:t xml:space="preserve">Практическое занятие: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приёмов </w:t>
      </w:r>
    </w:p>
    <w:p w:rsidR="0075240B" w:rsidRDefault="0075240B" w:rsidP="003062EA">
      <w:pPr>
        <w:pStyle w:val="BodyText"/>
        <w:rPr>
          <w:lang w:eastAsia="en-US"/>
        </w:rPr>
      </w:pPr>
    </w:p>
    <w:p w:rsidR="0075240B" w:rsidRDefault="0075240B" w:rsidP="003062EA">
      <w:pPr>
        <w:pStyle w:val="BodyText"/>
        <w:rPr>
          <w:lang w:eastAsia="en-US"/>
        </w:rPr>
      </w:pPr>
    </w:p>
    <w:p w:rsidR="0075240B" w:rsidRPr="00E547F6" w:rsidRDefault="0075240B" w:rsidP="003062EA">
      <w:pPr>
        <w:pStyle w:val="BodyText"/>
        <w:rPr>
          <w:lang w:eastAsia="en-US"/>
        </w:rPr>
      </w:pPr>
      <w:r w:rsidRPr="00E547F6">
        <w:rPr>
          <w:lang w:eastAsia="en-US"/>
        </w:rPr>
        <w:t>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75240B" w:rsidRPr="00E547F6" w:rsidRDefault="0075240B" w:rsidP="003062EA">
      <w:pPr>
        <w:pStyle w:val="BodyText"/>
        <w:rPr>
          <w:lang w:eastAsia="en-US"/>
        </w:rPr>
      </w:pPr>
      <w:r w:rsidRPr="00BF2F75">
        <w:rPr>
          <w:u w:val="single"/>
          <w:lang w:eastAsia="en-US"/>
        </w:rPr>
        <w:t>Тема 4.4</w:t>
      </w:r>
      <w:r>
        <w:rPr>
          <w:lang w:eastAsia="en-US"/>
        </w:rPr>
        <w:t xml:space="preserve">. </w:t>
      </w:r>
      <w:r w:rsidRPr="00E547F6">
        <w:rPr>
          <w:lang w:eastAsia="en-US"/>
        </w:rPr>
        <w:t>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75240B" w:rsidRDefault="0075240B" w:rsidP="003062EA">
      <w:pPr>
        <w:pStyle w:val="BodyText"/>
        <w:rPr>
          <w:lang w:eastAsia="en-US"/>
        </w:rPr>
      </w:pPr>
      <w:r w:rsidRPr="00E547F6">
        <w:rPr>
          <w:lang w:eastAsia="en-US"/>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75240B" w:rsidRDefault="0075240B" w:rsidP="003062EA">
      <w:pPr>
        <w:pStyle w:val="BodyText"/>
        <w:rPr>
          <w:i/>
          <w:iCs/>
        </w:rPr>
      </w:pPr>
      <w:r w:rsidRPr="003F58E4">
        <w:rPr>
          <w:i/>
          <w:iCs/>
        </w:rPr>
        <w:t xml:space="preserve">Промежуточная аттестация по </w:t>
      </w:r>
      <w:r>
        <w:rPr>
          <w:i/>
          <w:iCs/>
        </w:rPr>
        <w:t>предмету: Зачет по всем темам.</w:t>
      </w:r>
    </w:p>
    <w:p w:rsidR="0075240B" w:rsidRDefault="0075240B" w:rsidP="003062EA">
      <w:pPr>
        <w:pStyle w:val="BodyText"/>
        <w:rPr>
          <w:i/>
          <w:iCs/>
        </w:rPr>
      </w:pPr>
    </w:p>
    <w:p w:rsidR="0075240B" w:rsidRPr="00DA20AB" w:rsidRDefault="0075240B" w:rsidP="00191E4F">
      <w:pPr>
        <w:pStyle w:val="List2"/>
        <w:jc w:val="center"/>
        <w:rPr>
          <w:b/>
          <w:bCs/>
          <w:lang w:eastAsia="en-US"/>
        </w:rPr>
      </w:pPr>
      <w:r w:rsidRPr="00DA20AB">
        <w:rPr>
          <w:b/>
          <w:bCs/>
          <w:lang w:eastAsia="en-US"/>
        </w:rPr>
        <w:t>4.1.</w:t>
      </w:r>
      <w:r>
        <w:rPr>
          <w:b/>
          <w:bCs/>
          <w:lang w:eastAsia="en-US"/>
        </w:rPr>
        <w:t>5</w:t>
      </w:r>
      <w:r w:rsidRPr="00DA20AB">
        <w:rPr>
          <w:b/>
          <w:bCs/>
          <w:lang w:eastAsia="en-US"/>
        </w:rPr>
        <w:t>.</w:t>
      </w:r>
      <w:r>
        <w:rPr>
          <w:b/>
          <w:bCs/>
          <w:lang w:eastAsia="en-US"/>
        </w:rPr>
        <w:t xml:space="preserve"> Рабочая программа по у</w:t>
      </w:r>
      <w:r w:rsidRPr="00DA20AB">
        <w:rPr>
          <w:b/>
          <w:bCs/>
          <w:lang w:eastAsia="en-US"/>
        </w:rPr>
        <w:t>чебн</w:t>
      </w:r>
      <w:r>
        <w:rPr>
          <w:b/>
          <w:bCs/>
          <w:lang w:eastAsia="en-US"/>
        </w:rPr>
        <w:t>ому</w:t>
      </w:r>
      <w:r w:rsidRPr="00DA20AB">
        <w:rPr>
          <w:b/>
          <w:bCs/>
          <w:lang w:eastAsia="en-US"/>
        </w:rPr>
        <w:t xml:space="preserve"> предмет</w:t>
      </w:r>
      <w:r>
        <w:rPr>
          <w:b/>
          <w:bCs/>
          <w:lang w:eastAsia="en-US"/>
        </w:rPr>
        <w:t>у</w:t>
      </w:r>
      <w:r w:rsidRPr="00DA20AB">
        <w:rPr>
          <w:b/>
          <w:bCs/>
          <w:lang w:eastAsia="en-US"/>
        </w:rPr>
        <w:t xml:space="preserve"> «</w:t>
      </w:r>
      <w:r>
        <w:rPr>
          <w:b/>
          <w:bCs/>
          <w:lang w:eastAsia="en-US"/>
        </w:rPr>
        <w:t>История развития транспортной отрасли</w:t>
      </w:r>
      <w:r w:rsidRPr="00DA20AB">
        <w:rPr>
          <w:b/>
          <w:bCs/>
          <w:lang w:eastAsia="en-US"/>
        </w:rPr>
        <w:t>»</w:t>
      </w:r>
    </w:p>
    <w:p w:rsidR="0075240B" w:rsidRPr="00F42568" w:rsidRDefault="0075240B" w:rsidP="00191E4F">
      <w:pPr>
        <w:pStyle w:val="ListContinue2"/>
        <w:jc w:val="center"/>
        <w:rPr>
          <w:b/>
          <w:bCs/>
          <w:lang w:eastAsia="en-US"/>
        </w:rPr>
      </w:pPr>
      <w:r w:rsidRPr="00F42568">
        <w:rPr>
          <w:b/>
          <w:bCs/>
          <w:lang w:eastAsia="en-US"/>
        </w:rPr>
        <w:t>Распределение учебных часов по разделам и темам</w:t>
      </w:r>
    </w:p>
    <w:p w:rsidR="0075240B" w:rsidRPr="00E547F6" w:rsidRDefault="0075240B" w:rsidP="00191E4F">
      <w:pPr>
        <w:pStyle w:val="BodyText"/>
        <w:jc w:val="right"/>
        <w:rPr>
          <w:lang w:eastAsia="en-US"/>
        </w:rPr>
      </w:pPr>
      <w:r>
        <w:rPr>
          <w:lang w:eastAsia="en-US"/>
        </w:rPr>
        <w:t>Таблица 8</w:t>
      </w:r>
    </w:p>
    <w:tbl>
      <w:tblPr>
        <w:tblW w:w="100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4111"/>
        <w:gridCol w:w="1133"/>
        <w:gridCol w:w="1799"/>
        <w:gridCol w:w="1701"/>
      </w:tblGrid>
      <w:tr w:rsidR="0075240B" w:rsidRPr="00E547F6" w:rsidTr="0080297C">
        <w:trPr>
          <w:trHeight w:val="193"/>
        </w:trPr>
        <w:tc>
          <w:tcPr>
            <w:tcW w:w="1276" w:type="dxa"/>
            <w:vMerge w:val="restart"/>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Номер раздела, темы</w:t>
            </w:r>
          </w:p>
        </w:tc>
        <w:tc>
          <w:tcPr>
            <w:tcW w:w="4111" w:type="dxa"/>
            <w:vMerge w:val="restart"/>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Наименование разделов и тем</w:t>
            </w:r>
          </w:p>
        </w:tc>
        <w:tc>
          <w:tcPr>
            <w:tcW w:w="4633" w:type="dxa"/>
            <w:gridSpan w:val="3"/>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Количество часов</w:t>
            </w:r>
          </w:p>
        </w:tc>
      </w:tr>
      <w:tr w:rsidR="0075240B" w:rsidRPr="00E547F6" w:rsidTr="0080297C">
        <w:trPr>
          <w:trHeight w:val="346"/>
        </w:trPr>
        <w:tc>
          <w:tcPr>
            <w:tcW w:w="1276" w:type="dxa"/>
            <w:vMerge/>
          </w:tcPr>
          <w:p w:rsidR="0075240B" w:rsidRPr="00E547F6" w:rsidRDefault="0075240B" w:rsidP="0080297C">
            <w:pPr>
              <w:jc w:val="both"/>
            </w:pPr>
          </w:p>
        </w:tc>
        <w:tc>
          <w:tcPr>
            <w:tcW w:w="4111" w:type="dxa"/>
            <w:vMerge/>
            <w:vAlign w:val="center"/>
          </w:tcPr>
          <w:p w:rsidR="0075240B" w:rsidRPr="00E547F6" w:rsidRDefault="0075240B" w:rsidP="0080297C">
            <w:pPr>
              <w:jc w:val="both"/>
            </w:pPr>
          </w:p>
        </w:tc>
        <w:tc>
          <w:tcPr>
            <w:tcW w:w="1133" w:type="dxa"/>
            <w:vMerge w:val="restart"/>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Всего</w:t>
            </w:r>
          </w:p>
        </w:tc>
        <w:tc>
          <w:tcPr>
            <w:tcW w:w="3500" w:type="dxa"/>
            <w:gridSpan w:val="2"/>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В том числе</w:t>
            </w:r>
          </w:p>
        </w:tc>
      </w:tr>
      <w:tr w:rsidR="0075240B" w:rsidRPr="00E547F6" w:rsidTr="0080297C">
        <w:trPr>
          <w:trHeight w:val="555"/>
        </w:trPr>
        <w:tc>
          <w:tcPr>
            <w:tcW w:w="1276" w:type="dxa"/>
            <w:vMerge/>
          </w:tcPr>
          <w:p w:rsidR="0075240B" w:rsidRPr="00E547F6" w:rsidRDefault="0075240B" w:rsidP="0080297C">
            <w:pPr>
              <w:jc w:val="both"/>
            </w:pPr>
          </w:p>
        </w:tc>
        <w:tc>
          <w:tcPr>
            <w:tcW w:w="4111" w:type="dxa"/>
            <w:vMerge/>
            <w:vAlign w:val="center"/>
          </w:tcPr>
          <w:p w:rsidR="0075240B" w:rsidRPr="00E547F6" w:rsidRDefault="0075240B" w:rsidP="0080297C">
            <w:pPr>
              <w:jc w:val="both"/>
            </w:pPr>
          </w:p>
        </w:tc>
        <w:tc>
          <w:tcPr>
            <w:tcW w:w="1133" w:type="dxa"/>
            <w:vMerge/>
            <w:vAlign w:val="center"/>
          </w:tcPr>
          <w:p w:rsidR="0075240B" w:rsidRPr="00E547F6" w:rsidRDefault="0075240B" w:rsidP="0080297C">
            <w:pPr>
              <w:jc w:val="center"/>
            </w:pPr>
          </w:p>
        </w:tc>
        <w:tc>
          <w:tcPr>
            <w:tcW w:w="1799"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Теоретические занятия</w:t>
            </w:r>
          </w:p>
        </w:tc>
        <w:tc>
          <w:tcPr>
            <w:tcW w:w="170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Практические</w:t>
            </w:r>
          </w:p>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занятия</w:t>
            </w:r>
          </w:p>
        </w:tc>
      </w:tr>
      <w:tr w:rsidR="0075240B" w:rsidRPr="00E547F6" w:rsidTr="00AF495B">
        <w:trPr>
          <w:trHeight w:val="340"/>
        </w:trPr>
        <w:tc>
          <w:tcPr>
            <w:tcW w:w="10020" w:type="dxa"/>
            <w:gridSpan w:val="5"/>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История развития транспортной отрасли</w:t>
            </w:r>
          </w:p>
        </w:tc>
      </w:tr>
      <w:tr w:rsidR="0075240B" w:rsidRPr="00E547F6" w:rsidTr="00AF495B">
        <w:tc>
          <w:tcPr>
            <w:tcW w:w="1276" w:type="dxa"/>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5.1</w:t>
            </w:r>
          </w:p>
        </w:tc>
        <w:tc>
          <w:tcPr>
            <w:tcW w:w="411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Транспортная инфраструктура</w:t>
            </w:r>
          </w:p>
        </w:tc>
        <w:tc>
          <w:tcPr>
            <w:tcW w:w="1133"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99"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0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r>
      <w:tr w:rsidR="0075240B" w:rsidRPr="00E547F6" w:rsidTr="00AF495B">
        <w:tc>
          <w:tcPr>
            <w:tcW w:w="1276" w:type="dxa"/>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5.2.</w:t>
            </w:r>
          </w:p>
        </w:tc>
        <w:tc>
          <w:tcPr>
            <w:tcW w:w="411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Организации, обеспечивающие функционирование транспортной инфраструктуры</w:t>
            </w:r>
          </w:p>
        </w:tc>
        <w:tc>
          <w:tcPr>
            <w:tcW w:w="1133"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99"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0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r>
      <w:tr w:rsidR="0075240B" w:rsidRPr="00E547F6" w:rsidTr="00AF495B">
        <w:tc>
          <w:tcPr>
            <w:tcW w:w="1276" w:type="dxa"/>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5.3.</w:t>
            </w:r>
          </w:p>
        </w:tc>
        <w:tc>
          <w:tcPr>
            <w:tcW w:w="411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Практическое приложение</w:t>
            </w:r>
          </w:p>
        </w:tc>
        <w:tc>
          <w:tcPr>
            <w:tcW w:w="1133"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w:t>
            </w:r>
          </w:p>
        </w:tc>
        <w:tc>
          <w:tcPr>
            <w:tcW w:w="1799"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547F6">
              <w:t>2</w:t>
            </w:r>
          </w:p>
        </w:tc>
        <w:tc>
          <w:tcPr>
            <w:tcW w:w="170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r>
      <w:tr w:rsidR="0075240B" w:rsidRPr="00E547F6" w:rsidTr="00AF495B">
        <w:tc>
          <w:tcPr>
            <w:tcW w:w="1276" w:type="dxa"/>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411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Промежуточная аттестация</w:t>
            </w:r>
          </w:p>
        </w:tc>
        <w:tc>
          <w:tcPr>
            <w:tcW w:w="1133"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w:t>
            </w:r>
          </w:p>
        </w:tc>
        <w:tc>
          <w:tcPr>
            <w:tcW w:w="1799"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w:t>
            </w:r>
          </w:p>
        </w:tc>
        <w:tc>
          <w:tcPr>
            <w:tcW w:w="170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r>
      <w:tr w:rsidR="0075240B" w:rsidRPr="00E547F6" w:rsidTr="00AF495B">
        <w:tc>
          <w:tcPr>
            <w:tcW w:w="1276" w:type="dxa"/>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11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547F6">
              <w:t>Всего</w:t>
            </w:r>
          </w:p>
        </w:tc>
        <w:tc>
          <w:tcPr>
            <w:tcW w:w="1133"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7</w:t>
            </w:r>
          </w:p>
        </w:tc>
        <w:tc>
          <w:tcPr>
            <w:tcW w:w="1799"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7</w:t>
            </w:r>
          </w:p>
        </w:tc>
        <w:tc>
          <w:tcPr>
            <w:tcW w:w="1701" w:type="dxa"/>
            <w:vAlign w:val="center"/>
          </w:tcPr>
          <w:p w:rsidR="0075240B" w:rsidRPr="00E547F6" w:rsidRDefault="0075240B" w:rsidP="00802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tc>
      </w:tr>
    </w:tbl>
    <w:p w:rsidR="0075240B" w:rsidRDefault="0075240B" w:rsidP="003062EA">
      <w:pPr>
        <w:pStyle w:val="BodyText"/>
        <w:rPr>
          <w:i/>
          <w:iCs/>
        </w:rPr>
      </w:pPr>
    </w:p>
    <w:p w:rsidR="0075240B" w:rsidRDefault="0075240B" w:rsidP="003062EA">
      <w:pPr>
        <w:pStyle w:val="BodyText"/>
        <w:rPr>
          <w:i/>
          <w:iCs/>
        </w:rPr>
      </w:pPr>
    </w:p>
    <w:p w:rsidR="0075240B" w:rsidRDefault="0075240B" w:rsidP="003062EA">
      <w:pPr>
        <w:pStyle w:val="BodyText"/>
        <w:rPr>
          <w:i/>
          <w:iCs/>
        </w:rPr>
      </w:pPr>
    </w:p>
    <w:p w:rsidR="0075240B" w:rsidRDefault="0075240B" w:rsidP="003062EA">
      <w:pPr>
        <w:pStyle w:val="BodyText"/>
        <w:rPr>
          <w:i/>
          <w:iCs/>
        </w:rPr>
      </w:pPr>
    </w:p>
    <w:p w:rsidR="0075240B" w:rsidRDefault="0075240B" w:rsidP="00AF495B">
      <w:pPr>
        <w:pStyle w:val="BodyText"/>
        <w:jc w:val="center"/>
        <w:rPr>
          <w:i/>
          <w:iCs/>
        </w:rPr>
      </w:pPr>
      <w:r>
        <w:rPr>
          <w:i/>
          <w:iCs/>
        </w:rPr>
        <w:t>Содержание</w:t>
      </w:r>
    </w:p>
    <w:p w:rsidR="0075240B" w:rsidRDefault="0075240B" w:rsidP="00AF495B">
      <w:pPr>
        <w:pStyle w:val="BodyText"/>
      </w:pPr>
      <w:r w:rsidRPr="00AF495B">
        <w:rPr>
          <w:u w:val="single"/>
        </w:rPr>
        <w:t xml:space="preserve">Тема 5.1. </w:t>
      </w:r>
      <w:r>
        <w:t xml:space="preserve"> Транспортная инфраструктура. История развития Правил дорожного движения в России и за рубежом. Значимость транспортной отрасли в настоящее время. Конвенция о дорожном движении (Вена, 8 ноября 1968г.).</w:t>
      </w:r>
    </w:p>
    <w:p w:rsidR="0075240B" w:rsidRDefault="0075240B" w:rsidP="00AF495B">
      <w:pPr>
        <w:pStyle w:val="BodyText"/>
      </w:pPr>
      <w:r w:rsidRPr="00DA5D5B">
        <w:rPr>
          <w:u w:val="single"/>
        </w:rPr>
        <w:t>Тема 5.2.</w:t>
      </w:r>
      <w:r>
        <w:t>Организации, обеспечивающие функционирование транспортной инфраструктуры. Краткая история создания и развития организации дорожного движения в России. Организации, основной деятельностью которых является обеспечение безопасности дорожного движения.</w:t>
      </w:r>
    </w:p>
    <w:p w:rsidR="0075240B" w:rsidRDefault="0075240B" w:rsidP="00AF495B">
      <w:pPr>
        <w:pStyle w:val="BodyText"/>
      </w:pPr>
      <w:r w:rsidRPr="00DA5D5B">
        <w:rPr>
          <w:u w:val="single"/>
        </w:rPr>
        <w:t>Тема 5.3.</w:t>
      </w:r>
      <w:r>
        <w:t xml:space="preserve"> Практическое приложение. Экскурсии, викторины, семинары по вопросам Правил дорожного движения.</w:t>
      </w:r>
    </w:p>
    <w:p w:rsidR="0075240B" w:rsidRPr="0080297C" w:rsidRDefault="0075240B" w:rsidP="00AF495B">
      <w:pPr>
        <w:pStyle w:val="BodyText"/>
        <w:rPr>
          <w:i/>
          <w:iCs/>
        </w:rPr>
      </w:pPr>
      <w:r w:rsidRPr="003F58E4">
        <w:rPr>
          <w:i/>
          <w:iCs/>
        </w:rPr>
        <w:t xml:space="preserve">Промежуточная аттестация по </w:t>
      </w:r>
      <w:r>
        <w:rPr>
          <w:i/>
          <w:iCs/>
        </w:rPr>
        <w:t>предмету: Зачет по всем темам.</w:t>
      </w:r>
    </w:p>
    <w:p w:rsidR="0075240B" w:rsidRPr="00F42568" w:rsidRDefault="0075240B" w:rsidP="003062EA">
      <w:pPr>
        <w:pStyle w:val="BodyTextFirstIndent2"/>
        <w:rPr>
          <w:b/>
          <w:bCs/>
        </w:rPr>
      </w:pPr>
      <w:r w:rsidRPr="00F42568">
        <w:rPr>
          <w:b/>
          <w:bCs/>
        </w:rPr>
        <w:t>4.2. Специальный цикл Программы.</w:t>
      </w:r>
    </w:p>
    <w:p w:rsidR="0075240B" w:rsidRPr="00F42568" w:rsidRDefault="0075240B" w:rsidP="00F42568">
      <w:pPr>
        <w:pStyle w:val="Heading4"/>
        <w:jc w:val="center"/>
        <w:rPr>
          <w:sz w:val="24"/>
          <w:szCs w:val="24"/>
        </w:rPr>
      </w:pPr>
      <w:r w:rsidRPr="00F42568">
        <w:rPr>
          <w:sz w:val="24"/>
          <w:szCs w:val="24"/>
        </w:rPr>
        <w:t>4.2.1.</w:t>
      </w:r>
      <w:r w:rsidRPr="00F42568">
        <w:rPr>
          <w:sz w:val="24"/>
          <w:szCs w:val="24"/>
        </w:rPr>
        <w:tab/>
      </w:r>
      <w:r>
        <w:rPr>
          <w:sz w:val="24"/>
          <w:szCs w:val="24"/>
        </w:rPr>
        <w:t>Рабочая программа по уч</w:t>
      </w:r>
      <w:r w:rsidRPr="00F42568">
        <w:rPr>
          <w:sz w:val="24"/>
          <w:szCs w:val="24"/>
        </w:rPr>
        <w:t>ебн</w:t>
      </w:r>
      <w:r>
        <w:rPr>
          <w:sz w:val="24"/>
          <w:szCs w:val="24"/>
        </w:rPr>
        <w:t>ому</w:t>
      </w:r>
      <w:r w:rsidRPr="00F42568">
        <w:rPr>
          <w:sz w:val="24"/>
          <w:szCs w:val="24"/>
        </w:rPr>
        <w:t xml:space="preserve"> предмет</w:t>
      </w:r>
      <w:r>
        <w:rPr>
          <w:sz w:val="24"/>
          <w:szCs w:val="24"/>
        </w:rPr>
        <w:t>у</w:t>
      </w:r>
      <w:r w:rsidRPr="00F42568">
        <w:rPr>
          <w:sz w:val="24"/>
          <w:szCs w:val="24"/>
        </w:rPr>
        <w:t xml:space="preserve"> «Устройство и техническое обслуживание транспортных средств категории «В»как объектов управления»</w:t>
      </w:r>
    </w:p>
    <w:p w:rsidR="0075240B" w:rsidRPr="00F42568" w:rsidRDefault="0075240B" w:rsidP="00F42568">
      <w:pPr>
        <w:pStyle w:val="BodyText"/>
        <w:jc w:val="center"/>
        <w:rPr>
          <w:b/>
          <w:bCs/>
        </w:rPr>
      </w:pPr>
      <w:r w:rsidRPr="00F42568">
        <w:rPr>
          <w:b/>
          <w:bCs/>
        </w:rPr>
        <w:t>Распределение учебных часов по разделам и темам:</w:t>
      </w:r>
    </w:p>
    <w:p w:rsidR="0075240B" w:rsidRPr="00E547F6" w:rsidRDefault="0075240B" w:rsidP="000E339E">
      <w:pPr>
        <w:pStyle w:val="BodyText"/>
        <w:jc w:val="right"/>
        <w:rPr>
          <w:lang w:val="en-US"/>
        </w:rPr>
      </w:pPr>
      <w:r>
        <w:t>Таблица 9</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4394"/>
        <w:gridCol w:w="851"/>
        <w:gridCol w:w="1842"/>
        <w:gridCol w:w="1701"/>
      </w:tblGrid>
      <w:tr w:rsidR="0075240B" w:rsidRPr="00E547F6" w:rsidTr="00F42568">
        <w:tc>
          <w:tcPr>
            <w:tcW w:w="1276" w:type="dxa"/>
            <w:vMerge w:val="restart"/>
            <w:tcBorders>
              <w:top w:val="single" w:sz="8" w:space="0" w:color="auto"/>
            </w:tcBorders>
          </w:tcPr>
          <w:p w:rsidR="0075240B" w:rsidRPr="00E547F6" w:rsidRDefault="0075240B" w:rsidP="00397BC0">
            <w:pPr>
              <w:ind w:right="4"/>
              <w:jc w:val="center"/>
            </w:pPr>
            <w:r>
              <w:t>Номер раздела, темы</w:t>
            </w:r>
          </w:p>
        </w:tc>
        <w:tc>
          <w:tcPr>
            <w:tcW w:w="4394" w:type="dxa"/>
            <w:vMerge w:val="restart"/>
            <w:tcBorders>
              <w:top w:val="single" w:sz="8" w:space="0" w:color="auto"/>
            </w:tcBorders>
          </w:tcPr>
          <w:p w:rsidR="0075240B" w:rsidRPr="00E547F6" w:rsidRDefault="0075240B" w:rsidP="00F42568">
            <w:pPr>
              <w:ind w:right="4"/>
              <w:jc w:val="center"/>
            </w:pPr>
          </w:p>
          <w:p w:rsidR="0075240B" w:rsidRPr="00E547F6" w:rsidRDefault="0075240B" w:rsidP="00F42568">
            <w:pPr>
              <w:ind w:right="4"/>
              <w:jc w:val="center"/>
              <w:rPr>
                <w:bCs/>
              </w:rPr>
            </w:pPr>
            <w:r w:rsidRPr="00E547F6">
              <w:t>Наименованиеразделов и тем</w:t>
            </w:r>
          </w:p>
        </w:tc>
        <w:tc>
          <w:tcPr>
            <w:tcW w:w="4394" w:type="dxa"/>
            <w:gridSpan w:val="3"/>
            <w:tcBorders>
              <w:top w:val="single" w:sz="8" w:space="0" w:color="auto"/>
            </w:tcBorders>
          </w:tcPr>
          <w:p w:rsidR="0075240B" w:rsidRPr="00E547F6" w:rsidRDefault="0075240B" w:rsidP="00F42568">
            <w:pPr>
              <w:ind w:right="4"/>
              <w:jc w:val="center"/>
              <w:rPr>
                <w:bCs/>
              </w:rPr>
            </w:pPr>
            <w:r w:rsidRPr="00E547F6">
              <w:t>Количество  часов</w:t>
            </w:r>
          </w:p>
        </w:tc>
      </w:tr>
      <w:tr w:rsidR="0075240B" w:rsidRPr="00E547F6" w:rsidTr="00F42568">
        <w:tc>
          <w:tcPr>
            <w:tcW w:w="1276" w:type="dxa"/>
            <w:vMerge/>
          </w:tcPr>
          <w:p w:rsidR="0075240B" w:rsidRPr="00E547F6" w:rsidRDefault="0075240B" w:rsidP="00E547F6">
            <w:pPr>
              <w:jc w:val="both"/>
              <w:rPr>
                <w:bCs/>
              </w:rPr>
            </w:pPr>
          </w:p>
        </w:tc>
        <w:tc>
          <w:tcPr>
            <w:tcW w:w="4394" w:type="dxa"/>
            <w:vMerge/>
            <w:tcBorders>
              <w:top w:val="single" w:sz="8" w:space="0" w:color="auto"/>
            </w:tcBorders>
            <w:vAlign w:val="center"/>
          </w:tcPr>
          <w:p w:rsidR="0075240B" w:rsidRPr="00E547F6" w:rsidRDefault="0075240B" w:rsidP="00E547F6">
            <w:pPr>
              <w:jc w:val="both"/>
              <w:rPr>
                <w:bCs/>
              </w:rPr>
            </w:pPr>
          </w:p>
        </w:tc>
        <w:tc>
          <w:tcPr>
            <w:tcW w:w="851" w:type="dxa"/>
            <w:vMerge w:val="restart"/>
          </w:tcPr>
          <w:p w:rsidR="0075240B" w:rsidRPr="00E547F6" w:rsidRDefault="0075240B" w:rsidP="00F42568">
            <w:pPr>
              <w:ind w:right="4"/>
              <w:jc w:val="center"/>
              <w:rPr>
                <w:bCs/>
              </w:rPr>
            </w:pPr>
            <w:r w:rsidRPr="00E547F6">
              <w:t>Всего</w:t>
            </w:r>
          </w:p>
        </w:tc>
        <w:tc>
          <w:tcPr>
            <w:tcW w:w="3543" w:type="dxa"/>
            <w:gridSpan w:val="2"/>
          </w:tcPr>
          <w:p w:rsidR="0075240B" w:rsidRPr="00E547F6" w:rsidRDefault="0075240B" w:rsidP="00F42568">
            <w:pPr>
              <w:ind w:right="4"/>
              <w:jc w:val="center"/>
              <w:rPr>
                <w:bCs/>
              </w:rPr>
            </w:pPr>
            <w:r w:rsidRPr="00E547F6">
              <w:t>В том числе</w:t>
            </w:r>
          </w:p>
        </w:tc>
      </w:tr>
      <w:tr w:rsidR="0075240B" w:rsidRPr="00E547F6" w:rsidTr="00F42568">
        <w:tc>
          <w:tcPr>
            <w:tcW w:w="1276" w:type="dxa"/>
            <w:vMerge/>
          </w:tcPr>
          <w:p w:rsidR="0075240B" w:rsidRPr="00E547F6" w:rsidRDefault="0075240B" w:rsidP="00E547F6">
            <w:pPr>
              <w:jc w:val="both"/>
              <w:rPr>
                <w:bCs/>
              </w:rPr>
            </w:pPr>
          </w:p>
        </w:tc>
        <w:tc>
          <w:tcPr>
            <w:tcW w:w="4394" w:type="dxa"/>
            <w:vMerge/>
            <w:tcBorders>
              <w:top w:val="single" w:sz="8" w:space="0" w:color="auto"/>
            </w:tcBorders>
            <w:vAlign w:val="center"/>
          </w:tcPr>
          <w:p w:rsidR="0075240B" w:rsidRPr="00E547F6" w:rsidRDefault="0075240B" w:rsidP="00E547F6">
            <w:pPr>
              <w:jc w:val="both"/>
              <w:rPr>
                <w:bCs/>
              </w:rPr>
            </w:pPr>
          </w:p>
        </w:tc>
        <w:tc>
          <w:tcPr>
            <w:tcW w:w="851" w:type="dxa"/>
            <w:vMerge/>
            <w:vAlign w:val="center"/>
          </w:tcPr>
          <w:p w:rsidR="0075240B" w:rsidRPr="00E547F6" w:rsidRDefault="0075240B" w:rsidP="00F42568">
            <w:pPr>
              <w:jc w:val="center"/>
              <w:rPr>
                <w:bCs/>
              </w:rPr>
            </w:pPr>
          </w:p>
        </w:tc>
        <w:tc>
          <w:tcPr>
            <w:tcW w:w="1842" w:type="dxa"/>
          </w:tcPr>
          <w:p w:rsidR="0075240B" w:rsidRPr="00E547F6" w:rsidRDefault="0075240B" w:rsidP="00F42568">
            <w:pPr>
              <w:ind w:right="6"/>
              <w:jc w:val="center"/>
            </w:pPr>
            <w:r w:rsidRPr="00E547F6">
              <w:t>Теоретические</w:t>
            </w:r>
          </w:p>
          <w:p w:rsidR="0075240B" w:rsidRPr="00E547F6" w:rsidRDefault="0075240B" w:rsidP="00F42568">
            <w:pPr>
              <w:ind w:right="6"/>
              <w:jc w:val="center"/>
              <w:rPr>
                <w:bCs/>
              </w:rPr>
            </w:pPr>
            <w:r w:rsidRPr="00E547F6">
              <w:t>занятия</w:t>
            </w:r>
          </w:p>
        </w:tc>
        <w:tc>
          <w:tcPr>
            <w:tcW w:w="1701" w:type="dxa"/>
          </w:tcPr>
          <w:p w:rsidR="0075240B" w:rsidRPr="00E547F6" w:rsidRDefault="0075240B" w:rsidP="00F42568">
            <w:pPr>
              <w:ind w:right="6"/>
              <w:jc w:val="center"/>
            </w:pPr>
            <w:r w:rsidRPr="00E547F6">
              <w:t>Практические</w:t>
            </w:r>
          </w:p>
          <w:p w:rsidR="0075240B" w:rsidRPr="00E547F6" w:rsidRDefault="0075240B" w:rsidP="00F42568">
            <w:pPr>
              <w:ind w:right="6"/>
              <w:jc w:val="center"/>
              <w:rPr>
                <w:bCs/>
              </w:rPr>
            </w:pPr>
            <w:r w:rsidRPr="00E547F6">
              <w:t>занятия</w:t>
            </w:r>
          </w:p>
        </w:tc>
      </w:tr>
      <w:tr w:rsidR="0075240B" w:rsidRPr="00E547F6" w:rsidTr="00F42568">
        <w:tc>
          <w:tcPr>
            <w:tcW w:w="1276" w:type="dxa"/>
            <w:tcBorders>
              <w:top w:val="single" w:sz="2" w:space="0" w:color="auto"/>
              <w:left w:val="single" w:sz="2" w:space="0" w:color="auto"/>
              <w:right w:val="single" w:sz="2" w:space="0" w:color="auto"/>
            </w:tcBorders>
          </w:tcPr>
          <w:p w:rsidR="0075240B" w:rsidRPr="00E547F6" w:rsidRDefault="0075240B" w:rsidP="00F42568">
            <w:pPr>
              <w:jc w:val="center"/>
            </w:pPr>
            <w:r>
              <w:t>1</w:t>
            </w:r>
          </w:p>
        </w:tc>
        <w:tc>
          <w:tcPr>
            <w:tcW w:w="8788" w:type="dxa"/>
            <w:gridSpan w:val="4"/>
            <w:tcBorders>
              <w:top w:val="single" w:sz="2" w:space="0" w:color="auto"/>
              <w:left w:val="single" w:sz="2" w:space="0" w:color="auto"/>
              <w:right w:val="single" w:sz="2" w:space="0" w:color="auto"/>
            </w:tcBorders>
          </w:tcPr>
          <w:p w:rsidR="0075240B" w:rsidRPr="00E547F6" w:rsidRDefault="0075240B" w:rsidP="00F42568">
            <w:pPr>
              <w:jc w:val="center"/>
            </w:pPr>
            <w:r w:rsidRPr="00E547F6">
              <w:t>Устройство транспортных средств</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1.1.</w:t>
            </w:r>
          </w:p>
        </w:tc>
        <w:tc>
          <w:tcPr>
            <w:tcW w:w="4394" w:type="dxa"/>
            <w:tcBorders>
              <w:left w:val="single" w:sz="2" w:space="0" w:color="auto"/>
            </w:tcBorders>
          </w:tcPr>
          <w:p w:rsidR="0075240B" w:rsidRPr="00E547F6" w:rsidRDefault="0075240B" w:rsidP="00E547F6">
            <w:pPr>
              <w:ind w:right="4"/>
              <w:jc w:val="both"/>
            </w:pPr>
            <w:r w:rsidRPr="00E547F6">
              <w:t>Общее устройство транспортных средств категории «В»</w:t>
            </w:r>
          </w:p>
        </w:tc>
        <w:tc>
          <w:tcPr>
            <w:tcW w:w="851" w:type="dxa"/>
            <w:tcBorders>
              <w:right w:val="single" w:sz="2" w:space="0" w:color="auto"/>
            </w:tcBorders>
          </w:tcPr>
          <w:p w:rsidR="0075240B" w:rsidRPr="00E547F6" w:rsidRDefault="0075240B" w:rsidP="003B16B6">
            <w:pPr>
              <w:ind w:right="4"/>
              <w:jc w:val="center"/>
            </w:pPr>
            <w:r w:rsidRPr="00E547F6">
              <w:t>1</w:t>
            </w:r>
          </w:p>
        </w:tc>
        <w:tc>
          <w:tcPr>
            <w:tcW w:w="1842" w:type="dxa"/>
            <w:tcBorders>
              <w:right w:val="single" w:sz="2" w:space="0" w:color="auto"/>
            </w:tcBorders>
          </w:tcPr>
          <w:p w:rsidR="0075240B" w:rsidRPr="00E547F6" w:rsidRDefault="0075240B" w:rsidP="003B16B6">
            <w:pPr>
              <w:ind w:right="4"/>
              <w:jc w:val="center"/>
            </w:pPr>
            <w:r w:rsidRPr="00E547F6">
              <w:t>1</w:t>
            </w:r>
          </w:p>
        </w:tc>
        <w:tc>
          <w:tcPr>
            <w:tcW w:w="1701" w:type="dxa"/>
            <w:tcBorders>
              <w:right w:val="single" w:sz="2" w:space="0" w:color="auto"/>
            </w:tcBorders>
          </w:tcPr>
          <w:p w:rsidR="0075240B" w:rsidRPr="00E547F6" w:rsidRDefault="0075240B" w:rsidP="003B16B6">
            <w:pPr>
              <w:ind w:right="4"/>
              <w:jc w:val="center"/>
            </w:pPr>
            <w:r w:rsidRPr="00E547F6">
              <w:t>-</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1.2.</w:t>
            </w:r>
          </w:p>
        </w:tc>
        <w:tc>
          <w:tcPr>
            <w:tcW w:w="4394" w:type="dxa"/>
            <w:tcBorders>
              <w:left w:val="single" w:sz="2" w:space="0" w:color="auto"/>
            </w:tcBorders>
          </w:tcPr>
          <w:p w:rsidR="0075240B" w:rsidRPr="00E547F6" w:rsidRDefault="0075240B" w:rsidP="00E547F6">
            <w:pPr>
              <w:ind w:right="4"/>
              <w:jc w:val="both"/>
            </w:pPr>
            <w:r w:rsidRPr="00E547F6">
              <w:t>Кузов автомобиля, рабочее место водителя, системы пассивной безопасности</w:t>
            </w:r>
          </w:p>
        </w:tc>
        <w:tc>
          <w:tcPr>
            <w:tcW w:w="851" w:type="dxa"/>
            <w:tcBorders>
              <w:right w:val="single" w:sz="2" w:space="0" w:color="auto"/>
            </w:tcBorders>
          </w:tcPr>
          <w:p w:rsidR="0075240B" w:rsidRPr="00E547F6" w:rsidRDefault="0075240B" w:rsidP="003B16B6">
            <w:pPr>
              <w:ind w:right="4"/>
              <w:jc w:val="center"/>
            </w:pPr>
            <w:r w:rsidRPr="00E547F6">
              <w:t>1</w:t>
            </w:r>
          </w:p>
        </w:tc>
        <w:tc>
          <w:tcPr>
            <w:tcW w:w="1842" w:type="dxa"/>
            <w:tcBorders>
              <w:right w:val="single" w:sz="2" w:space="0" w:color="auto"/>
            </w:tcBorders>
          </w:tcPr>
          <w:p w:rsidR="0075240B" w:rsidRPr="00E547F6" w:rsidRDefault="0075240B" w:rsidP="003B16B6">
            <w:pPr>
              <w:ind w:right="4"/>
              <w:jc w:val="center"/>
            </w:pPr>
            <w:r w:rsidRPr="00E547F6">
              <w:t>1</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1.3.</w:t>
            </w:r>
          </w:p>
        </w:tc>
        <w:tc>
          <w:tcPr>
            <w:tcW w:w="4394" w:type="dxa"/>
            <w:tcBorders>
              <w:left w:val="single" w:sz="2" w:space="0" w:color="auto"/>
            </w:tcBorders>
          </w:tcPr>
          <w:p w:rsidR="0075240B" w:rsidRPr="00E547F6" w:rsidRDefault="0075240B" w:rsidP="00E547F6">
            <w:pPr>
              <w:ind w:right="4"/>
              <w:jc w:val="both"/>
            </w:pPr>
            <w:r w:rsidRPr="00E547F6">
              <w:t>Общее устройство и работа двигателя</w:t>
            </w:r>
          </w:p>
        </w:tc>
        <w:tc>
          <w:tcPr>
            <w:tcW w:w="851" w:type="dxa"/>
            <w:tcBorders>
              <w:right w:val="single" w:sz="2" w:space="0" w:color="auto"/>
            </w:tcBorders>
          </w:tcPr>
          <w:p w:rsidR="0075240B" w:rsidRPr="00E547F6" w:rsidRDefault="0075240B" w:rsidP="003B16B6">
            <w:pPr>
              <w:ind w:right="4"/>
              <w:jc w:val="center"/>
            </w:pPr>
            <w:r w:rsidRPr="00E547F6">
              <w:t>2</w:t>
            </w:r>
          </w:p>
        </w:tc>
        <w:tc>
          <w:tcPr>
            <w:tcW w:w="1842" w:type="dxa"/>
            <w:tcBorders>
              <w:right w:val="single" w:sz="2" w:space="0" w:color="auto"/>
            </w:tcBorders>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1.4.</w:t>
            </w:r>
          </w:p>
        </w:tc>
        <w:tc>
          <w:tcPr>
            <w:tcW w:w="4394" w:type="dxa"/>
            <w:tcBorders>
              <w:left w:val="single" w:sz="2" w:space="0" w:color="auto"/>
            </w:tcBorders>
          </w:tcPr>
          <w:p w:rsidR="0075240B" w:rsidRPr="00E547F6" w:rsidRDefault="0075240B" w:rsidP="00E547F6">
            <w:pPr>
              <w:ind w:right="4"/>
              <w:jc w:val="both"/>
            </w:pPr>
            <w:r w:rsidRPr="00E547F6">
              <w:t>Общее устройство трансмиссии</w:t>
            </w:r>
          </w:p>
        </w:tc>
        <w:tc>
          <w:tcPr>
            <w:tcW w:w="851" w:type="dxa"/>
            <w:tcBorders>
              <w:right w:val="single" w:sz="2" w:space="0" w:color="auto"/>
            </w:tcBorders>
          </w:tcPr>
          <w:p w:rsidR="0075240B" w:rsidRPr="00E547F6" w:rsidRDefault="0075240B" w:rsidP="003B16B6">
            <w:pPr>
              <w:ind w:right="4"/>
              <w:jc w:val="center"/>
            </w:pPr>
            <w:r w:rsidRPr="00E547F6">
              <w:t>2</w:t>
            </w:r>
          </w:p>
        </w:tc>
        <w:tc>
          <w:tcPr>
            <w:tcW w:w="1842" w:type="dxa"/>
            <w:tcBorders>
              <w:right w:val="single" w:sz="2" w:space="0" w:color="auto"/>
            </w:tcBorders>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1.5.</w:t>
            </w:r>
          </w:p>
        </w:tc>
        <w:tc>
          <w:tcPr>
            <w:tcW w:w="4394" w:type="dxa"/>
            <w:tcBorders>
              <w:left w:val="single" w:sz="2" w:space="0" w:color="auto"/>
            </w:tcBorders>
          </w:tcPr>
          <w:p w:rsidR="0075240B" w:rsidRPr="00E547F6" w:rsidRDefault="0075240B" w:rsidP="00E547F6">
            <w:pPr>
              <w:ind w:right="4"/>
              <w:jc w:val="both"/>
            </w:pPr>
            <w:r w:rsidRPr="00E547F6">
              <w:t>Назначение и состав ходовой части</w:t>
            </w:r>
          </w:p>
        </w:tc>
        <w:tc>
          <w:tcPr>
            <w:tcW w:w="851" w:type="dxa"/>
            <w:tcBorders>
              <w:right w:val="single" w:sz="2" w:space="0" w:color="auto"/>
            </w:tcBorders>
          </w:tcPr>
          <w:p w:rsidR="0075240B" w:rsidRPr="00E547F6" w:rsidRDefault="0075240B" w:rsidP="003B16B6">
            <w:pPr>
              <w:ind w:right="4"/>
              <w:jc w:val="center"/>
            </w:pPr>
            <w:r w:rsidRPr="00E547F6">
              <w:t>2</w:t>
            </w:r>
          </w:p>
        </w:tc>
        <w:tc>
          <w:tcPr>
            <w:tcW w:w="1842" w:type="dxa"/>
            <w:tcBorders>
              <w:right w:val="single" w:sz="2" w:space="0" w:color="auto"/>
            </w:tcBorders>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1.6.</w:t>
            </w:r>
          </w:p>
        </w:tc>
        <w:tc>
          <w:tcPr>
            <w:tcW w:w="4394" w:type="dxa"/>
            <w:tcBorders>
              <w:left w:val="single" w:sz="2" w:space="0" w:color="auto"/>
            </w:tcBorders>
          </w:tcPr>
          <w:p w:rsidR="0075240B" w:rsidRPr="00E547F6" w:rsidRDefault="0075240B" w:rsidP="00E547F6">
            <w:pPr>
              <w:ind w:right="4"/>
              <w:jc w:val="both"/>
            </w:pPr>
            <w:r w:rsidRPr="00E547F6">
              <w:t>Общее устройство и принцип работы тормозных систем</w:t>
            </w:r>
          </w:p>
        </w:tc>
        <w:tc>
          <w:tcPr>
            <w:tcW w:w="851" w:type="dxa"/>
            <w:tcBorders>
              <w:right w:val="single" w:sz="2" w:space="0" w:color="auto"/>
            </w:tcBorders>
          </w:tcPr>
          <w:p w:rsidR="0075240B" w:rsidRPr="00E547F6" w:rsidRDefault="0075240B" w:rsidP="003B16B6">
            <w:pPr>
              <w:ind w:right="4"/>
              <w:jc w:val="center"/>
            </w:pPr>
            <w:r w:rsidRPr="00E547F6">
              <w:t>2</w:t>
            </w:r>
          </w:p>
        </w:tc>
        <w:tc>
          <w:tcPr>
            <w:tcW w:w="1842" w:type="dxa"/>
            <w:tcBorders>
              <w:right w:val="single" w:sz="2" w:space="0" w:color="auto"/>
            </w:tcBorders>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Borders>
              <w:left w:val="single" w:sz="2" w:space="0" w:color="auto"/>
            </w:tcBorders>
          </w:tcPr>
          <w:p w:rsidR="0075240B" w:rsidRPr="00E547F6" w:rsidRDefault="0075240B" w:rsidP="00F42568">
            <w:pPr>
              <w:ind w:right="4"/>
              <w:jc w:val="center"/>
            </w:pPr>
            <w:r>
              <w:t>1.7.</w:t>
            </w:r>
          </w:p>
        </w:tc>
        <w:tc>
          <w:tcPr>
            <w:tcW w:w="4394" w:type="dxa"/>
            <w:tcBorders>
              <w:left w:val="single" w:sz="2" w:space="0" w:color="auto"/>
            </w:tcBorders>
          </w:tcPr>
          <w:p w:rsidR="0075240B" w:rsidRPr="00E547F6" w:rsidRDefault="0075240B" w:rsidP="00E547F6">
            <w:pPr>
              <w:ind w:right="4"/>
              <w:jc w:val="both"/>
            </w:pPr>
            <w:r w:rsidRPr="00E547F6">
              <w:t>Общее устройство и принцип работы системы рулевого управления</w:t>
            </w:r>
          </w:p>
        </w:tc>
        <w:tc>
          <w:tcPr>
            <w:tcW w:w="851" w:type="dxa"/>
          </w:tcPr>
          <w:p w:rsidR="0075240B" w:rsidRPr="00E547F6" w:rsidRDefault="0075240B" w:rsidP="003B16B6">
            <w:pPr>
              <w:ind w:right="4"/>
              <w:jc w:val="center"/>
            </w:pPr>
            <w:r w:rsidRPr="00E547F6">
              <w:t>2</w:t>
            </w:r>
          </w:p>
        </w:tc>
        <w:tc>
          <w:tcPr>
            <w:tcW w:w="1842" w:type="dxa"/>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Pr>
          <w:p w:rsidR="0075240B" w:rsidRPr="00E547F6" w:rsidRDefault="0075240B" w:rsidP="00F42568">
            <w:pPr>
              <w:ind w:right="4"/>
              <w:jc w:val="center"/>
              <w:rPr>
                <w:bCs/>
              </w:rPr>
            </w:pPr>
            <w:r>
              <w:rPr>
                <w:bCs/>
              </w:rPr>
              <w:t>1.8.</w:t>
            </w:r>
          </w:p>
        </w:tc>
        <w:tc>
          <w:tcPr>
            <w:tcW w:w="4394" w:type="dxa"/>
          </w:tcPr>
          <w:p w:rsidR="0075240B" w:rsidRPr="00E547F6" w:rsidRDefault="0075240B" w:rsidP="00E547F6">
            <w:pPr>
              <w:ind w:right="4"/>
              <w:jc w:val="both"/>
              <w:rPr>
                <w:bCs/>
              </w:rPr>
            </w:pPr>
            <w:r w:rsidRPr="00E547F6">
              <w:rPr>
                <w:bCs/>
              </w:rPr>
              <w:t>Электронные системы помощи водителю</w:t>
            </w:r>
          </w:p>
        </w:tc>
        <w:tc>
          <w:tcPr>
            <w:tcW w:w="851" w:type="dxa"/>
          </w:tcPr>
          <w:p w:rsidR="0075240B" w:rsidRPr="00E547F6" w:rsidRDefault="0075240B" w:rsidP="003B16B6">
            <w:pPr>
              <w:ind w:right="4"/>
              <w:jc w:val="center"/>
            </w:pPr>
            <w:r w:rsidRPr="00E547F6">
              <w:t>2</w:t>
            </w:r>
          </w:p>
        </w:tc>
        <w:tc>
          <w:tcPr>
            <w:tcW w:w="1842" w:type="dxa"/>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Pr>
          <w:p w:rsidR="0075240B" w:rsidRPr="00E547F6" w:rsidRDefault="0075240B" w:rsidP="00F42568">
            <w:pPr>
              <w:ind w:right="4"/>
              <w:jc w:val="center"/>
            </w:pPr>
            <w:r>
              <w:t>1.9.</w:t>
            </w:r>
          </w:p>
        </w:tc>
        <w:tc>
          <w:tcPr>
            <w:tcW w:w="4394" w:type="dxa"/>
          </w:tcPr>
          <w:p w:rsidR="0075240B" w:rsidRPr="00E547F6" w:rsidRDefault="0075240B" w:rsidP="00E547F6">
            <w:pPr>
              <w:ind w:right="4"/>
              <w:jc w:val="both"/>
            </w:pPr>
            <w:r w:rsidRPr="00E547F6">
              <w:t>Источники и потребители электрической энергии</w:t>
            </w:r>
          </w:p>
        </w:tc>
        <w:tc>
          <w:tcPr>
            <w:tcW w:w="851" w:type="dxa"/>
          </w:tcPr>
          <w:p w:rsidR="0075240B" w:rsidRPr="00E547F6" w:rsidRDefault="0075240B" w:rsidP="003B16B6">
            <w:pPr>
              <w:ind w:right="4"/>
              <w:jc w:val="center"/>
            </w:pPr>
            <w:r w:rsidRPr="00E547F6">
              <w:t>1</w:t>
            </w:r>
          </w:p>
        </w:tc>
        <w:tc>
          <w:tcPr>
            <w:tcW w:w="1842" w:type="dxa"/>
          </w:tcPr>
          <w:p w:rsidR="0075240B" w:rsidRPr="00E547F6" w:rsidRDefault="0075240B" w:rsidP="003B16B6">
            <w:pPr>
              <w:ind w:right="4"/>
              <w:jc w:val="center"/>
            </w:pPr>
            <w:r w:rsidRPr="00E547F6">
              <w:t>1</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Pr>
          <w:p w:rsidR="0075240B" w:rsidRPr="00E547F6" w:rsidRDefault="0075240B" w:rsidP="00F42568">
            <w:pPr>
              <w:ind w:right="4"/>
              <w:jc w:val="center"/>
            </w:pPr>
            <w:r>
              <w:t>1.10.</w:t>
            </w:r>
          </w:p>
        </w:tc>
        <w:tc>
          <w:tcPr>
            <w:tcW w:w="4394" w:type="dxa"/>
          </w:tcPr>
          <w:p w:rsidR="0075240B" w:rsidRPr="00E547F6" w:rsidRDefault="0075240B" w:rsidP="00E547F6">
            <w:pPr>
              <w:ind w:right="4"/>
              <w:jc w:val="both"/>
            </w:pPr>
            <w:r w:rsidRPr="00E547F6">
              <w:t>Общее устройство прицепов и тягово-сцепных устройств</w:t>
            </w:r>
          </w:p>
        </w:tc>
        <w:tc>
          <w:tcPr>
            <w:tcW w:w="851" w:type="dxa"/>
          </w:tcPr>
          <w:p w:rsidR="0075240B" w:rsidRPr="00E547F6" w:rsidRDefault="0075240B" w:rsidP="003B16B6">
            <w:pPr>
              <w:ind w:right="4"/>
              <w:jc w:val="center"/>
            </w:pPr>
            <w:r w:rsidRPr="00E547F6">
              <w:t>1</w:t>
            </w:r>
          </w:p>
        </w:tc>
        <w:tc>
          <w:tcPr>
            <w:tcW w:w="1842" w:type="dxa"/>
          </w:tcPr>
          <w:p w:rsidR="0075240B" w:rsidRPr="00E547F6" w:rsidRDefault="0075240B" w:rsidP="003B16B6">
            <w:pPr>
              <w:ind w:right="4"/>
              <w:jc w:val="center"/>
            </w:pPr>
            <w:r w:rsidRPr="00E547F6">
              <w:t>1</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Pr>
          <w:p w:rsidR="0075240B" w:rsidRPr="00E547F6" w:rsidRDefault="0075240B" w:rsidP="00F42568">
            <w:pPr>
              <w:ind w:right="4"/>
              <w:jc w:val="center"/>
            </w:pPr>
          </w:p>
        </w:tc>
        <w:tc>
          <w:tcPr>
            <w:tcW w:w="4394" w:type="dxa"/>
          </w:tcPr>
          <w:p w:rsidR="0075240B" w:rsidRPr="00E547F6" w:rsidRDefault="0075240B" w:rsidP="00E547F6">
            <w:pPr>
              <w:ind w:right="4"/>
              <w:jc w:val="both"/>
            </w:pPr>
            <w:r w:rsidRPr="00E547F6">
              <w:t>Итого по разделу</w:t>
            </w:r>
          </w:p>
        </w:tc>
        <w:tc>
          <w:tcPr>
            <w:tcW w:w="851" w:type="dxa"/>
          </w:tcPr>
          <w:p w:rsidR="0075240B" w:rsidRPr="00E547F6" w:rsidRDefault="0075240B" w:rsidP="003B16B6">
            <w:pPr>
              <w:ind w:right="4"/>
              <w:jc w:val="center"/>
            </w:pPr>
            <w:r w:rsidRPr="00E547F6">
              <w:t>16</w:t>
            </w:r>
          </w:p>
        </w:tc>
        <w:tc>
          <w:tcPr>
            <w:tcW w:w="1842" w:type="dxa"/>
          </w:tcPr>
          <w:p w:rsidR="0075240B" w:rsidRPr="00E547F6" w:rsidRDefault="0075240B" w:rsidP="003B16B6">
            <w:pPr>
              <w:ind w:right="4"/>
              <w:jc w:val="center"/>
            </w:pPr>
            <w:r w:rsidRPr="00E547F6">
              <w:t>16</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Borders>
              <w:left w:val="single" w:sz="2" w:space="0" w:color="auto"/>
              <w:right w:val="single" w:sz="2" w:space="0" w:color="auto"/>
            </w:tcBorders>
          </w:tcPr>
          <w:p w:rsidR="0075240B" w:rsidRPr="00E547F6" w:rsidRDefault="0075240B" w:rsidP="00F42568">
            <w:pPr>
              <w:ind w:right="4"/>
              <w:jc w:val="center"/>
              <w:rPr>
                <w:bCs/>
              </w:rPr>
            </w:pPr>
            <w:r>
              <w:rPr>
                <w:bCs/>
              </w:rPr>
              <w:t>2</w:t>
            </w:r>
          </w:p>
        </w:tc>
        <w:tc>
          <w:tcPr>
            <w:tcW w:w="8788" w:type="dxa"/>
            <w:gridSpan w:val="4"/>
            <w:tcBorders>
              <w:left w:val="single" w:sz="2" w:space="0" w:color="auto"/>
              <w:right w:val="single" w:sz="2" w:space="0" w:color="auto"/>
            </w:tcBorders>
          </w:tcPr>
          <w:p w:rsidR="0075240B" w:rsidRPr="00E547F6" w:rsidRDefault="0075240B" w:rsidP="003B16B6">
            <w:pPr>
              <w:ind w:right="4"/>
              <w:jc w:val="center"/>
              <w:rPr>
                <w:bCs/>
              </w:rPr>
            </w:pPr>
            <w:r w:rsidRPr="00E547F6">
              <w:rPr>
                <w:bCs/>
              </w:rPr>
              <w:t>Техническое обслуживание</w:t>
            </w:r>
          </w:p>
        </w:tc>
      </w:tr>
      <w:tr w:rsidR="0075240B" w:rsidRPr="00E547F6" w:rsidTr="00F42568">
        <w:tc>
          <w:tcPr>
            <w:tcW w:w="1276" w:type="dxa"/>
          </w:tcPr>
          <w:p w:rsidR="0075240B" w:rsidRPr="00E547F6" w:rsidRDefault="0075240B" w:rsidP="00F42568">
            <w:pPr>
              <w:ind w:right="4"/>
              <w:jc w:val="center"/>
            </w:pPr>
            <w:r>
              <w:t>2.1.</w:t>
            </w:r>
          </w:p>
        </w:tc>
        <w:tc>
          <w:tcPr>
            <w:tcW w:w="4394" w:type="dxa"/>
          </w:tcPr>
          <w:p w:rsidR="0075240B" w:rsidRPr="00E547F6" w:rsidRDefault="0075240B" w:rsidP="00E547F6">
            <w:pPr>
              <w:ind w:right="4"/>
              <w:jc w:val="both"/>
            </w:pPr>
            <w:r w:rsidRPr="00E547F6">
              <w:t>Система технического обслуживания</w:t>
            </w:r>
          </w:p>
        </w:tc>
        <w:tc>
          <w:tcPr>
            <w:tcW w:w="851" w:type="dxa"/>
          </w:tcPr>
          <w:p w:rsidR="0075240B" w:rsidRPr="00E547F6" w:rsidRDefault="0075240B" w:rsidP="003B16B6">
            <w:pPr>
              <w:ind w:right="4"/>
              <w:jc w:val="center"/>
            </w:pPr>
            <w:r w:rsidRPr="00E547F6">
              <w:t>1</w:t>
            </w:r>
          </w:p>
        </w:tc>
        <w:tc>
          <w:tcPr>
            <w:tcW w:w="1842" w:type="dxa"/>
          </w:tcPr>
          <w:p w:rsidR="0075240B" w:rsidRPr="00E547F6" w:rsidRDefault="0075240B" w:rsidP="003B16B6">
            <w:pPr>
              <w:ind w:right="4"/>
              <w:jc w:val="center"/>
            </w:pPr>
            <w:r w:rsidRPr="00E547F6">
              <w:t>1</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Pr>
          <w:p w:rsidR="0075240B" w:rsidRPr="00E547F6" w:rsidRDefault="0075240B" w:rsidP="00F42568">
            <w:pPr>
              <w:jc w:val="center"/>
            </w:pPr>
            <w:r>
              <w:t>2.2.</w:t>
            </w:r>
          </w:p>
        </w:tc>
        <w:tc>
          <w:tcPr>
            <w:tcW w:w="4394" w:type="dxa"/>
          </w:tcPr>
          <w:p w:rsidR="0075240B" w:rsidRPr="00E547F6" w:rsidRDefault="0075240B" w:rsidP="00E547F6">
            <w:pPr>
              <w:jc w:val="both"/>
            </w:pPr>
            <w:r w:rsidRPr="00E547F6">
              <w:t>Меры безопасности и защиты окружающей природной среды при эксплуатации транспортного средства</w:t>
            </w:r>
          </w:p>
        </w:tc>
        <w:tc>
          <w:tcPr>
            <w:tcW w:w="851" w:type="dxa"/>
          </w:tcPr>
          <w:p w:rsidR="0075240B" w:rsidRPr="00E547F6" w:rsidRDefault="0075240B" w:rsidP="003B16B6">
            <w:pPr>
              <w:jc w:val="center"/>
            </w:pPr>
            <w:r w:rsidRPr="00E547F6">
              <w:t>1</w:t>
            </w:r>
          </w:p>
        </w:tc>
        <w:tc>
          <w:tcPr>
            <w:tcW w:w="1842" w:type="dxa"/>
          </w:tcPr>
          <w:p w:rsidR="0075240B" w:rsidRPr="00E547F6" w:rsidRDefault="0075240B" w:rsidP="003B16B6">
            <w:pPr>
              <w:jc w:val="center"/>
            </w:pPr>
            <w:r w:rsidRPr="00E547F6">
              <w:t>1</w:t>
            </w:r>
          </w:p>
        </w:tc>
        <w:tc>
          <w:tcPr>
            <w:tcW w:w="1701" w:type="dxa"/>
            <w:tcBorders>
              <w:right w:val="single" w:sz="2" w:space="0" w:color="auto"/>
            </w:tcBorders>
          </w:tcPr>
          <w:p w:rsidR="0075240B" w:rsidRPr="00E547F6" w:rsidRDefault="0075240B" w:rsidP="003B16B6">
            <w:pPr>
              <w:tabs>
                <w:tab w:val="left" w:pos="560"/>
              </w:tabs>
              <w:jc w:val="center"/>
            </w:pPr>
            <w:r w:rsidRPr="00E547F6">
              <w:t>-</w:t>
            </w:r>
          </w:p>
        </w:tc>
      </w:tr>
      <w:tr w:rsidR="0075240B" w:rsidRPr="00E547F6" w:rsidTr="00F42568">
        <w:tc>
          <w:tcPr>
            <w:tcW w:w="1276" w:type="dxa"/>
          </w:tcPr>
          <w:p w:rsidR="0075240B" w:rsidRPr="00E547F6" w:rsidRDefault="0075240B" w:rsidP="00F42568">
            <w:pPr>
              <w:ind w:right="4"/>
              <w:jc w:val="center"/>
            </w:pPr>
            <w:r>
              <w:t>2.3</w:t>
            </w:r>
          </w:p>
        </w:tc>
        <w:tc>
          <w:tcPr>
            <w:tcW w:w="4394" w:type="dxa"/>
          </w:tcPr>
          <w:p w:rsidR="0075240B" w:rsidRPr="00E547F6" w:rsidRDefault="0075240B" w:rsidP="00B97ADF">
            <w:pPr>
              <w:ind w:right="4"/>
              <w:jc w:val="both"/>
            </w:pPr>
            <w:r w:rsidRPr="00E547F6">
              <w:t>Устранение неисправностей</w:t>
            </w:r>
          </w:p>
        </w:tc>
        <w:tc>
          <w:tcPr>
            <w:tcW w:w="851" w:type="dxa"/>
          </w:tcPr>
          <w:p w:rsidR="0075240B" w:rsidRPr="00E547F6" w:rsidRDefault="0075240B" w:rsidP="003B16B6">
            <w:pPr>
              <w:ind w:right="4"/>
              <w:jc w:val="center"/>
            </w:pPr>
            <w:r w:rsidRPr="00E547F6">
              <w:t>2</w:t>
            </w:r>
          </w:p>
        </w:tc>
        <w:tc>
          <w:tcPr>
            <w:tcW w:w="1842" w:type="dxa"/>
          </w:tcPr>
          <w:p w:rsidR="0075240B" w:rsidRPr="00E547F6" w:rsidRDefault="0075240B" w:rsidP="003B16B6">
            <w:pPr>
              <w:ind w:right="4"/>
              <w:jc w:val="center"/>
            </w:pPr>
            <w:r w:rsidRPr="00E547F6">
              <w:t>-</w:t>
            </w:r>
          </w:p>
        </w:tc>
        <w:tc>
          <w:tcPr>
            <w:tcW w:w="1701" w:type="dxa"/>
            <w:tcBorders>
              <w:right w:val="single" w:sz="2" w:space="0" w:color="auto"/>
            </w:tcBorders>
          </w:tcPr>
          <w:p w:rsidR="0075240B" w:rsidRPr="00E547F6" w:rsidRDefault="0075240B" w:rsidP="003B16B6">
            <w:pPr>
              <w:tabs>
                <w:tab w:val="left" w:pos="560"/>
              </w:tabs>
              <w:jc w:val="center"/>
            </w:pPr>
            <w:r>
              <w:t>2</w:t>
            </w:r>
          </w:p>
        </w:tc>
      </w:tr>
      <w:tr w:rsidR="0075240B" w:rsidRPr="00E547F6" w:rsidTr="00F42568">
        <w:tc>
          <w:tcPr>
            <w:tcW w:w="1276" w:type="dxa"/>
          </w:tcPr>
          <w:p w:rsidR="0075240B" w:rsidRPr="00E547F6" w:rsidRDefault="0075240B" w:rsidP="00F42568">
            <w:pPr>
              <w:ind w:right="4"/>
              <w:jc w:val="center"/>
            </w:pPr>
            <w:r>
              <w:t>2.4.</w:t>
            </w:r>
          </w:p>
        </w:tc>
        <w:tc>
          <w:tcPr>
            <w:tcW w:w="4394" w:type="dxa"/>
          </w:tcPr>
          <w:p w:rsidR="0075240B" w:rsidRPr="00E547F6" w:rsidRDefault="0075240B" w:rsidP="00E547F6">
            <w:pPr>
              <w:ind w:right="4"/>
              <w:jc w:val="both"/>
            </w:pPr>
            <w:r w:rsidRPr="00E547F6">
              <w:t>Итого по разделу</w:t>
            </w:r>
          </w:p>
        </w:tc>
        <w:tc>
          <w:tcPr>
            <w:tcW w:w="851" w:type="dxa"/>
          </w:tcPr>
          <w:p w:rsidR="0075240B" w:rsidRPr="00E547F6" w:rsidRDefault="0075240B" w:rsidP="003B16B6">
            <w:pPr>
              <w:ind w:right="4"/>
              <w:jc w:val="center"/>
            </w:pPr>
            <w:r w:rsidRPr="00E547F6">
              <w:t>4</w:t>
            </w:r>
          </w:p>
        </w:tc>
        <w:tc>
          <w:tcPr>
            <w:tcW w:w="1842" w:type="dxa"/>
          </w:tcPr>
          <w:p w:rsidR="0075240B" w:rsidRPr="00E547F6" w:rsidRDefault="0075240B" w:rsidP="003B16B6">
            <w:pPr>
              <w:ind w:right="4"/>
              <w:jc w:val="center"/>
            </w:pPr>
            <w:r w:rsidRPr="00E547F6">
              <w:t>2</w:t>
            </w:r>
          </w:p>
        </w:tc>
        <w:tc>
          <w:tcPr>
            <w:tcW w:w="1701" w:type="dxa"/>
            <w:tcBorders>
              <w:right w:val="single" w:sz="2" w:space="0" w:color="auto"/>
            </w:tcBorders>
          </w:tcPr>
          <w:p w:rsidR="0075240B" w:rsidRPr="00E547F6" w:rsidRDefault="0075240B" w:rsidP="003B16B6">
            <w:pPr>
              <w:tabs>
                <w:tab w:val="left" w:pos="560"/>
              </w:tabs>
              <w:jc w:val="center"/>
            </w:pPr>
            <w:r w:rsidRPr="00E547F6">
              <w:t>2</w:t>
            </w:r>
          </w:p>
        </w:tc>
      </w:tr>
      <w:tr w:rsidR="0075240B" w:rsidRPr="00E547F6" w:rsidTr="00F42568">
        <w:tc>
          <w:tcPr>
            <w:tcW w:w="1276" w:type="dxa"/>
          </w:tcPr>
          <w:p w:rsidR="0075240B" w:rsidRDefault="0075240B" w:rsidP="00E547F6">
            <w:pPr>
              <w:ind w:right="4"/>
              <w:jc w:val="both"/>
            </w:pPr>
          </w:p>
        </w:tc>
        <w:tc>
          <w:tcPr>
            <w:tcW w:w="4394" w:type="dxa"/>
          </w:tcPr>
          <w:p w:rsidR="0075240B" w:rsidRPr="00E547F6" w:rsidRDefault="0075240B" w:rsidP="00E547F6">
            <w:pPr>
              <w:ind w:right="4"/>
              <w:jc w:val="both"/>
            </w:pPr>
            <w:r>
              <w:t>Промежуточная аттестация</w:t>
            </w:r>
          </w:p>
        </w:tc>
        <w:tc>
          <w:tcPr>
            <w:tcW w:w="851" w:type="dxa"/>
          </w:tcPr>
          <w:p w:rsidR="0075240B" w:rsidRPr="00E547F6" w:rsidRDefault="0075240B" w:rsidP="003B16B6">
            <w:pPr>
              <w:ind w:right="4"/>
              <w:jc w:val="center"/>
            </w:pPr>
            <w:r>
              <w:t>1</w:t>
            </w:r>
          </w:p>
        </w:tc>
        <w:tc>
          <w:tcPr>
            <w:tcW w:w="1842" w:type="dxa"/>
          </w:tcPr>
          <w:p w:rsidR="0075240B" w:rsidRPr="00E547F6" w:rsidRDefault="0075240B" w:rsidP="003B16B6">
            <w:pPr>
              <w:ind w:right="4"/>
              <w:jc w:val="center"/>
            </w:pPr>
          </w:p>
        </w:tc>
        <w:tc>
          <w:tcPr>
            <w:tcW w:w="1701" w:type="dxa"/>
            <w:tcBorders>
              <w:right w:val="single" w:sz="2" w:space="0" w:color="auto"/>
            </w:tcBorders>
          </w:tcPr>
          <w:p w:rsidR="0075240B" w:rsidRPr="00E547F6" w:rsidRDefault="0075240B" w:rsidP="003B16B6">
            <w:pPr>
              <w:tabs>
                <w:tab w:val="left" w:pos="560"/>
              </w:tabs>
              <w:jc w:val="center"/>
            </w:pPr>
            <w:r>
              <w:t>1</w:t>
            </w:r>
          </w:p>
        </w:tc>
      </w:tr>
      <w:tr w:rsidR="0075240B" w:rsidRPr="00E547F6" w:rsidTr="00F42568">
        <w:tc>
          <w:tcPr>
            <w:tcW w:w="1276" w:type="dxa"/>
          </w:tcPr>
          <w:p w:rsidR="0075240B" w:rsidRPr="00E547F6" w:rsidRDefault="0075240B" w:rsidP="00E547F6">
            <w:pPr>
              <w:ind w:right="4"/>
              <w:jc w:val="both"/>
            </w:pPr>
          </w:p>
        </w:tc>
        <w:tc>
          <w:tcPr>
            <w:tcW w:w="4394" w:type="dxa"/>
          </w:tcPr>
          <w:p w:rsidR="0075240B" w:rsidRPr="00E547F6" w:rsidRDefault="0075240B" w:rsidP="00E547F6">
            <w:pPr>
              <w:ind w:right="4"/>
              <w:jc w:val="both"/>
            </w:pPr>
            <w:r w:rsidRPr="00E547F6">
              <w:t>Всего</w:t>
            </w:r>
          </w:p>
        </w:tc>
        <w:tc>
          <w:tcPr>
            <w:tcW w:w="851" w:type="dxa"/>
          </w:tcPr>
          <w:p w:rsidR="0075240B" w:rsidRPr="00E547F6" w:rsidRDefault="0075240B" w:rsidP="003B16B6">
            <w:pPr>
              <w:ind w:right="4"/>
              <w:jc w:val="center"/>
            </w:pPr>
            <w:r>
              <w:t>21</w:t>
            </w:r>
          </w:p>
        </w:tc>
        <w:tc>
          <w:tcPr>
            <w:tcW w:w="1842" w:type="dxa"/>
          </w:tcPr>
          <w:p w:rsidR="0075240B" w:rsidRPr="00E547F6" w:rsidRDefault="0075240B" w:rsidP="003B16B6">
            <w:pPr>
              <w:ind w:right="4"/>
              <w:jc w:val="center"/>
            </w:pPr>
            <w:r w:rsidRPr="00E547F6">
              <w:t>18</w:t>
            </w:r>
          </w:p>
        </w:tc>
        <w:tc>
          <w:tcPr>
            <w:tcW w:w="1701" w:type="dxa"/>
            <w:tcBorders>
              <w:right w:val="single" w:sz="2" w:space="0" w:color="auto"/>
            </w:tcBorders>
          </w:tcPr>
          <w:p w:rsidR="0075240B" w:rsidRPr="00E547F6" w:rsidRDefault="0075240B" w:rsidP="003B16B6">
            <w:pPr>
              <w:tabs>
                <w:tab w:val="left" w:pos="560"/>
              </w:tabs>
              <w:jc w:val="center"/>
            </w:pPr>
            <w:r>
              <w:t>3</w:t>
            </w:r>
          </w:p>
        </w:tc>
      </w:tr>
    </w:tbl>
    <w:p w:rsidR="0075240B" w:rsidRDefault="0075240B" w:rsidP="00F42568">
      <w:pPr>
        <w:pStyle w:val="Caption"/>
        <w:rPr>
          <w:color w:val="auto"/>
        </w:rPr>
      </w:pPr>
      <w:r w:rsidRPr="000E339E">
        <w:rPr>
          <w:color w:val="auto"/>
        </w:rPr>
        <w:t>&lt;1&gt; Практическое занятие проводится на учебном транспортном средстве</w:t>
      </w:r>
      <w:r>
        <w:rPr>
          <w:color w:val="auto"/>
        </w:rPr>
        <w:t>.</w:t>
      </w:r>
    </w:p>
    <w:p w:rsidR="0075240B" w:rsidRDefault="0075240B" w:rsidP="0080297C"/>
    <w:p w:rsidR="0075240B" w:rsidRDefault="0075240B" w:rsidP="0080297C"/>
    <w:p w:rsidR="0075240B" w:rsidRDefault="0075240B" w:rsidP="0080297C"/>
    <w:p w:rsidR="0075240B" w:rsidRDefault="0075240B" w:rsidP="0080297C"/>
    <w:p w:rsidR="0075240B" w:rsidRPr="0080297C" w:rsidRDefault="0075240B" w:rsidP="0080297C"/>
    <w:p w:rsidR="0075240B" w:rsidRPr="00933A79" w:rsidRDefault="0075240B" w:rsidP="00F42568">
      <w:pPr>
        <w:widowControl w:val="0"/>
        <w:autoSpaceDE w:val="0"/>
        <w:autoSpaceDN w:val="0"/>
        <w:adjustRightInd w:val="0"/>
        <w:ind w:right="4"/>
        <w:jc w:val="center"/>
        <w:rPr>
          <w:bCs/>
        </w:rPr>
      </w:pPr>
      <w:r w:rsidRPr="00933A79">
        <w:rPr>
          <w:bCs/>
        </w:rPr>
        <w:t>Содержание</w:t>
      </w:r>
    </w:p>
    <w:p w:rsidR="0075240B" w:rsidRPr="00DA20AB" w:rsidRDefault="0075240B" w:rsidP="003062EA">
      <w:pPr>
        <w:pStyle w:val="Heading5"/>
        <w:rPr>
          <w:rFonts w:ascii="Times New Roman" w:hAnsi="Times New Roman"/>
          <w:b/>
          <w:bCs/>
          <w:color w:val="auto"/>
        </w:rPr>
      </w:pPr>
      <w:r w:rsidRPr="00DA20AB">
        <w:rPr>
          <w:rFonts w:ascii="Times New Roman" w:hAnsi="Times New Roman"/>
          <w:b/>
          <w:bCs/>
          <w:color w:val="auto"/>
        </w:rPr>
        <w:t>Раздел 1.  Устройство транспортных средств</w:t>
      </w:r>
    </w:p>
    <w:p w:rsidR="0075240B" w:rsidRPr="00A40CD6" w:rsidRDefault="0075240B" w:rsidP="00A40CD6"/>
    <w:p w:rsidR="0075240B" w:rsidRPr="00E547F6" w:rsidRDefault="0075240B" w:rsidP="003062EA">
      <w:pPr>
        <w:pStyle w:val="BodyText"/>
      </w:pPr>
      <w:r w:rsidRPr="00653581">
        <w:rPr>
          <w:u w:val="single"/>
        </w:rPr>
        <w:t>Тема 1.1</w:t>
      </w:r>
      <w:r>
        <w:t xml:space="preserve">. </w:t>
      </w:r>
      <w:r w:rsidRPr="00E547F6">
        <w:t>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w:t>
      </w:r>
    </w:p>
    <w:p w:rsidR="0075240B" w:rsidRDefault="0075240B" w:rsidP="003062EA">
      <w:pPr>
        <w:pStyle w:val="BodyText"/>
      </w:pPr>
      <w:r w:rsidRPr="00653581">
        <w:rPr>
          <w:u w:val="single"/>
        </w:rPr>
        <w:t>Тема 1.2.</w:t>
      </w:r>
      <w:r w:rsidRPr="00E547F6">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стёкол; очистители и омыватели фар головного света; системы регулировки </w:t>
      </w:r>
    </w:p>
    <w:p w:rsidR="0075240B" w:rsidRPr="00E547F6" w:rsidRDefault="0075240B" w:rsidP="003062EA">
      <w:pPr>
        <w:pStyle w:val="BodyText"/>
      </w:pPr>
      <w:r w:rsidRPr="00E547F6">
        <w:t>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w:t>
      </w:r>
      <w:r>
        <w:t xml:space="preserve"> работы с бортовым компьютером,</w:t>
      </w:r>
      <w:r w:rsidRPr="00E547F6">
        <w:t xml:space="preserve"> навигационной системой</w:t>
      </w:r>
      <w:r>
        <w:t xml:space="preserve"> и устройством вызова экстренных оперативных служб</w:t>
      </w:r>
      <w:r w:rsidRPr="00E547F6">
        <w:t>;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75240B" w:rsidRPr="00E547F6" w:rsidRDefault="0075240B" w:rsidP="003062EA">
      <w:pPr>
        <w:pStyle w:val="BodyText"/>
      </w:pPr>
      <w:r w:rsidRPr="00653581">
        <w:rPr>
          <w:u w:val="single"/>
        </w:rPr>
        <w:t>Тема 1.3</w:t>
      </w:r>
      <w:r>
        <w:t xml:space="preserve">. </w:t>
      </w:r>
      <w:r w:rsidRPr="00E547F6">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марки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марки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75240B" w:rsidRDefault="0075240B" w:rsidP="00E547F6">
      <w:pPr>
        <w:jc w:val="both"/>
      </w:pPr>
      <w:r w:rsidRPr="00DA20AB">
        <w:rPr>
          <w:u w:val="single"/>
        </w:rPr>
        <w:t>Тема 1.4.</w:t>
      </w:r>
      <w:r w:rsidRPr="00DA20AB">
        <w:t>Общее устройство трансмиссии: схемы трансмиссии транспортных средств 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w:t>
      </w:r>
    </w:p>
    <w:p w:rsidR="0075240B" w:rsidRDefault="0075240B" w:rsidP="00E547F6">
      <w:pPr>
        <w:jc w:val="both"/>
      </w:pPr>
    </w:p>
    <w:p w:rsidR="0075240B" w:rsidRDefault="0075240B" w:rsidP="00E547F6">
      <w:pPr>
        <w:jc w:val="both"/>
      </w:pPr>
    </w:p>
    <w:p w:rsidR="0075240B" w:rsidRDefault="0075240B" w:rsidP="00E547F6">
      <w:pPr>
        <w:jc w:val="both"/>
      </w:pPr>
    </w:p>
    <w:p w:rsidR="0075240B" w:rsidRDefault="0075240B" w:rsidP="00E547F6">
      <w:pPr>
        <w:jc w:val="both"/>
      </w:pPr>
    </w:p>
    <w:p w:rsidR="0075240B" w:rsidRDefault="0075240B" w:rsidP="00E547F6">
      <w:pPr>
        <w:jc w:val="both"/>
      </w:pPr>
      <w:r w:rsidRPr="00DA20AB">
        <w:t xml:space="preserve">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w:t>
      </w:r>
    </w:p>
    <w:p w:rsidR="0075240B" w:rsidRPr="00DA20AB" w:rsidRDefault="0075240B" w:rsidP="00E547F6">
      <w:pPr>
        <w:jc w:val="both"/>
      </w:pPr>
      <w:r w:rsidRPr="00DA20AB">
        <w:t>коробки отбора мощности; устройство механизмов включения раздаточной ко</w:t>
      </w:r>
      <w:r w:rsidRPr="00DA20AB">
        <w:softHyphen/>
        <w:t>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75240B" w:rsidRDefault="0075240B" w:rsidP="00E547F6">
      <w:pPr>
        <w:jc w:val="both"/>
      </w:pPr>
      <w:r w:rsidRPr="00DA20AB">
        <w:rPr>
          <w:u w:val="single"/>
        </w:rPr>
        <w:t>Тема 1.5.</w:t>
      </w:r>
      <w:r w:rsidRPr="00DA20AB">
        <w:t xml:space="preserve">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w:t>
      </w:r>
    </w:p>
    <w:p w:rsidR="0075240B" w:rsidRDefault="0075240B" w:rsidP="00E547F6">
      <w:pPr>
        <w:jc w:val="both"/>
      </w:pPr>
      <w:r w:rsidRPr="00DA20AB">
        <w:t>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75240B" w:rsidRPr="00DA20AB" w:rsidRDefault="0075240B" w:rsidP="00E547F6">
      <w:pPr>
        <w:jc w:val="both"/>
      </w:pPr>
    </w:p>
    <w:p w:rsidR="0075240B" w:rsidRDefault="0075240B" w:rsidP="00E547F6">
      <w:pPr>
        <w:jc w:val="both"/>
      </w:pPr>
      <w:r w:rsidRPr="00DA20AB">
        <w:rPr>
          <w:u w:val="single"/>
        </w:rPr>
        <w:t>Тема 1.6</w:t>
      </w:r>
      <w:r w:rsidRPr="00DA20AB">
        <w:t>. 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марки,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75240B" w:rsidRPr="00DA20AB" w:rsidRDefault="0075240B" w:rsidP="00E547F6">
      <w:pPr>
        <w:jc w:val="both"/>
      </w:pPr>
    </w:p>
    <w:p w:rsidR="0075240B" w:rsidRDefault="0075240B" w:rsidP="00E547F6">
      <w:pPr>
        <w:jc w:val="both"/>
      </w:pPr>
      <w:r w:rsidRPr="00DA20AB">
        <w:rPr>
          <w:u w:val="single"/>
        </w:rPr>
        <w:t>Тема 1.7.</w:t>
      </w:r>
      <w:r w:rsidRPr="00DA20AB">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75240B" w:rsidRPr="00DA20AB" w:rsidRDefault="0075240B" w:rsidP="00E547F6">
      <w:pPr>
        <w:jc w:val="both"/>
      </w:pPr>
    </w:p>
    <w:p w:rsidR="0075240B" w:rsidRDefault="0075240B" w:rsidP="00E547F6">
      <w:pPr>
        <w:jc w:val="both"/>
      </w:pPr>
      <w:r w:rsidRPr="00DA20AB">
        <w:rPr>
          <w:u w:val="single"/>
        </w:rPr>
        <w:t>Тема 1.8.</w:t>
      </w:r>
      <w:r w:rsidRPr="00DA20AB">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75240B" w:rsidRPr="00DA20AB" w:rsidRDefault="0075240B" w:rsidP="00E547F6">
      <w:pPr>
        <w:jc w:val="both"/>
      </w:pPr>
    </w:p>
    <w:p w:rsidR="0075240B" w:rsidRDefault="0075240B" w:rsidP="00E547F6">
      <w:pPr>
        <w:jc w:val="both"/>
      </w:pPr>
      <w:r w:rsidRPr="00DA20AB">
        <w:rPr>
          <w:u w:val="single"/>
        </w:rPr>
        <w:t>Тема 1.9</w:t>
      </w:r>
      <w:r w:rsidRPr="00DA20AB">
        <w:t xml:space="preserve">. 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w:t>
      </w:r>
    </w:p>
    <w:p w:rsidR="0075240B" w:rsidRDefault="0075240B" w:rsidP="00E547F6">
      <w:pPr>
        <w:jc w:val="both"/>
      </w:pPr>
    </w:p>
    <w:p w:rsidR="0075240B" w:rsidRDefault="0075240B" w:rsidP="00E547F6">
      <w:pPr>
        <w:jc w:val="both"/>
      </w:pPr>
    </w:p>
    <w:p w:rsidR="0075240B" w:rsidRDefault="0075240B" w:rsidP="00E547F6">
      <w:pPr>
        <w:jc w:val="both"/>
      </w:pPr>
    </w:p>
    <w:p w:rsidR="0075240B" w:rsidRDefault="0075240B" w:rsidP="00E547F6">
      <w:pPr>
        <w:jc w:val="both"/>
      </w:pPr>
      <w:r w:rsidRPr="00DA20AB">
        <w:t>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75240B" w:rsidRPr="00DA20AB" w:rsidRDefault="0075240B" w:rsidP="00E547F6">
      <w:pPr>
        <w:jc w:val="both"/>
      </w:pPr>
    </w:p>
    <w:p w:rsidR="0075240B" w:rsidRPr="00DA20AB" w:rsidRDefault="0075240B" w:rsidP="00E547F6">
      <w:pPr>
        <w:widowControl w:val="0"/>
        <w:autoSpaceDE w:val="0"/>
        <w:autoSpaceDN w:val="0"/>
        <w:adjustRightInd w:val="0"/>
        <w:jc w:val="both"/>
      </w:pPr>
      <w:r w:rsidRPr="00DA20AB">
        <w:rPr>
          <w:u w:val="single"/>
        </w:rPr>
        <w:t>Тема 1.10</w:t>
      </w:r>
      <w:r w:rsidRPr="00DA20AB">
        <w:t>. 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75240B" w:rsidRPr="00E547F6" w:rsidRDefault="0075240B" w:rsidP="00E547F6">
      <w:pPr>
        <w:widowControl w:val="0"/>
        <w:autoSpaceDE w:val="0"/>
        <w:autoSpaceDN w:val="0"/>
        <w:adjustRightInd w:val="0"/>
        <w:jc w:val="both"/>
        <w:rPr>
          <w:sz w:val="28"/>
          <w:szCs w:val="28"/>
        </w:rPr>
      </w:pPr>
    </w:p>
    <w:p w:rsidR="0075240B" w:rsidRDefault="0075240B" w:rsidP="003062EA">
      <w:pPr>
        <w:pStyle w:val="Heading5"/>
        <w:rPr>
          <w:rFonts w:ascii="Times New Roman" w:hAnsi="Times New Roman"/>
          <w:b/>
          <w:bCs/>
          <w:color w:val="auto"/>
        </w:rPr>
      </w:pPr>
      <w:r w:rsidRPr="00F42568">
        <w:rPr>
          <w:rFonts w:ascii="Times New Roman" w:hAnsi="Times New Roman"/>
          <w:b/>
          <w:bCs/>
          <w:color w:val="auto"/>
        </w:rPr>
        <w:t>Раздел 2. Техническое обслуживание</w:t>
      </w:r>
    </w:p>
    <w:p w:rsidR="0075240B" w:rsidRPr="00F42568" w:rsidRDefault="0075240B" w:rsidP="00F42568"/>
    <w:p w:rsidR="0075240B" w:rsidRPr="00E547F6" w:rsidRDefault="0075240B" w:rsidP="003062EA">
      <w:pPr>
        <w:pStyle w:val="BodyText"/>
      </w:pPr>
      <w:r w:rsidRPr="00653581">
        <w:rPr>
          <w:u w:val="single"/>
        </w:rPr>
        <w:t xml:space="preserve">Тема </w:t>
      </w:r>
      <w:r>
        <w:rPr>
          <w:u w:val="single"/>
        </w:rPr>
        <w:t>2.1.</w:t>
      </w:r>
      <w:r w:rsidRPr="00E547F6">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предприятия,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предприятия,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75240B" w:rsidRPr="00E547F6" w:rsidRDefault="0075240B" w:rsidP="003062EA">
      <w:pPr>
        <w:pStyle w:val="BodyText"/>
      </w:pPr>
      <w:r w:rsidRPr="00653581">
        <w:rPr>
          <w:u w:val="single"/>
        </w:rPr>
        <w:t xml:space="preserve">Тема </w:t>
      </w:r>
      <w:r>
        <w:rPr>
          <w:u w:val="single"/>
        </w:rPr>
        <w:t xml:space="preserve">2.2. </w:t>
      </w:r>
      <w:r w:rsidRPr="00E547F6">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75240B" w:rsidRDefault="0075240B" w:rsidP="003062EA">
      <w:pPr>
        <w:pStyle w:val="BodyText"/>
      </w:pPr>
      <w:r w:rsidRPr="00653581">
        <w:rPr>
          <w:u w:val="single"/>
        </w:rPr>
        <w:t xml:space="preserve">Тема </w:t>
      </w:r>
      <w:r>
        <w:rPr>
          <w:u w:val="single"/>
        </w:rPr>
        <w:t xml:space="preserve">2.3. </w:t>
      </w:r>
      <w:r w:rsidRPr="00E547F6">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75240B" w:rsidRPr="003F58E4" w:rsidRDefault="0075240B" w:rsidP="001213A1">
      <w:pPr>
        <w:pStyle w:val="BodyText"/>
        <w:rPr>
          <w:i/>
          <w:iCs/>
        </w:rPr>
      </w:pPr>
      <w:r w:rsidRPr="003F58E4">
        <w:rPr>
          <w:i/>
          <w:iCs/>
        </w:rPr>
        <w:t xml:space="preserve">Промежуточная аттестация по </w:t>
      </w:r>
      <w:r>
        <w:rPr>
          <w:i/>
          <w:iCs/>
        </w:rPr>
        <w:t>предмету: Зачет по всем темам.</w:t>
      </w:r>
    </w:p>
    <w:p w:rsidR="0075240B" w:rsidRPr="00DA20AB" w:rsidRDefault="0075240B" w:rsidP="001213A1">
      <w:pPr>
        <w:pStyle w:val="Heading4"/>
        <w:spacing w:before="0" w:after="0"/>
        <w:jc w:val="center"/>
        <w:rPr>
          <w:sz w:val="24"/>
          <w:szCs w:val="24"/>
        </w:rPr>
      </w:pPr>
      <w:r w:rsidRPr="00DA20AB">
        <w:rPr>
          <w:sz w:val="24"/>
          <w:szCs w:val="24"/>
        </w:rPr>
        <w:t>4.2.2.</w:t>
      </w:r>
      <w:r w:rsidRPr="00DA20AB">
        <w:rPr>
          <w:sz w:val="24"/>
          <w:szCs w:val="24"/>
        </w:rPr>
        <w:tab/>
      </w:r>
      <w:r>
        <w:rPr>
          <w:sz w:val="24"/>
          <w:szCs w:val="24"/>
        </w:rPr>
        <w:t>Рабочая программа по у</w:t>
      </w:r>
      <w:r w:rsidRPr="00DA20AB">
        <w:rPr>
          <w:sz w:val="24"/>
          <w:szCs w:val="24"/>
        </w:rPr>
        <w:t>чебн</w:t>
      </w:r>
      <w:r>
        <w:rPr>
          <w:sz w:val="24"/>
          <w:szCs w:val="24"/>
        </w:rPr>
        <w:t>ому</w:t>
      </w:r>
      <w:r w:rsidRPr="00DA20AB">
        <w:rPr>
          <w:sz w:val="24"/>
          <w:szCs w:val="24"/>
        </w:rPr>
        <w:t xml:space="preserve"> предмет</w:t>
      </w:r>
      <w:r>
        <w:rPr>
          <w:sz w:val="24"/>
          <w:szCs w:val="24"/>
        </w:rPr>
        <w:t>у</w:t>
      </w:r>
      <w:r w:rsidRPr="00DA20AB">
        <w:rPr>
          <w:sz w:val="24"/>
          <w:szCs w:val="24"/>
        </w:rPr>
        <w:t xml:space="preserve"> «Основы управления транспортными средствами категории «</w:t>
      </w:r>
      <w:r w:rsidRPr="00DA20AB">
        <w:rPr>
          <w:sz w:val="24"/>
          <w:szCs w:val="24"/>
          <w:lang w:val="en-US"/>
        </w:rPr>
        <w:t>B</w:t>
      </w:r>
      <w:r w:rsidRPr="00DA20AB">
        <w:rPr>
          <w:sz w:val="24"/>
          <w:szCs w:val="24"/>
        </w:rPr>
        <w:t>»</w:t>
      </w:r>
    </w:p>
    <w:p w:rsidR="0075240B" w:rsidRPr="001213A1" w:rsidRDefault="0075240B" w:rsidP="00DA20AB">
      <w:pPr>
        <w:pStyle w:val="BodyText"/>
        <w:jc w:val="center"/>
        <w:rPr>
          <w:b/>
          <w:bCs/>
        </w:rPr>
      </w:pPr>
      <w:r w:rsidRPr="001213A1">
        <w:rPr>
          <w:b/>
          <w:bCs/>
        </w:rPr>
        <w:t>Распределение учебных часов по разделам и темам</w:t>
      </w:r>
    </w:p>
    <w:p w:rsidR="0075240B" w:rsidRPr="00E547F6" w:rsidRDefault="0075240B" w:rsidP="00DA20AB">
      <w:pPr>
        <w:pStyle w:val="BodyText"/>
        <w:jc w:val="right"/>
        <w:rPr>
          <w:lang w:val="en-US"/>
        </w:rPr>
      </w:pPr>
      <w:r>
        <w:t>Таблица 10</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4111"/>
        <w:gridCol w:w="834"/>
        <w:gridCol w:w="1735"/>
        <w:gridCol w:w="1931"/>
      </w:tblGrid>
      <w:tr w:rsidR="0075240B" w:rsidRPr="00E547F6" w:rsidTr="001213A1">
        <w:tc>
          <w:tcPr>
            <w:tcW w:w="1276" w:type="dxa"/>
            <w:vMerge w:val="restart"/>
          </w:tcPr>
          <w:p w:rsidR="0075240B" w:rsidRDefault="0075240B" w:rsidP="00E547F6">
            <w:pPr>
              <w:jc w:val="both"/>
            </w:pPr>
          </w:p>
          <w:p w:rsidR="0075240B" w:rsidRPr="00E547F6" w:rsidRDefault="0075240B" w:rsidP="00E547F6">
            <w:pPr>
              <w:jc w:val="both"/>
            </w:pPr>
            <w:r>
              <w:t>Номер раздела, темы</w:t>
            </w:r>
          </w:p>
        </w:tc>
        <w:tc>
          <w:tcPr>
            <w:tcW w:w="4111" w:type="dxa"/>
            <w:vMerge w:val="restart"/>
            <w:vAlign w:val="center"/>
          </w:tcPr>
          <w:p w:rsidR="0075240B" w:rsidRPr="00E547F6" w:rsidRDefault="0075240B" w:rsidP="00E547F6">
            <w:pPr>
              <w:jc w:val="both"/>
            </w:pPr>
            <w:r w:rsidRPr="00E547F6">
              <w:t>Наименование разделов и тем</w:t>
            </w:r>
          </w:p>
        </w:tc>
        <w:tc>
          <w:tcPr>
            <w:tcW w:w="4500" w:type="dxa"/>
            <w:gridSpan w:val="3"/>
          </w:tcPr>
          <w:p w:rsidR="0075240B" w:rsidRPr="00E547F6" w:rsidRDefault="0075240B" w:rsidP="00653581">
            <w:pPr>
              <w:jc w:val="center"/>
            </w:pPr>
            <w:r w:rsidRPr="00E547F6">
              <w:t>Количество часов</w:t>
            </w:r>
          </w:p>
        </w:tc>
      </w:tr>
      <w:tr w:rsidR="0075240B" w:rsidRPr="00E547F6" w:rsidTr="001213A1">
        <w:tc>
          <w:tcPr>
            <w:tcW w:w="1276" w:type="dxa"/>
            <w:vMerge/>
          </w:tcPr>
          <w:p w:rsidR="0075240B" w:rsidRPr="00E547F6" w:rsidRDefault="0075240B" w:rsidP="00E547F6">
            <w:pPr>
              <w:jc w:val="both"/>
            </w:pPr>
          </w:p>
        </w:tc>
        <w:tc>
          <w:tcPr>
            <w:tcW w:w="4111" w:type="dxa"/>
            <w:vMerge/>
            <w:vAlign w:val="center"/>
          </w:tcPr>
          <w:p w:rsidR="0075240B" w:rsidRPr="00E547F6" w:rsidRDefault="0075240B" w:rsidP="00E547F6">
            <w:pPr>
              <w:jc w:val="both"/>
            </w:pPr>
          </w:p>
        </w:tc>
        <w:tc>
          <w:tcPr>
            <w:tcW w:w="834" w:type="dxa"/>
            <w:vMerge w:val="restart"/>
            <w:vAlign w:val="center"/>
          </w:tcPr>
          <w:p w:rsidR="0075240B" w:rsidRPr="00E547F6" w:rsidRDefault="0075240B" w:rsidP="00E547F6">
            <w:pPr>
              <w:jc w:val="both"/>
            </w:pPr>
            <w:r w:rsidRPr="00E547F6">
              <w:t>Всего</w:t>
            </w:r>
          </w:p>
        </w:tc>
        <w:tc>
          <w:tcPr>
            <w:tcW w:w="3666" w:type="dxa"/>
            <w:gridSpan w:val="2"/>
          </w:tcPr>
          <w:p w:rsidR="0075240B" w:rsidRPr="00E547F6" w:rsidRDefault="0075240B" w:rsidP="00653581">
            <w:pPr>
              <w:jc w:val="center"/>
            </w:pPr>
            <w:r w:rsidRPr="00E547F6">
              <w:t>В том числе</w:t>
            </w:r>
          </w:p>
        </w:tc>
      </w:tr>
      <w:tr w:rsidR="0075240B" w:rsidRPr="00E547F6" w:rsidTr="001213A1">
        <w:tc>
          <w:tcPr>
            <w:tcW w:w="1276" w:type="dxa"/>
            <w:vMerge/>
          </w:tcPr>
          <w:p w:rsidR="0075240B" w:rsidRPr="00E547F6" w:rsidRDefault="0075240B" w:rsidP="00E547F6">
            <w:pPr>
              <w:jc w:val="both"/>
            </w:pPr>
          </w:p>
        </w:tc>
        <w:tc>
          <w:tcPr>
            <w:tcW w:w="4111" w:type="dxa"/>
            <w:vMerge/>
            <w:vAlign w:val="center"/>
          </w:tcPr>
          <w:p w:rsidR="0075240B" w:rsidRPr="00E547F6" w:rsidRDefault="0075240B" w:rsidP="00E547F6">
            <w:pPr>
              <w:jc w:val="both"/>
            </w:pPr>
          </w:p>
        </w:tc>
        <w:tc>
          <w:tcPr>
            <w:tcW w:w="834" w:type="dxa"/>
            <w:vMerge/>
            <w:vAlign w:val="center"/>
          </w:tcPr>
          <w:p w:rsidR="0075240B" w:rsidRPr="00E547F6" w:rsidRDefault="0075240B" w:rsidP="00E547F6">
            <w:pPr>
              <w:jc w:val="both"/>
            </w:pPr>
          </w:p>
        </w:tc>
        <w:tc>
          <w:tcPr>
            <w:tcW w:w="1735" w:type="dxa"/>
          </w:tcPr>
          <w:p w:rsidR="0075240B" w:rsidRPr="00E547F6" w:rsidRDefault="0075240B" w:rsidP="00E547F6">
            <w:pPr>
              <w:jc w:val="both"/>
            </w:pPr>
            <w:r w:rsidRPr="00E547F6">
              <w:t>Теоретические</w:t>
            </w:r>
          </w:p>
          <w:p w:rsidR="0075240B" w:rsidRPr="00E547F6" w:rsidRDefault="0075240B" w:rsidP="00E547F6">
            <w:pPr>
              <w:jc w:val="both"/>
            </w:pPr>
            <w:r w:rsidRPr="00E547F6">
              <w:t>занятия</w:t>
            </w:r>
          </w:p>
        </w:tc>
        <w:tc>
          <w:tcPr>
            <w:tcW w:w="1931" w:type="dxa"/>
          </w:tcPr>
          <w:p w:rsidR="0075240B" w:rsidRPr="00E547F6" w:rsidRDefault="0075240B" w:rsidP="00E547F6">
            <w:pPr>
              <w:jc w:val="both"/>
            </w:pPr>
            <w:r w:rsidRPr="00E547F6">
              <w:t>Практические</w:t>
            </w:r>
          </w:p>
          <w:p w:rsidR="0075240B" w:rsidRPr="00E547F6" w:rsidRDefault="0075240B" w:rsidP="00E547F6">
            <w:pPr>
              <w:jc w:val="both"/>
            </w:pPr>
            <w:r w:rsidRPr="00E547F6">
              <w:t>занятия</w:t>
            </w:r>
          </w:p>
        </w:tc>
      </w:tr>
      <w:tr w:rsidR="0075240B" w:rsidRPr="00E547F6" w:rsidTr="001213A1">
        <w:tc>
          <w:tcPr>
            <w:tcW w:w="1276" w:type="dxa"/>
          </w:tcPr>
          <w:p w:rsidR="0075240B" w:rsidRDefault="0075240B" w:rsidP="001213A1">
            <w:pPr>
              <w:jc w:val="center"/>
            </w:pPr>
            <w:r>
              <w:t>2.1.</w:t>
            </w:r>
          </w:p>
          <w:p w:rsidR="0075240B" w:rsidRDefault="0075240B" w:rsidP="001213A1">
            <w:pPr>
              <w:jc w:val="center"/>
            </w:pPr>
          </w:p>
          <w:p w:rsidR="0075240B" w:rsidRDefault="0075240B" w:rsidP="001213A1">
            <w:pPr>
              <w:jc w:val="center"/>
            </w:pPr>
            <w:r>
              <w:t>2.2.</w:t>
            </w:r>
          </w:p>
          <w:p w:rsidR="0075240B" w:rsidRDefault="0075240B" w:rsidP="001213A1">
            <w:pPr>
              <w:jc w:val="center"/>
            </w:pPr>
          </w:p>
          <w:p w:rsidR="0075240B" w:rsidRPr="00E547F6" w:rsidRDefault="0075240B" w:rsidP="001213A1">
            <w:pPr>
              <w:jc w:val="center"/>
            </w:pPr>
            <w:r>
              <w:t>2.3.</w:t>
            </w:r>
          </w:p>
        </w:tc>
        <w:tc>
          <w:tcPr>
            <w:tcW w:w="4111" w:type="dxa"/>
          </w:tcPr>
          <w:p w:rsidR="0075240B" w:rsidRPr="00E547F6" w:rsidRDefault="0075240B" w:rsidP="00E547F6">
            <w:pPr>
              <w:jc w:val="both"/>
            </w:pPr>
            <w:r w:rsidRPr="00E547F6">
              <w:t>Приемы управления транспортным средством</w:t>
            </w:r>
          </w:p>
          <w:p w:rsidR="0075240B" w:rsidRPr="00E547F6" w:rsidRDefault="0075240B" w:rsidP="00E547F6">
            <w:pPr>
              <w:jc w:val="both"/>
            </w:pPr>
            <w:r w:rsidRPr="00E547F6">
              <w:t>Управление транспортным средством в штатных ситуациях</w:t>
            </w:r>
          </w:p>
          <w:p w:rsidR="0075240B" w:rsidRDefault="0075240B" w:rsidP="00E547F6">
            <w:pPr>
              <w:jc w:val="both"/>
            </w:pPr>
            <w:r w:rsidRPr="00E547F6">
              <w:t>Управление транспортным средством                  в нештатных ситуациях</w:t>
            </w:r>
          </w:p>
          <w:p w:rsidR="0075240B" w:rsidRPr="00E547F6" w:rsidRDefault="0075240B" w:rsidP="00E547F6">
            <w:pPr>
              <w:jc w:val="both"/>
            </w:pPr>
            <w:r>
              <w:t>Промежуточная аттестация</w:t>
            </w:r>
          </w:p>
        </w:tc>
        <w:tc>
          <w:tcPr>
            <w:tcW w:w="834" w:type="dxa"/>
          </w:tcPr>
          <w:p w:rsidR="0075240B" w:rsidRPr="00E547F6" w:rsidRDefault="0075240B" w:rsidP="00653581">
            <w:pPr>
              <w:jc w:val="center"/>
            </w:pPr>
            <w:r w:rsidRPr="00E547F6">
              <w:t>2</w:t>
            </w:r>
          </w:p>
          <w:p w:rsidR="0075240B" w:rsidRDefault="0075240B" w:rsidP="00653581">
            <w:pPr>
              <w:jc w:val="center"/>
            </w:pPr>
          </w:p>
          <w:p w:rsidR="0075240B" w:rsidRPr="00E547F6" w:rsidRDefault="0075240B" w:rsidP="00653581">
            <w:pPr>
              <w:jc w:val="center"/>
            </w:pPr>
            <w:r w:rsidRPr="00E547F6">
              <w:t>6</w:t>
            </w:r>
          </w:p>
          <w:p w:rsidR="0075240B" w:rsidRPr="00E547F6" w:rsidRDefault="0075240B" w:rsidP="00653581">
            <w:pPr>
              <w:jc w:val="center"/>
            </w:pPr>
          </w:p>
          <w:p w:rsidR="0075240B" w:rsidRDefault="0075240B" w:rsidP="00653581">
            <w:pPr>
              <w:jc w:val="center"/>
            </w:pPr>
            <w:r w:rsidRPr="00E547F6">
              <w:t>4</w:t>
            </w:r>
          </w:p>
          <w:p w:rsidR="0075240B" w:rsidRDefault="0075240B" w:rsidP="00653581">
            <w:pPr>
              <w:jc w:val="center"/>
            </w:pPr>
          </w:p>
          <w:p w:rsidR="0075240B" w:rsidRPr="00E547F6" w:rsidRDefault="0075240B" w:rsidP="00653581">
            <w:pPr>
              <w:jc w:val="center"/>
            </w:pPr>
            <w:r>
              <w:t>1</w:t>
            </w:r>
          </w:p>
        </w:tc>
        <w:tc>
          <w:tcPr>
            <w:tcW w:w="1735" w:type="dxa"/>
          </w:tcPr>
          <w:p w:rsidR="0075240B" w:rsidRPr="00E547F6" w:rsidRDefault="0075240B" w:rsidP="00653581">
            <w:pPr>
              <w:jc w:val="center"/>
            </w:pPr>
            <w:r w:rsidRPr="00E547F6">
              <w:t>2</w:t>
            </w:r>
          </w:p>
          <w:p w:rsidR="0075240B" w:rsidRDefault="0075240B" w:rsidP="00653581">
            <w:pPr>
              <w:jc w:val="center"/>
            </w:pPr>
          </w:p>
          <w:p w:rsidR="0075240B" w:rsidRPr="00E547F6" w:rsidRDefault="0075240B" w:rsidP="00653581">
            <w:pPr>
              <w:jc w:val="center"/>
            </w:pPr>
            <w:r w:rsidRPr="00E547F6">
              <w:t>4</w:t>
            </w:r>
          </w:p>
          <w:p w:rsidR="0075240B" w:rsidRPr="00E547F6" w:rsidRDefault="0075240B" w:rsidP="00653581">
            <w:pPr>
              <w:jc w:val="center"/>
            </w:pPr>
          </w:p>
          <w:p w:rsidR="0075240B" w:rsidRDefault="0075240B" w:rsidP="00653581">
            <w:pPr>
              <w:jc w:val="center"/>
            </w:pPr>
            <w:r w:rsidRPr="00E547F6">
              <w:t>2</w:t>
            </w:r>
          </w:p>
          <w:p w:rsidR="0075240B" w:rsidRDefault="0075240B" w:rsidP="00653581">
            <w:pPr>
              <w:jc w:val="center"/>
            </w:pPr>
          </w:p>
          <w:p w:rsidR="0075240B" w:rsidRPr="00E547F6" w:rsidRDefault="0075240B" w:rsidP="00653581">
            <w:pPr>
              <w:jc w:val="center"/>
            </w:pPr>
            <w:r>
              <w:t>1</w:t>
            </w:r>
          </w:p>
        </w:tc>
        <w:tc>
          <w:tcPr>
            <w:tcW w:w="1931" w:type="dxa"/>
          </w:tcPr>
          <w:p w:rsidR="0075240B" w:rsidRPr="00E547F6" w:rsidRDefault="0075240B" w:rsidP="00653581">
            <w:pPr>
              <w:jc w:val="center"/>
            </w:pPr>
            <w:r w:rsidRPr="00E547F6">
              <w:t>-</w:t>
            </w:r>
          </w:p>
          <w:p w:rsidR="0075240B" w:rsidRDefault="0075240B" w:rsidP="00653581">
            <w:pPr>
              <w:jc w:val="center"/>
            </w:pPr>
          </w:p>
          <w:p w:rsidR="0075240B" w:rsidRPr="00E547F6" w:rsidRDefault="0075240B" w:rsidP="00653581">
            <w:pPr>
              <w:jc w:val="center"/>
            </w:pPr>
            <w:r w:rsidRPr="00E547F6">
              <w:t>2</w:t>
            </w:r>
          </w:p>
          <w:p w:rsidR="0075240B" w:rsidRPr="00E547F6" w:rsidRDefault="0075240B" w:rsidP="00653581">
            <w:pPr>
              <w:jc w:val="center"/>
            </w:pPr>
          </w:p>
          <w:p w:rsidR="0075240B" w:rsidRDefault="0075240B" w:rsidP="00653581">
            <w:pPr>
              <w:jc w:val="center"/>
            </w:pPr>
            <w:r>
              <w:t>2</w:t>
            </w:r>
          </w:p>
          <w:p w:rsidR="0075240B" w:rsidRDefault="0075240B" w:rsidP="00653581">
            <w:pPr>
              <w:jc w:val="center"/>
            </w:pPr>
          </w:p>
          <w:p w:rsidR="0075240B" w:rsidRPr="00E547F6" w:rsidRDefault="0075240B" w:rsidP="00653581">
            <w:pPr>
              <w:jc w:val="center"/>
            </w:pPr>
            <w:r>
              <w:t>-</w:t>
            </w:r>
          </w:p>
        </w:tc>
      </w:tr>
      <w:tr w:rsidR="0075240B" w:rsidRPr="00E547F6" w:rsidTr="001213A1">
        <w:tc>
          <w:tcPr>
            <w:tcW w:w="1276" w:type="dxa"/>
          </w:tcPr>
          <w:p w:rsidR="0075240B" w:rsidRPr="00E547F6" w:rsidRDefault="0075240B" w:rsidP="00E547F6">
            <w:pPr>
              <w:jc w:val="both"/>
            </w:pPr>
          </w:p>
        </w:tc>
        <w:tc>
          <w:tcPr>
            <w:tcW w:w="4111" w:type="dxa"/>
          </w:tcPr>
          <w:p w:rsidR="0075240B" w:rsidRPr="00E547F6" w:rsidRDefault="0075240B" w:rsidP="00E547F6">
            <w:pPr>
              <w:jc w:val="both"/>
            </w:pPr>
            <w:r w:rsidRPr="00E547F6">
              <w:t>Всего</w:t>
            </w:r>
          </w:p>
        </w:tc>
        <w:tc>
          <w:tcPr>
            <w:tcW w:w="834" w:type="dxa"/>
          </w:tcPr>
          <w:p w:rsidR="0075240B" w:rsidRPr="00E547F6" w:rsidRDefault="0075240B" w:rsidP="00653581">
            <w:pPr>
              <w:jc w:val="center"/>
            </w:pPr>
            <w:r>
              <w:t>13</w:t>
            </w:r>
          </w:p>
        </w:tc>
        <w:tc>
          <w:tcPr>
            <w:tcW w:w="1735" w:type="dxa"/>
          </w:tcPr>
          <w:p w:rsidR="0075240B" w:rsidRPr="00E547F6" w:rsidRDefault="0075240B" w:rsidP="00653581">
            <w:pPr>
              <w:jc w:val="center"/>
            </w:pPr>
            <w:r>
              <w:t>9</w:t>
            </w:r>
          </w:p>
        </w:tc>
        <w:tc>
          <w:tcPr>
            <w:tcW w:w="1931" w:type="dxa"/>
          </w:tcPr>
          <w:p w:rsidR="0075240B" w:rsidRPr="00E547F6" w:rsidRDefault="0075240B" w:rsidP="00653581">
            <w:pPr>
              <w:jc w:val="center"/>
            </w:pPr>
            <w:r>
              <w:t>4</w:t>
            </w:r>
          </w:p>
        </w:tc>
      </w:tr>
    </w:tbl>
    <w:p w:rsidR="0075240B" w:rsidRDefault="0075240B" w:rsidP="00121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121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Default="0075240B" w:rsidP="00121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5240B" w:rsidRPr="00E547F6" w:rsidRDefault="0075240B" w:rsidP="00121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Содержание</w:t>
      </w:r>
    </w:p>
    <w:p w:rsidR="0075240B" w:rsidRDefault="0075240B" w:rsidP="00E547F6">
      <w:pPr>
        <w:widowControl w:val="0"/>
        <w:suppressAutoHyphens/>
        <w:jc w:val="both"/>
      </w:pPr>
      <w:r w:rsidRPr="0017714B">
        <w:rPr>
          <w:u w:val="single"/>
        </w:rPr>
        <w:t>Тема 2.1</w:t>
      </w:r>
      <w:r w:rsidRPr="0017714B">
        <w:t>. 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w:t>
      </w:r>
      <w:r>
        <w:t>я</w:t>
      </w:r>
      <w:r w:rsidRPr="0017714B">
        <w:t xml:space="preserve"> с переключением передач в нисходящем порядке, торможении двигателем; выбор оптимальной передачи при различных скоростях </w:t>
      </w:r>
    </w:p>
    <w:p w:rsidR="0075240B" w:rsidRDefault="0075240B" w:rsidP="00E547F6">
      <w:pPr>
        <w:widowControl w:val="0"/>
        <w:suppressAutoHyphens/>
        <w:jc w:val="both"/>
      </w:pPr>
      <w:r w:rsidRPr="0017714B">
        <w:t>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75240B" w:rsidRPr="0017714B" w:rsidRDefault="0075240B" w:rsidP="00E547F6">
      <w:pPr>
        <w:widowControl w:val="0"/>
        <w:suppressAutoHyphens/>
        <w:jc w:val="both"/>
      </w:pPr>
    </w:p>
    <w:p w:rsidR="0075240B" w:rsidRDefault="0075240B" w:rsidP="00E547F6">
      <w:pPr>
        <w:widowControl w:val="0"/>
        <w:suppressAutoHyphens/>
        <w:jc w:val="both"/>
      </w:pPr>
      <w:r w:rsidRPr="0017714B">
        <w:rPr>
          <w:u w:val="single"/>
        </w:rPr>
        <w:t>Тема 2.2.</w:t>
      </w:r>
      <w:r w:rsidRPr="0017714B">
        <w:t xml:space="preserve">Управление транспортным средством в штатных ситуациях: маневрированиев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w:t>
      </w:r>
    </w:p>
    <w:p w:rsidR="0075240B" w:rsidRDefault="0075240B" w:rsidP="00E547F6">
      <w:pPr>
        <w:widowControl w:val="0"/>
        <w:suppressAutoHyphens/>
        <w:jc w:val="both"/>
      </w:pPr>
      <w:r w:rsidRPr="0017714B">
        <w:t>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75240B" w:rsidRPr="0017714B" w:rsidRDefault="0075240B" w:rsidP="00E547F6">
      <w:pPr>
        <w:widowControl w:val="0"/>
        <w:suppressAutoHyphens/>
        <w:jc w:val="both"/>
      </w:pPr>
    </w:p>
    <w:p w:rsidR="0075240B" w:rsidRDefault="0075240B" w:rsidP="003062EA">
      <w:pPr>
        <w:pStyle w:val="BodyText"/>
      </w:pPr>
      <w:r w:rsidRPr="001212C3">
        <w:rPr>
          <w:u w:val="single"/>
        </w:rPr>
        <w:t>Тема 2.3.</w:t>
      </w:r>
      <w:r w:rsidRPr="00E547F6">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w:t>
      </w:r>
    </w:p>
    <w:p w:rsidR="0075240B" w:rsidRDefault="0075240B" w:rsidP="003062EA">
      <w:pPr>
        <w:pStyle w:val="BodyText"/>
      </w:pPr>
    </w:p>
    <w:p w:rsidR="0075240B" w:rsidRDefault="0075240B" w:rsidP="003062EA">
      <w:pPr>
        <w:pStyle w:val="BodyText"/>
      </w:pPr>
    </w:p>
    <w:p w:rsidR="0075240B" w:rsidRDefault="0075240B" w:rsidP="003062EA">
      <w:pPr>
        <w:pStyle w:val="BodyText"/>
      </w:pPr>
      <w:r w:rsidRPr="00E547F6">
        <w:t>предотвращению и прекращению заноса и сноса переднеприводного, заднеприводного и полноприводного транспортного средства; действия водителяс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75240B" w:rsidRPr="003F58E4" w:rsidRDefault="0075240B" w:rsidP="001213A1">
      <w:pPr>
        <w:pStyle w:val="BodyText"/>
        <w:rPr>
          <w:i/>
          <w:iCs/>
        </w:rPr>
      </w:pPr>
      <w:r w:rsidRPr="003F58E4">
        <w:rPr>
          <w:i/>
          <w:iCs/>
        </w:rPr>
        <w:t xml:space="preserve">Промежуточная аттестация по </w:t>
      </w:r>
      <w:r>
        <w:rPr>
          <w:i/>
          <w:iCs/>
        </w:rPr>
        <w:t>предмету: Зачет по всем темам.</w:t>
      </w:r>
    </w:p>
    <w:p w:rsidR="0075240B" w:rsidRPr="0017714B" w:rsidRDefault="0075240B" w:rsidP="001213A1">
      <w:pPr>
        <w:pStyle w:val="Heading4"/>
        <w:jc w:val="center"/>
        <w:rPr>
          <w:sz w:val="24"/>
          <w:szCs w:val="24"/>
        </w:rPr>
      </w:pPr>
      <w:r w:rsidRPr="0017714B">
        <w:rPr>
          <w:sz w:val="24"/>
          <w:szCs w:val="24"/>
        </w:rPr>
        <w:t>4.2.3</w:t>
      </w:r>
      <w:r w:rsidRPr="0017714B">
        <w:rPr>
          <w:sz w:val="24"/>
          <w:szCs w:val="24"/>
        </w:rPr>
        <w:tab/>
      </w:r>
      <w:r>
        <w:rPr>
          <w:sz w:val="24"/>
          <w:szCs w:val="24"/>
        </w:rPr>
        <w:t>Рабочая программа по у</w:t>
      </w:r>
      <w:r w:rsidRPr="0017714B">
        <w:rPr>
          <w:sz w:val="24"/>
          <w:szCs w:val="24"/>
        </w:rPr>
        <w:t>чебн</w:t>
      </w:r>
      <w:r>
        <w:rPr>
          <w:sz w:val="24"/>
          <w:szCs w:val="24"/>
        </w:rPr>
        <w:t>ому</w:t>
      </w:r>
      <w:r w:rsidRPr="0017714B">
        <w:rPr>
          <w:sz w:val="24"/>
          <w:szCs w:val="24"/>
        </w:rPr>
        <w:t xml:space="preserve"> предмет</w:t>
      </w:r>
      <w:r>
        <w:rPr>
          <w:sz w:val="24"/>
          <w:szCs w:val="24"/>
        </w:rPr>
        <w:t>у</w:t>
      </w:r>
      <w:r w:rsidRPr="0017714B">
        <w:rPr>
          <w:sz w:val="24"/>
          <w:szCs w:val="24"/>
        </w:rPr>
        <w:t xml:space="preserve"> «Вождение транспортных средств категории «</w:t>
      </w:r>
      <w:r w:rsidRPr="0017714B">
        <w:rPr>
          <w:sz w:val="24"/>
          <w:szCs w:val="24"/>
          <w:lang w:val="en-US"/>
        </w:rPr>
        <w:t>B</w:t>
      </w:r>
      <w:r w:rsidRPr="0017714B">
        <w:rPr>
          <w:sz w:val="24"/>
          <w:szCs w:val="24"/>
        </w:rPr>
        <w:t>»(для транспортных средств с механической трансмиссией)</w:t>
      </w:r>
    </w:p>
    <w:p w:rsidR="0075240B" w:rsidRPr="001213A1" w:rsidRDefault="0075240B" w:rsidP="0017714B">
      <w:pPr>
        <w:pStyle w:val="BodyText"/>
        <w:jc w:val="center"/>
        <w:rPr>
          <w:b/>
          <w:bCs/>
        </w:rPr>
      </w:pPr>
      <w:r w:rsidRPr="001213A1">
        <w:rPr>
          <w:b/>
          <w:bCs/>
        </w:rPr>
        <w:t>Распределение учебных часов по разделам и темам</w:t>
      </w:r>
    </w:p>
    <w:p w:rsidR="0075240B" w:rsidRPr="000B7068" w:rsidRDefault="0075240B" w:rsidP="0017714B">
      <w:pPr>
        <w:pStyle w:val="BodyText"/>
        <w:jc w:val="right"/>
      </w:pPr>
      <w:r>
        <w:t>Таблица 11</w:t>
      </w:r>
    </w:p>
    <w:tbl>
      <w:tblPr>
        <w:tblW w:w="9781"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tblPr>
      <w:tblGrid>
        <w:gridCol w:w="1559"/>
        <w:gridCol w:w="5812"/>
        <w:gridCol w:w="2410"/>
      </w:tblGrid>
      <w:tr w:rsidR="0075240B" w:rsidRPr="00E547F6" w:rsidTr="001213A1">
        <w:tc>
          <w:tcPr>
            <w:tcW w:w="1559" w:type="dxa"/>
            <w:tcBorders>
              <w:top w:val="single" w:sz="4" w:space="0" w:color="auto"/>
              <w:bottom w:val="single" w:sz="4" w:space="0" w:color="auto"/>
            </w:tcBorders>
          </w:tcPr>
          <w:p w:rsidR="0075240B" w:rsidRDefault="0075240B" w:rsidP="00E547F6">
            <w:pPr>
              <w:suppressAutoHyphens/>
              <w:ind w:right="4"/>
              <w:jc w:val="both"/>
            </w:pPr>
          </w:p>
          <w:p w:rsidR="0075240B" w:rsidRPr="00E547F6" w:rsidRDefault="0075240B" w:rsidP="00E547F6">
            <w:pPr>
              <w:suppressAutoHyphens/>
              <w:ind w:right="4"/>
              <w:jc w:val="both"/>
            </w:pPr>
            <w:r>
              <w:t>Номер раздела, темы</w:t>
            </w:r>
          </w:p>
        </w:tc>
        <w:tc>
          <w:tcPr>
            <w:tcW w:w="5812" w:type="dxa"/>
            <w:tcBorders>
              <w:top w:val="single" w:sz="4" w:space="0" w:color="auto"/>
              <w:bottom w:val="single" w:sz="4" w:space="0" w:color="auto"/>
            </w:tcBorders>
          </w:tcPr>
          <w:p w:rsidR="0075240B" w:rsidRPr="00E547F6" w:rsidRDefault="0075240B" w:rsidP="00E547F6">
            <w:pPr>
              <w:suppressAutoHyphens/>
              <w:ind w:right="4"/>
              <w:jc w:val="both"/>
            </w:pPr>
          </w:p>
          <w:p w:rsidR="0075240B" w:rsidRPr="00E547F6" w:rsidRDefault="0075240B" w:rsidP="00E547F6">
            <w:pPr>
              <w:suppressAutoHyphens/>
              <w:ind w:right="4"/>
              <w:jc w:val="both"/>
            </w:pPr>
            <w:r w:rsidRPr="00E547F6">
              <w:t>Наименование разделов и тем</w:t>
            </w:r>
          </w:p>
        </w:tc>
        <w:tc>
          <w:tcPr>
            <w:tcW w:w="2410" w:type="dxa"/>
            <w:tcBorders>
              <w:top w:val="single" w:sz="4" w:space="0" w:color="auto"/>
              <w:left w:val="single" w:sz="4" w:space="0" w:color="auto"/>
              <w:bottom w:val="single" w:sz="4" w:space="0" w:color="auto"/>
            </w:tcBorders>
          </w:tcPr>
          <w:p w:rsidR="0075240B" w:rsidRPr="00E547F6" w:rsidRDefault="0075240B" w:rsidP="00E547F6">
            <w:pPr>
              <w:suppressAutoHyphens/>
              <w:ind w:right="6"/>
              <w:jc w:val="both"/>
            </w:pPr>
            <w:r w:rsidRPr="00E547F6">
              <w:t>Количество часов практического обучения</w:t>
            </w:r>
          </w:p>
        </w:tc>
      </w:tr>
      <w:tr w:rsidR="0075240B" w:rsidRPr="00E547F6" w:rsidTr="001213A1">
        <w:tc>
          <w:tcPr>
            <w:tcW w:w="1559" w:type="dxa"/>
            <w:tcBorders>
              <w:top w:val="single" w:sz="4" w:space="0" w:color="auto"/>
              <w:bottom w:val="single" w:sz="4" w:space="0" w:color="auto"/>
            </w:tcBorders>
          </w:tcPr>
          <w:p w:rsidR="0075240B" w:rsidRPr="001213A1" w:rsidRDefault="0075240B" w:rsidP="001213A1">
            <w:pPr>
              <w:suppressAutoHyphens/>
              <w:ind w:right="4"/>
              <w:jc w:val="center"/>
            </w:pPr>
            <w:r w:rsidRPr="001213A1">
              <w:t>1</w:t>
            </w:r>
          </w:p>
        </w:tc>
        <w:tc>
          <w:tcPr>
            <w:tcW w:w="8222" w:type="dxa"/>
            <w:gridSpan w:val="2"/>
            <w:tcBorders>
              <w:top w:val="single" w:sz="4" w:space="0" w:color="auto"/>
              <w:bottom w:val="single" w:sz="4" w:space="0" w:color="auto"/>
            </w:tcBorders>
          </w:tcPr>
          <w:p w:rsidR="0075240B" w:rsidRPr="00E547F6" w:rsidRDefault="0075240B" w:rsidP="00E547F6">
            <w:pPr>
              <w:suppressAutoHyphens/>
              <w:ind w:right="4"/>
              <w:jc w:val="both"/>
            </w:pPr>
            <w:r w:rsidRPr="00E547F6">
              <w:t>Первоначальное обучение вождению</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1.1</w:t>
            </w:r>
          </w:p>
        </w:tc>
        <w:tc>
          <w:tcPr>
            <w:tcW w:w="5812" w:type="dxa"/>
            <w:tcBorders>
              <w:top w:val="single" w:sz="4" w:space="0" w:color="auto"/>
              <w:bottom w:val="single" w:sz="4" w:space="0" w:color="auto"/>
            </w:tcBorders>
          </w:tcPr>
          <w:p w:rsidR="0075240B" w:rsidRPr="00736342" w:rsidRDefault="0075240B" w:rsidP="00B97ADF">
            <w:pPr>
              <w:suppressAutoHyphens/>
              <w:ind w:right="4"/>
              <w:jc w:val="both"/>
              <w:rPr>
                <w:lang w:val="en-US"/>
              </w:rPr>
            </w:pPr>
            <w:r w:rsidRPr="00E547F6">
              <w:t>Посадка, действия органами управления</w:t>
            </w:r>
            <w:r>
              <w:rPr>
                <w:lang w:val="en-US"/>
              </w:rPr>
              <w:t>&lt;1&gt;</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2</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1.2</w:t>
            </w:r>
          </w:p>
        </w:tc>
        <w:tc>
          <w:tcPr>
            <w:tcW w:w="5812" w:type="dxa"/>
            <w:tcBorders>
              <w:top w:val="single" w:sz="4" w:space="0" w:color="auto"/>
              <w:bottom w:val="single" w:sz="4" w:space="0" w:color="auto"/>
            </w:tcBorders>
          </w:tcPr>
          <w:p w:rsidR="0075240B" w:rsidRPr="00E547F6" w:rsidRDefault="0075240B" w:rsidP="00E547F6">
            <w:pPr>
              <w:suppressAutoHyphens/>
              <w:ind w:right="4"/>
              <w:jc w:val="both"/>
            </w:pPr>
            <w:r w:rsidRPr="00E547F6">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2</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1.3</w:t>
            </w:r>
          </w:p>
        </w:tc>
        <w:tc>
          <w:tcPr>
            <w:tcW w:w="5812" w:type="dxa"/>
            <w:tcBorders>
              <w:top w:val="single" w:sz="4" w:space="0" w:color="auto"/>
              <w:bottom w:val="single" w:sz="4" w:space="0" w:color="auto"/>
            </w:tcBorders>
          </w:tcPr>
          <w:p w:rsidR="0075240B" w:rsidRPr="00E547F6" w:rsidRDefault="0075240B" w:rsidP="00E547F6">
            <w:pPr>
              <w:suppressAutoHyphens/>
              <w:ind w:right="4"/>
              <w:jc w:val="both"/>
            </w:pPr>
            <w:r w:rsidRPr="00E547F6">
              <w:t>Начало движения, движение по кольцевому маршруту, остановка                     в заданном месте с применением различных способов торможения</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4</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1.4</w:t>
            </w:r>
          </w:p>
        </w:tc>
        <w:tc>
          <w:tcPr>
            <w:tcW w:w="5812" w:type="dxa"/>
            <w:tcBorders>
              <w:top w:val="single" w:sz="4" w:space="0" w:color="auto"/>
              <w:bottom w:val="single" w:sz="4" w:space="0" w:color="auto"/>
            </w:tcBorders>
          </w:tcPr>
          <w:p w:rsidR="0075240B" w:rsidRPr="00E547F6" w:rsidRDefault="0075240B" w:rsidP="00E547F6">
            <w:pPr>
              <w:suppressAutoHyphens/>
              <w:ind w:right="4"/>
              <w:jc w:val="both"/>
            </w:pPr>
            <w:r w:rsidRPr="00E547F6">
              <w:t>Повороты в движении, разворот для движения в обратном направлении, проезд перекрестка и пешеходного перехода</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2</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1.5</w:t>
            </w:r>
          </w:p>
        </w:tc>
        <w:tc>
          <w:tcPr>
            <w:tcW w:w="5812" w:type="dxa"/>
            <w:tcBorders>
              <w:top w:val="single" w:sz="4" w:space="0" w:color="auto"/>
              <w:bottom w:val="single" w:sz="4" w:space="0" w:color="auto"/>
            </w:tcBorders>
          </w:tcPr>
          <w:p w:rsidR="0075240B" w:rsidRPr="00E547F6" w:rsidRDefault="0075240B" w:rsidP="00E547F6">
            <w:pPr>
              <w:suppressAutoHyphens/>
              <w:ind w:right="4"/>
              <w:jc w:val="both"/>
              <w:rPr>
                <w:lang w:val="en-US"/>
              </w:rPr>
            </w:pPr>
            <w:r w:rsidRPr="00E547F6">
              <w:t>Движение задним ходом</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1</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1.6</w:t>
            </w:r>
          </w:p>
        </w:tc>
        <w:tc>
          <w:tcPr>
            <w:tcW w:w="5812" w:type="dxa"/>
            <w:tcBorders>
              <w:top w:val="single" w:sz="4" w:space="0" w:color="auto"/>
              <w:bottom w:val="single" w:sz="4" w:space="0" w:color="auto"/>
            </w:tcBorders>
          </w:tcPr>
          <w:p w:rsidR="0075240B" w:rsidRPr="00E547F6" w:rsidRDefault="0075240B" w:rsidP="00E547F6">
            <w:pPr>
              <w:suppressAutoHyphens/>
              <w:ind w:right="4"/>
              <w:jc w:val="both"/>
            </w:pPr>
            <w:r w:rsidRPr="00E547F6">
              <w:t>Движение в ограниченных проездах, сложное маневрирование</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7</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1.7</w:t>
            </w:r>
          </w:p>
        </w:tc>
        <w:tc>
          <w:tcPr>
            <w:tcW w:w="5812" w:type="dxa"/>
            <w:tcBorders>
              <w:top w:val="single" w:sz="4" w:space="0" w:color="auto"/>
              <w:bottom w:val="single" w:sz="4" w:space="0" w:color="auto"/>
            </w:tcBorders>
          </w:tcPr>
          <w:p w:rsidR="0075240B" w:rsidRPr="00736342" w:rsidRDefault="0075240B" w:rsidP="00B97ADF">
            <w:pPr>
              <w:suppressAutoHyphens/>
              <w:ind w:right="4"/>
              <w:jc w:val="both"/>
              <w:rPr>
                <w:lang w:val="en-US"/>
              </w:rPr>
            </w:pPr>
            <w:r w:rsidRPr="00E547F6">
              <w:t>Движение с прицепом</w:t>
            </w:r>
            <w:r>
              <w:rPr>
                <w:lang w:val="en-US"/>
              </w:rPr>
              <w:t>&lt;2&gt;</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rsidRPr="00E547F6">
              <w:t>5</w:t>
            </w:r>
          </w:p>
        </w:tc>
      </w:tr>
      <w:tr w:rsidR="0075240B" w:rsidRPr="00E547F6" w:rsidTr="001213A1">
        <w:tc>
          <w:tcPr>
            <w:tcW w:w="1559" w:type="dxa"/>
            <w:tcBorders>
              <w:top w:val="single" w:sz="4" w:space="0" w:color="auto"/>
              <w:bottom w:val="single" w:sz="4" w:space="0" w:color="auto"/>
            </w:tcBorders>
          </w:tcPr>
          <w:p w:rsidR="0075240B" w:rsidRPr="00E547F6" w:rsidRDefault="0075240B" w:rsidP="001213A1">
            <w:pPr>
              <w:suppressAutoHyphens/>
              <w:ind w:right="4"/>
              <w:jc w:val="center"/>
            </w:pPr>
            <w:r>
              <w:t>1.8</w:t>
            </w:r>
          </w:p>
        </w:tc>
        <w:tc>
          <w:tcPr>
            <w:tcW w:w="5812" w:type="dxa"/>
            <w:tcBorders>
              <w:top w:val="single" w:sz="4" w:space="0" w:color="auto"/>
              <w:bottom w:val="single" w:sz="4" w:space="0" w:color="auto"/>
            </w:tcBorders>
          </w:tcPr>
          <w:p w:rsidR="0075240B" w:rsidRDefault="0075240B" w:rsidP="00E547F6">
            <w:pPr>
              <w:suppressAutoHyphens/>
              <w:ind w:right="4"/>
              <w:jc w:val="both"/>
            </w:pPr>
            <w:r w:rsidRPr="00E547F6">
              <w:t>Буксировка механического транспортного средства</w:t>
            </w:r>
          </w:p>
          <w:p w:rsidR="0075240B" w:rsidRPr="00E547F6" w:rsidRDefault="0075240B" w:rsidP="00E547F6">
            <w:pPr>
              <w:suppressAutoHyphens/>
              <w:ind w:right="4"/>
              <w:jc w:val="both"/>
            </w:pPr>
            <w:r>
              <w:t>Промежуточная аттестация (контрольное задание № 1)</w:t>
            </w:r>
          </w:p>
        </w:tc>
        <w:tc>
          <w:tcPr>
            <w:tcW w:w="2410" w:type="dxa"/>
            <w:tcBorders>
              <w:top w:val="single" w:sz="4" w:space="0" w:color="auto"/>
              <w:left w:val="single" w:sz="4" w:space="0" w:color="auto"/>
              <w:bottom w:val="single" w:sz="4" w:space="0" w:color="auto"/>
            </w:tcBorders>
          </w:tcPr>
          <w:p w:rsidR="0075240B" w:rsidRDefault="0075240B" w:rsidP="001212C3">
            <w:pPr>
              <w:suppressAutoHyphens/>
              <w:ind w:right="4"/>
              <w:jc w:val="center"/>
            </w:pPr>
            <w:r w:rsidRPr="00E547F6">
              <w:t>1</w:t>
            </w:r>
          </w:p>
          <w:p w:rsidR="0075240B" w:rsidRPr="00E547F6" w:rsidRDefault="0075240B" w:rsidP="001212C3">
            <w:pPr>
              <w:suppressAutoHyphens/>
              <w:ind w:right="4"/>
              <w:jc w:val="center"/>
              <w:rPr>
                <w:lang w:val="en-US"/>
              </w:rPr>
            </w:pPr>
            <w:r>
              <w:t>1</w:t>
            </w:r>
          </w:p>
        </w:tc>
      </w:tr>
      <w:tr w:rsidR="0075240B" w:rsidRPr="00E547F6" w:rsidTr="001213A1">
        <w:trPr>
          <w:trHeight w:val="172"/>
        </w:trPr>
        <w:tc>
          <w:tcPr>
            <w:tcW w:w="1559" w:type="dxa"/>
            <w:tcBorders>
              <w:top w:val="single" w:sz="4" w:space="0" w:color="auto"/>
              <w:bottom w:val="single" w:sz="4" w:space="0" w:color="auto"/>
            </w:tcBorders>
          </w:tcPr>
          <w:p w:rsidR="0075240B" w:rsidRPr="00E547F6" w:rsidRDefault="0075240B" w:rsidP="001213A1">
            <w:pPr>
              <w:suppressAutoHyphens/>
              <w:ind w:right="4"/>
              <w:jc w:val="center"/>
            </w:pPr>
          </w:p>
        </w:tc>
        <w:tc>
          <w:tcPr>
            <w:tcW w:w="5812" w:type="dxa"/>
            <w:tcBorders>
              <w:top w:val="single" w:sz="4" w:space="0" w:color="auto"/>
              <w:bottom w:val="single" w:sz="4" w:space="0" w:color="auto"/>
            </w:tcBorders>
          </w:tcPr>
          <w:p w:rsidR="0075240B" w:rsidRPr="00E547F6" w:rsidRDefault="0075240B" w:rsidP="00E547F6">
            <w:pPr>
              <w:suppressAutoHyphens/>
              <w:ind w:right="4"/>
              <w:jc w:val="both"/>
            </w:pPr>
            <w:r w:rsidRPr="00E547F6">
              <w:t>Итого</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t>25</w:t>
            </w:r>
          </w:p>
        </w:tc>
      </w:tr>
      <w:tr w:rsidR="0075240B" w:rsidRPr="00E547F6" w:rsidTr="001213A1">
        <w:trPr>
          <w:trHeight w:val="196"/>
        </w:trPr>
        <w:tc>
          <w:tcPr>
            <w:tcW w:w="1559" w:type="dxa"/>
            <w:tcBorders>
              <w:top w:val="single" w:sz="4" w:space="0" w:color="auto"/>
              <w:bottom w:val="single" w:sz="4" w:space="0" w:color="auto"/>
            </w:tcBorders>
          </w:tcPr>
          <w:p w:rsidR="0075240B" w:rsidRPr="00E547F6" w:rsidRDefault="0075240B" w:rsidP="001213A1">
            <w:pPr>
              <w:suppressAutoHyphens/>
              <w:ind w:right="4"/>
              <w:jc w:val="center"/>
            </w:pPr>
            <w:r>
              <w:t>2</w:t>
            </w:r>
          </w:p>
        </w:tc>
        <w:tc>
          <w:tcPr>
            <w:tcW w:w="8222" w:type="dxa"/>
            <w:gridSpan w:val="2"/>
            <w:tcBorders>
              <w:top w:val="single" w:sz="4" w:space="0" w:color="auto"/>
              <w:bottom w:val="single" w:sz="4" w:space="0" w:color="auto"/>
            </w:tcBorders>
          </w:tcPr>
          <w:p w:rsidR="0075240B" w:rsidRPr="00E547F6" w:rsidRDefault="0075240B" w:rsidP="00E547F6">
            <w:pPr>
              <w:suppressAutoHyphens/>
              <w:ind w:right="4"/>
              <w:jc w:val="both"/>
            </w:pPr>
            <w:r w:rsidRPr="00E547F6">
              <w:t>Обучение вождению в условиях дорожного движения</w:t>
            </w:r>
          </w:p>
        </w:tc>
      </w:tr>
      <w:tr w:rsidR="0075240B" w:rsidRPr="00E547F6" w:rsidTr="001213A1">
        <w:trPr>
          <w:trHeight w:val="202"/>
        </w:trPr>
        <w:tc>
          <w:tcPr>
            <w:tcW w:w="1559" w:type="dxa"/>
            <w:tcBorders>
              <w:top w:val="single" w:sz="4" w:space="0" w:color="auto"/>
              <w:bottom w:val="single" w:sz="4" w:space="0" w:color="auto"/>
            </w:tcBorders>
          </w:tcPr>
          <w:p w:rsidR="0075240B" w:rsidRPr="00E547F6" w:rsidRDefault="0075240B" w:rsidP="001213A1">
            <w:pPr>
              <w:suppressAutoHyphens/>
              <w:ind w:right="4"/>
              <w:jc w:val="center"/>
            </w:pPr>
            <w:r>
              <w:t>2.1</w:t>
            </w:r>
          </w:p>
        </w:tc>
        <w:tc>
          <w:tcPr>
            <w:tcW w:w="5812" w:type="dxa"/>
            <w:tcBorders>
              <w:top w:val="single" w:sz="4" w:space="0" w:color="auto"/>
              <w:bottom w:val="single" w:sz="4" w:space="0" w:color="auto"/>
            </w:tcBorders>
          </w:tcPr>
          <w:p w:rsidR="0075240B" w:rsidRPr="00736342" w:rsidRDefault="0075240B" w:rsidP="00B97ADF">
            <w:pPr>
              <w:suppressAutoHyphens/>
              <w:ind w:right="4"/>
              <w:jc w:val="both"/>
            </w:pPr>
            <w:r w:rsidRPr="00E547F6">
              <w:t>Вождение по учебным маршрутам</w:t>
            </w:r>
            <w:r>
              <w:rPr>
                <w:lang w:val="en-US"/>
              </w:rPr>
              <w:t>&lt;3&gt;</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jc w:val="center"/>
            </w:pPr>
            <w:r w:rsidRPr="00E547F6">
              <w:t>32</w:t>
            </w:r>
          </w:p>
        </w:tc>
      </w:tr>
      <w:tr w:rsidR="0075240B" w:rsidRPr="00E547F6" w:rsidTr="001213A1">
        <w:trPr>
          <w:trHeight w:val="202"/>
        </w:trPr>
        <w:tc>
          <w:tcPr>
            <w:tcW w:w="1559" w:type="dxa"/>
            <w:tcBorders>
              <w:top w:val="single" w:sz="4" w:space="0" w:color="auto"/>
              <w:bottom w:val="single" w:sz="4" w:space="0" w:color="auto"/>
            </w:tcBorders>
          </w:tcPr>
          <w:p w:rsidR="0075240B" w:rsidRDefault="0075240B" w:rsidP="001213A1">
            <w:pPr>
              <w:suppressAutoHyphens/>
              <w:ind w:right="4"/>
              <w:jc w:val="center"/>
            </w:pPr>
          </w:p>
        </w:tc>
        <w:tc>
          <w:tcPr>
            <w:tcW w:w="5812" w:type="dxa"/>
            <w:tcBorders>
              <w:top w:val="single" w:sz="4" w:space="0" w:color="auto"/>
              <w:bottom w:val="single" w:sz="4" w:space="0" w:color="auto"/>
            </w:tcBorders>
          </w:tcPr>
          <w:p w:rsidR="0075240B" w:rsidRPr="00E547F6" w:rsidRDefault="0075240B" w:rsidP="00B97ADF">
            <w:pPr>
              <w:suppressAutoHyphens/>
              <w:ind w:right="4"/>
              <w:jc w:val="both"/>
            </w:pPr>
            <w:r>
              <w:t>Промежуточная аттестация (контрольное задание № 2)</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jc w:val="center"/>
            </w:pPr>
            <w:r>
              <w:t>1</w:t>
            </w:r>
          </w:p>
        </w:tc>
      </w:tr>
      <w:tr w:rsidR="0075240B" w:rsidRPr="00E547F6" w:rsidTr="001213A1">
        <w:trPr>
          <w:trHeight w:val="202"/>
        </w:trPr>
        <w:tc>
          <w:tcPr>
            <w:tcW w:w="1559" w:type="dxa"/>
            <w:tcBorders>
              <w:top w:val="single" w:sz="4" w:space="0" w:color="auto"/>
              <w:bottom w:val="single" w:sz="4" w:space="0" w:color="auto"/>
            </w:tcBorders>
          </w:tcPr>
          <w:p w:rsidR="0075240B" w:rsidRDefault="0075240B" w:rsidP="001213A1">
            <w:pPr>
              <w:suppressAutoHyphens/>
              <w:ind w:right="4"/>
              <w:jc w:val="center"/>
            </w:pPr>
          </w:p>
        </w:tc>
        <w:tc>
          <w:tcPr>
            <w:tcW w:w="5812" w:type="dxa"/>
            <w:tcBorders>
              <w:top w:val="single" w:sz="4" w:space="0" w:color="auto"/>
              <w:bottom w:val="single" w:sz="4" w:space="0" w:color="auto"/>
            </w:tcBorders>
          </w:tcPr>
          <w:p w:rsidR="0075240B" w:rsidRPr="00E547F6" w:rsidRDefault="0075240B" w:rsidP="00B97ADF">
            <w:pPr>
              <w:suppressAutoHyphens/>
              <w:ind w:right="4"/>
              <w:jc w:val="both"/>
            </w:pPr>
            <w:r>
              <w:t>Квалификационный экзамен</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jc w:val="center"/>
            </w:pPr>
          </w:p>
        </w:tc>
      </w:tr>
      <w:tr w:rsidR="0075240B" w:rsidRPr="00E547F6" w:rsidTr="001213A1">
        <w:tc>
          <w:tcPr>
            <w:tcW w:w="1559" w:type="dxa"/>
            <w:tcBorders>
              <w:top w:val="single" w:sz="4" w:space="0" w:color="auto"/>
              <w:left w:val="single" w:sz="4" w:space="0" w:color="auto"/>
              <w:bottom w:val="single" w:sz="4" w:space="0" w:color="auto"/>
            </w:tcBorders>
          </w:tcPr>
          <w:p w:rsidR="0075240B" w:rsidRPr="00E547F6" w:rsidRDefault="0075240B" w:rsidP="001213A1">
            <w:pPr>
              <w:suppressAutoHyphens/>
              <w:ind w:right="4"/>
              <w:jc w:val="center"/>
            </w:pPr>
          </w:p>
        </w:tc>
        <w:tc>
          <w:tcPr>
            <w:tcW w:w="5812" w:type="dxa"/>
            <w:tcBorders>
              <w:top w:val="single" w:sz="4" w:space="0" w:color="auto"/>
              <w:left w:val="single" w:sz="4" w:space="0" w:color="auto"/>
              <w:bottom w:val="single" w:sz="4" w:space="0" w:color="auto"/>
            </w:tcBorders>
          </w:tcPr>
          <w:p w:rsidR="0075240B" w:rsidRPr="00E547F6" w:rsidRDefault="0075240B" w:rsidP="00E547F6">
            <w:pPr>
              <w:suppressAutoHyphens/>
              <w:ind w:right="4"/>
              <w:jc w:val="both"/>
            </w:pPr>
            <w:r w:rsidRPr="00E547F6">
              <w:t>Итого</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t>33</w:t>
            </w:r>
          </w:p>
        </w:tc>
      </w:tr>
      <w:tr w:rsidR="0075240B" w:rsidRPr="00E547F6" w:rsidTr="001213A1">
        <w:tc>
          <w:tcPr>
            <w:tcW w:w="1559" w:type="dxa"/>
            <w:tcBorders>
              <w:top w:val="single" w:sz="4" w:space="0" w:color="auto"/>
              <w:left w:val="single" w:sz="4" w:space="0" w:color="auto"/>
              <w:bottom w:val="single" w:sz="4" w:space="0" w:color="auto"/>
            </w:tcBorders>
          </w:tcPr>
          <w:p w:rsidR="0075240B" w:rsidRPr="00E547F6" w:rsidRDefault="0075240B" w:rsidP="001213A1">
            <w:pPr>
              <w:suppressAutoHyphens/>
              <w:ind w:right="4"/>
              <w:jc w:val="center"/>
            </w:pPr>
          </w:p>
        </w:tc>
        <w:tc>
          <w:tcPr>
            <w:tcW w:w="5812" w:type="dxa"/>
            <w:tcBorders>
              <w:top w:val="single" w:sz="4" w:space="0" w:color="auto"/>
              <w:left w:val="single" w:sz="4" w:space="0" w:color="auto"/>
              <w:bottom w:val="single" w:sz="4" w:space="0" w:color="auto"/>
            </w:tcBorders>
          </w:tcPr>
          <w:p w:rsidR="0075240B" w:rsidRPr="00E547F6" w:rsidRDefault="0075240B" w:rsidP="00E547F6">
            <w:pPr>
              <w:suppressAutoHyphens/>
              <w:ind w:right="4"/>
              <w:jc w:val="both"/>
            </w:pPr>
            <w:r w:rsidRPr="00E547F6">
              <w:t>Всего</w:t>
            </w:r>
          </w:p>
        </w:tc>
        <w:tc>
          <w:tcPr>
            <w:tcW w:w="2410" w:type="dxa"/>
            <w:tcBorders>
              <w:top w:val="single" w:sz="4" w:space="0" w:color="auto"/>
              <w:left w:val="single" w:sz="4" w:space="0" w:color="auto"/>
              <w:bottom w:val="single" w:sz="4" w:space="0" w:color="auto"/>
            </w:tcBorders>
          </w:tcPr>
          <w:p w:rsidR="0075240B" w:rsidRPr="00E547F6" w:rsidRDefault="0075240B" w:rsidP="001212C3">
            <w:pPr>
              <w:suppressAutoHyphens/>
              <w:ind w:right="4"/>
              <w:jc w:val="center"/>
            </w:pPr>
            <w:r>
              <w:t>58</w:t>
            </w:r>
          </w:p>
        </w:tc>
      </w:tr>
    </w:tbl>
    <w:p w:rsidR="0075240B" w:rsidRPr="00C3023F" w:rsidRDefault="0075240B" w:rsidP="001212C3">
      <w:pPr>
        <w:widowControl w:val="0"/>
        <w:pBdr>
          <w:bottom w:val="single" w:sz="6" w:space="1" w:color="auto"/>
        </w:pBdr>
        <w:autoSpaceDE w:val="0"/>
        <w:autoSpaceDN w:val="0"/>
        <w:adjustRightInd w:val="0"/>
        <w:ind w:firstLine="540"/>
        <w:jc w:val="both"/>
      </w:pPr>
    </w:p>
    <w:p w:rsidR="0075240B" w:rsidRPr="0017714B" w:rsidRDefault="0075240B" w:rsidP="003062EA">
      <w:pPr>
        <w:pStyle w:val="BodyTextFirstIndent"/>
        <w:rPr>
          <w:sz w:val="22"/>
          <w:szCs w:val="22"/>
        </w:rPr>
      </w:pPr>
      <w:r w:rsidRPr="0017714B">
        <w:rPr>
          <w:sz w:val="22"/>
          <w:szCs w:val="22"/>
        </w:rPr>
        <w:t>&lt;1&gt; Обучение проводится на учебном транспортном средстве и (или) тренажере.</w:t>
      </w:r>
    </w:p>
    <w:p w:rsidR="0075240B" w:rsidRPr="0017714B" w:rsidRDefault="0075240B" w:rsidP="003062EA">
      <w:pPr>
        <w:pStyle w:val="BodyTextFirstIndent"/>
        <w:rPr>
          <w:sz w:val="22"/>
          <w:szCs w:val="22"/>
        </w:rPr>
      </w:pPr>
      <w:r w:rsidRPr="0017714B">
        <w:rPr>
          <w:sz w:val="22"/>
          <w:szCs w:val="22"/>
        </w:rPr>
        <w:t>&lt;2&gt;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75240B" w:rsidRDefault="0075240B" w:rsidP="003062EA">
      <w:pPr>
        <w:pStyle w:val="BodyTextFirstIndent"/>
        <w:rPr>
          <w:sz w:val="22"/>
          <w:szCs w:val="22"/>
        </w:rPr>
      </w:pPr>
      <w:r w:rsidRPr="0017714B">
        <w:rPr>
          <w:sz w:val="22"/>
          <w:szCs w:val="22"/>
        </w:rPr>
        <w:t>&lt;3&gt;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75240B" w:rsidRDefault="0075240B" w:rsidP="003062EA">
      <w:pPr>
        <w:pStyle w:val="BodyTextFirstIndent"/>
        <w:rPr>
          <w:sz w:val="22"/>
          <w:szCs w:val="22"/>
        </w:rPr>
      </w:pPr>
    </w:p>
    <w:p w:rsidR="0075240B" w:rsidRPr="0017714B" w:rsidRDefault="0075240B" w:rsidP="001213A1">
      <w:pPr>
        <w:pStyle w:val="BodyTextFirstIndent"/>
        <w:jc w:val="center"/>
        <w:rPr>
          <w:sz w:val="22"/>
          <w:szCs w:val="22"/>
        </w:rPr>
      </w:pPr>
      <w:r>
        <w:rPr>
          <w:sz w:val="22"/>
          <w:szCs w:val="22"/>
        </w:rPr>
        <w:t>Содержание</w:t>
      </w:r>
    </w:p>
    <w:p w:rsidR="0075240B" w:rsidRPr="0080297C" w:rsidRDefault="0075240B" w:rsidP="0080297C">
      <w:pPr>
        <w:pStyle w:val="Heading5"/>
        <w:rPr>
          <w:rFonts w:ascii="Times New Roman" w:hAnsi="Times New Roman"/>
          <w:b/>
          <w:bCs/>
          <w:color w:val="auto"/>
        </w:rPr>
      </w:pPr>
      <w:r w:rsidRPr="002865EB">
        <w:rPr>
          <w:rFonts w:ascii="Times New Roman" w:hAnsi="Times New Roman"/>
          <w:b/>
          <w:bCs/>
          <w:color w:val="auto"/>
        </w:rPr>
        <w:t xml:space="preserve">Раздел 1.  Первоначальное обучение вождению </w:t>
      </w:r>
    </w:p>
    <w:p w:rsidR="0075240B" w:rsidRDefault="0075240B" w:rsidP="003062EA">
      <w:pPr>
        <w:pStyle w:val="BodyText"/>
      </w:pPr>
      <w:r w:rsidRPr="00736342">
        <w:rPr>
          <w:u w:val="single"/>
        </w:rPr>
        <w:t xml:space="preserve">Тема </w:t>
      </w:r>
      <w:r>
        <w:rPr>
          <w:u w:val="single"/>
        </w:rPr>
        <w:t>1</w:t>
      </w:r>
      <w:r w:rsidRPr="00736342">
        <w:rPr>
          <w:u w:val="single"/>
        </w:rPr>
        <w:t>.1.</w:t>
      </w:r>
      <w:r w:rsidRPr="00E547F6">
        <w:t xml:space="preserve">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w:t>
      </w:r>
    </w:p>
    <w:p w:rsidR="0075240B" w:rsidRDefault="0075240B" w:rsidP="003062EA">
      <w:pPr>
        <w:pStyle w:val="BodyText"/>
      </w:pPr>
    </w:p>
    <w:p w:rsidR="0075240B" w:rsidRPr="00E547F6" w:rsidRDefault="0075240B" w:rsidP="003062EA">
      <w:pPr>
        <w:pStyle w:val="BodyText"/>
      </w:pPr>
      <w:r w:rsidRPr="00E547F6">
        <w:t>безопасности;  действия педалью сцепления; действия педалью подачи топлива; взаимодействие педалями сцепления и подачи топлива; действия педалью сцепления и рычагом переключения передач; взаимодействие педалями  сцепления, подачи топлива и рычагом переключения передач; действия педалью рабочего тормоза; взаимодействие педалями  подачи топлива и рабочего тормоза; взаимодействие педалями  сцепления, подачи топлива, рабочего тормоза и рычагом переключения передач; отработка приемов руления.</w:t>
      </w:r>
    </w:p>
    <w:p w:rsidR="0075240B" w:rsidRPr="00E547F6" w:rsidRDefault="0075240B" w:rsidP="003062EA">
      <w:pPr>
        <w:pStyle w:val="BodyText"/>
      </w:pPr>
      <w:r w:rsidRPr="00736342">
        <w:rPr>
          <w:u w:val="single"/>
        </w:rPr>
        <w:t xml:space="preserve">Тема </w:t>
      </w:r>
      <w:r>
        <w:rPr>
          <w:u w:val="single"/>
        </w:rPr>
        <w:t>1</w:t>
      </w:r>
      <w:r w:rsidRPr="00736342">
        <w:rPr>
          <w:u w:val="single"/>
        </w:rPr>
        <w:t>.2.</w:t>
      </w:r>
      <w:r w:rsidRPr="00E547F6">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75240B" w:rsidRPr="00E547F6" w:rsidRDefault="0075240B" w:rsidP="003062EA">
      <w:pPr>
        <w:pStyle w:val="BodyText"/>
      </w:pPr>
      <w:r w:rsidRPr="00736342">
        <w:rPr>
          <w:u w:val="single"/>
        </w:rPr>
        <w:t xml:space="preserve">Тема </w:t>
      </w:r>
      <w:r>
        <w:rPr>
          <w:u w:val="single"/>
        </w:rPr>
        <w:t>1</w:t>
      </w:r>
      <w:r w:rsidRPr="00736342">
        <w:rPr>
          <w:u w:val="single"/>
        </w:rPr>
        <w:t>.3.</w:t>
      </w:r>
      <w:r w:rsidRPr="00E547F6">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5240B" w:rsidRPr="00E547F6" w:rsidRDefault="0075240B" w:rsidP="003062EA">
      <w:pPr>
        <w:pStyle w:val="BodyText"/>
      </w:pPr>
      <w:r w:rsidRPr="00736342">
        <w:rPr>
          <w:u w:val="single"/>
        </w:rPr>
        <w:t xml:space="preserve">Тема </w:t>
      </w:r>
      <w:r>
        <w:rPr>
          <w:u w:val="single"/>
        </w:rPr>
        <w:t>1</w:t>
      </w:r>
      <w:r w:rsidRPr="00736342">
        <w:rPr>
          <w:u w:val="single"/>
        </w:rPr>
        <w:t>.4.</w:t>
      </w:r>
      <w:r w:rsidRPr="00E547F6">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75240B" w:rsidRPr="00E547F6" w:rsidRDefault="0075240B" w:rsidP="003062EA">
      <w:pPr>
        <w:pStyle w:val="BodyText"/>
      </w:pPr>
      <w:r w:rsidRPr="00736342">
        <w:rPr>
          <w:u w:val="single"/>
        </w:rPr>
        <w:t xml:space="preserve">Тема </w:t>
      </w:r>
      <w:r>
        <w:rPr>
          <w:u w:val="single"/>
        </w:rPr>
        <w:t>1</w:t>
      </w:r>
      <w:r w:rsidRPr="00736342">
        <w:rPr>
          <w:u w:val="single"/>
        </w:rPr>
        <w:t>.5</w:t>
      </w:r>
      <w:r>
        <w:t xml:space="preserve">. </w:t>
      </w:r>
      <w:r w:rsidRPr="00E547F6">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75240B" w:rsidRPr="00E547F6" w:rsidRDefault="0075240B" w:rsidP="003062EA">
      <w:pPr>
        <w:pStyle w:val="BodyText"/>
      </w:pPr>
      <w:r w:rsidRPr="00736342">
        <w:rPr>
          <w:u w:val="single"/>
        </w:rPr>
        <w:t xml:space="preserve">Тема </w:t>
      </w:r>
      <w:r>
        <w:rPr>
          <w:u w:val="single"/>
        </w:rPr>
        <w:t>1</w:t>
      </w:r>
      <w:r w:rsidRPr="00736342">
        <w:rPr>
          <w:u w:val="single"/>
        </w:rPr>
        <w:t>.6</w:t>
      </w:r>
      <w:r>
        <w:t xml:space="preserve">. </w:t>
      </w:r>
      <w:r w:rsidRPr="00E547F6">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75240B" w:rsidRDefault="0075240B" w:rsidP="0080297C">
      <w:pPr>
        <w:pStyle w:val="BodyText"/>
        <w:spacing w:after="0"/>
      </w:pPr>
      <w:r w:rsidRPr="00736342">
        <w:rPr>
          <w:u w:val="single"/>
        </w:rPr>
        <w:t xml:space="preserve">Тема </w:t>
      </w:r>
      <w:r>
        <w:rPr>
          <w:u w:val="single"/>
        </w:rPr>
        <w:t>1</w:t>
      </w:r>
      <w:r w:rsidRPr="00736342">
        <w:rPr>
          <w:u w:val="single"/>
        </w:rPr>
        <w:t>.7</w:t>
      </w:r>
      <w:r>
        <w:t xml:space="preserve">. </w:t>
      </w:r>
      <w:r w:rsidRPr="00E547F6">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75240B" w:rsidRDefault="0075240B" w:rsidP="0080297C">
      <w:pPr>
        <w:pStyle w:val="BodyText"/>
        <w:spacing w:after="0"/>
        <w:rPr>
          <w:i/>
          <w:iCs/>
        </w:rPr>
      </w:pPr>
      <w:r w:rsidRPr="003F58E4">
        <w:rPr>
          <w:i/>
          <w:iCs/>
        </w:rPr>
        <w:t xml:space="preserve">Промежуточная аттестация по </w:t>
      </w:r>
      <w:r>
        <w:rPr>
          <w:i/>
          <w:iCs/>
        </w:rPr>
        <w:t>предмету: Зачет по всем темам.</w:t>
      </w:r>
    </w:p>
    <w:p w:rsidR="0075240B" w:rsidRDefault="0075240B" w:rsidP="0080297C">
      <w:pPr>
        <w:pStyle w:val="BodyText"/>
        <w:spacing w:after="0"/>
        <w:rPr>
          <w:i/>
          <w:iCs/>
        </w:rPr>
      </w:pPr>
    </w:p>
    <w:p w:rsidR="0075240B" w:rsidRDefault="0075240B" w:rsidP="0080297C">
      <w:pPr>
        <w:pStyle w:val="BodyText"/>
        <w:spacing w:after="0"/>
        <w:rPr>
          <w:i/>
          <w:iCs/>
        </w:rPr>
      </w:pPr>
    </w:p>
    <w:p w:rsidR="0075240B" w:rsidRPr="002865EB" w:rsidRDefault="0075240B" w:rsidP="00413531">
      <w:pPr>
        <w:pStyle w:val="BodyText"/>
        <w:rPr>
          <w:i/>
          <w:iCs/>
        </w:rPr>
      </w:pPr>
    </w:p>
    <w:p w:rsidR="0075240B" w:rsidRDefault="0075240B" w:rsidP="003062EA">
      <w:pPr>
        <w:pStyle w:val="Heading5"/>
        <w:rPr>
          <w:rFonts w:ascii="Times New Roman" w:hAnsi="Times New Roman"/>
          <w:b/>
          <w:bCs/>
          <w:color w:val="auto"/>
        </w:rPr>
      </w:pPr>
      <w:r w:rsidRPr="002865EB">
        <w:rPr>
          <w:rFonts w:ascii="Times New Roman" w:hAnsi="Times New Roman"/>
          <w:b/>
          <w:bCs/>
          <w:color w:val="auto"/>
        </w:rPr>
        <w:t xml:space="preserve">Раздел 2. Обучение в условиях дорожного движения </w:t>
      </w:r>
    </w:p>
    <w:p w:rsidR="0075240B" w:rsidRPr="002865EB" w:rsidRDefault="0075240B" w:rsidP="002865EB"/>
    <w:p w:rsidR="0075240B" w:rsidRDefault="0075240B" w:rsidP="003062EA">
      <w:pPr>
        <w:pStyle w:val="BodyText"/>
      </w:pPr>
      <w:r w:rsidRPr="00467EE5">
        <w:rPr>
          <w:u w:val="single"/>
        </w:rPr>
        <w:t xml:space="preserve">Тема  </w:t>
      </w:r>
      <w:r>
        <w:rPr>
          <w:u w:val="single"/>
        </w:rPr>
        <w:t>2.1.</w:t>
      </w:r>
      <w:r>
        <w:t xml:space="preserve">. </w:t>
      </w:r>
      <w:r w:rsidRPr="00E547F6">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движениев транспортном потоке вне населенного пункта; движение в темное время суток (в условиях недостаточной видимости).</w:t>
      </w:r>
    </w:p>
    <w:p w:rsidR="0075240B" w:rsidRPr="003F58E4" w:rsidRDefault="0075240B" w:rsidP="001213A1">
      <w:pPr>
        <w:pStyle w:val="BodyText"/>
        <w:rPr>
          <w:i/>
          <w:iCs/>
        </w:rPr>
      </w:pPr>
      <w:r w:rsidRPr="003F58E4">
        <w:rPr>
          <w:i/>
          <w:iCs/>
        </w:rPr>
        <w:t xml:space="preserve">Промежуточная аттестация по </w:t>
      </w:r>
      <w:r>
        <w:rPr>
          <w:i/>
          <w:iCs/>
        </w:rPr>
        <w:t>предмету: Зачет по всем темам.</w:t>
      </w:r>
    </w:p>
    <w:p w:rsidR="0075240B" w:rsidRPr="002865EB" w:rsidRDefault="0075240B" w:rsidP="002865EB">
      <w:pPr>
        <w:pStyle w:val="Heading4"/>
        <w:jc w:val="center"/>
        <w:rPr>
          <w:sz w:val="24"/>
          <w:szCs w:val="24"/>
        </w:rPr>
      </w:pPr>
      <w:r w:rsidRPr="002865EB">
        <w:rPr>
          <w:sz w:val="24"/>
          <w:szCs w:val="24"/>
        </w:rPr>
        <w:t>4.2.4.</w:t>
      </w:r>
      <w:r w:rsidRPr="002865EB">
        <w:rPr>
          <w:sz w:val="24"/>
          <w:szCs w:val="24"/>
        </w:rPr>
        <w:tab/>
      </w:r>
      <w:r>
        <w:rPr>
          <w:sz w:val="24"/>
          <w:szCs w:val="24"/>
        </w:rPr>
        <w:t>Рабочая программа по у</w:t>
      </w:r>
      <w:r w:rsidRPr="002865EB">
        <w:rPr>
          <w:sz w:val="24"/>
          <w:szCs w:val="24"/>
        </w:rPr>
        <w:t>чебн</w:t>
      </w:r>
      <w:r>
        <w:rPr>
          <w:sz w:val="24"/>
          <w:szCs w:val="24"/>
        </w:rPr>
        <w:t>ому</w:t>
      </w:r>
      <w:r w:rsidRPr="002865EB">
        <w:rPr>
          <w:sz w:val="24"/>
          <w:szCs w:val="24"/>
        </w:rPr>
        <w:t xml:space="preserve"> предмет</w:t>
      </w:r>
      <w:r>
        <w:rPr>
          <w:sz w:val="24"/>
          <w:szCs w:val="24"/>
        </w:rPr>
        <w:t>у</w:t>
      </w:r>
      <w:r w:rsidRPr="002865EB">
        <w:rPr>
          <w:sz w:val="24"/>
          <w:szCs w:val="24"/>
        </w:rPr>
        <w:t xml:space="preserve"> «Вождение транспортных средств категории «</w:t>
      </w:r>
      <w:r w:rsidRPr="002865EB">
        <w:rPr>
          <w:sz w:val="24"/>
          <w:szCs w:val="24"/>
          <w:lang w:val="en-US"/>
        </w:rPr>
        <w:t>B</w:t>
      </w:r>
      <w:r w:rsidRPr="002865EB">
        <w:rPr>
          <w:sz w:val="24"/>
          <w:szCs w:val="24"/>
        </w:rPr>
        <w:t>»(для транспортных средств с автоматической трансмиссией)</w:t>
      </w:r>
    </w:p>
    <w:p w:rsidR="0075240B" w:rsidRPr="001213A1" w:rsidRDefault="0075240B" w:rsidP="002865EB">
      <w:pPr>
        <w:pStyle w:val="BodyText"/>
        <w:jc w:val="center"/>
        <w:rPr>
          <w:b/>
          <w:bCs/>
        </w:rPr>
      </w:pPr>
      <w:r w:rsidRPr="001213A1">
        <w:rPr>
          <w:b/>
          <w:bCs/>
        </w:rPr>
        <w:t>Распределение учебных часов по разделам и темам</w:t>
      </w:r>
    </w:p>
    <w:p w:rsidR="0075240B" w:rsidRPr="00E547F6" w:rsidRDefault="0075240B" w:rsidP="002865EB">
      <w:pPr>
        <w:pStyle w:val="BodyText"/>
        <w:jc w:val="right"/>
        <w:rPr>
          <w:lang w:val="en-US"/>
        </w:rPr>
      </w:pPr>
      <w:r>
        <w:t>Таблица 12</w:t>
      </w:r>
    </w:p>
    <w:tbl>
      <w:tblPr>
        <w:tblW w:w="9923"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tblPr>
      <w:tblGrid>
        <w:gridCol w:w="1418"/>
        <w:gridCol w:w="5811"/>
        <w:gridCol w:w="2694"/>
      </w:tblGrid>
      <w:tr w:rsidR="0075240B" w:rsidRPr="00E547F6" w:rsidTr="00CF5A5E">
        <w:tc>
          <w:tcPr>
            <w:tcW w:w="1418" w:type="dxa"/>
            <w:tcBorders>
              <w:top w:val="single" w:sz="4" w:space="0" w:color="auto"/>
              <w:bottom w:val="single" w:sz="4" w:space="0" w:color="auto"/>
            </w:tcBorders>
          </w:tcPr>
          <w:p w:rsidR="0075240B" w:rsidRPr="00E547F6" w:rsidRDefault="0075240B" w:rsidP="00E547F6">
            <w:pPr>
              <w:suppressAutoHyphens/>
              <w:ind w:right="4"/>
              <w:jc w:val="both"/>
            </w:pPr>
            <w:r>
              <w:t>Номер раздела, темы</w:t>
            </w:r>
          </w:p>
        </w:tc>
        <w:tc>
          <w:tcPr>
            <w:tcW w:w="5811" w:type="dxa"/>
            <w:tcBorders>
              <w:top w:val="single" w:sz="4" w:space="0" w:color="auto"/>
              <w:bottom w:val="single" w:sz="4" w:space="0" w:color="auto"/>
            </w:tcBorders>
          </w:tcPr>
          <w:p w:rsidR="0075240B" w:rsidRPr="00E547F6" w:rsidRDefault="0075240B" w:rsidP="00E547F6">
            <w:pPr>
              <w:suppressAutoHyphens/>
              <w:ind w:right="4"/>
              <w:jc w:val="both"/>
            </w:pPr>
            <w:r w:rsidRPr="00E547F6">
              <w:t>Наименование разделов и тем</w:t>
            </w:r>
          </w:p>
        </w:tc>
        <w:tc>
          <w:tcPr>
            <w:tcW w:w="2694" w:type="dxa"/>
            <w:tcBorders>
              <w:top w:val="single" w:sz="4" w:space="0" w:color="auto"/>
              <w:left w:val="single" w:sz="4" w:space="0" w:color="auto"/>
              <w:bottom w:val="single" w:sz="4" w:space="0" w:color="auto"/>
            </w:tcBorders>
          </w:tcPr>
          <w:p w:rsidR="0075240B" w:rsidRPr="00E547F6" w:rsidRDefault="0075240B" w:rsidP="00E547F6">
            <w:pPr>
              <w:suppressAutoHyphens/>
              <w:ind w:right="6"/>
              <w:jc w:val="both"/>
            </w:pPr>
            <w:r w:rsidRPr="00E547F6">
              <w:t>Количество часов практического обучения</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w:t>
            </w:r>
          </w:p>
        </w:tc>
        <w:tc>
          <w:tcPr>
            <w:tcW w:w="8505" w:type="dxa"/>
            <w:gridSpan w:val="2"/>
            <w:tcBorders>
              <w:top w:val="single" w:sz="4" w:space="0" w:color="auto"/>
              <w:bottom w:val="single" w:sz="4" w:space="0" w:color="auto"/>
            </w:tcBorders>
          </w:tcPr>
          <w:p w:rsidR="0075240B" w:rsidRPr="00E547F6" w:rsidRDefault="0075240B" w:rsidP="00E547F6">
            <w:pPr>
              <w:suppressAutoHyphens/>
              <w:ind w:right="4"/>
              <w:jc w:val="both"/>
            </w:pPr>
            <w:r w:rsidRPr="00E547F6">
              <w:t>Первоначальное обучение вождению</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1.1</w:t>
            </w:r>
          </w:p>
        </w:tc>
        <w:tc>
          <w:tcPr>
            <w:tcW w:w="5811" w:type="dxa"/>
            <w:tcBorders>
              <w:top w:val="single" w:sz="4" w:space="0" w:color="auto"/>
              <w:bottom w:val="single" w:sz="4" w:space="0" w:color="auto"/>
            </w:tcBorders>
          </w:tcPr>
          <w:p w:rsidR="0075240B" w:rsidRPr="00E547F6" w:rsidRDefault="0075240B" w:rsidP="00E547F6">
            <w:pPr>
              <w:suppressAutoHyphens/>
              <w:ind w:right="4"/>
              <w:jc w:val="both"/>
            </w:pPr>
            <w:r w:rsidRPr="00E547F6">
              <w:t>Посадка, пуск двигателя, действия органами управления при увеличении    и уменьшении скорости движения, остановка, выключение двигателя</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rsidRPr="00E547F6">
              <w:t>2</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1.2</w:t>
            </w:r>
          </w:p>
        </w:tc>
        <w:tc>
          <w:tcPr>
            <w:tcW w:w="5811" w:type="dxa"/>
            <w:tcBorders>
              <w:top w:val="single" w:sz="4" w:space="0" w:color="auto"/>
              <w:bottom w:val="single" w:sz="4" w:space="0" w:color="auto"/>
            </w:tcBorders>
          </w:tcPr>
          <w:p w:rsidR="0075240B" w:rsidRPr="00E547F6" w:rsidRDefault="0075240B" w:rsidP="00E547F6">
            <w:pPr>
              <w:suppressAutoHyphens/>
              <w:ind w:right="4"/>
              <w:jc w:val="both"/>
            </w:pPr>
            <w:r w:rsidRPr="00E547F6">
              <w:t>Начало движения, движение по кольцевому маршруту, остановка                     в заданном месте с применением различных способов торможения</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rsidRPr="00E547F6">
              <w:t>4</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1.3</w:t>
            </w:r>
          </w:p>
        </w:tc>
        <w:tc>
          <w:tcPr>
            <w:tcW w:w="5811" w:type="dxa"/>
            <w:tcBorders>
              <w:top w:val="single" w:sz="4" w:space="0" w:color="auto"/>
              <w:bottom w:val="single" w:sz="4" w:space="0" w:color="auto"/>
            </w:tcBorders>
          </w:tcPr>
          <w:p w:rsidR="0075240B" w:rsidRPr="00E547F6" w:rsidRDefault="0075240B" w:rsidP="00E547F6">
            <w:pPr>
              <w:suppressAutoHyphens/>
              <w:ind w:right="4"/>
              <w:jc w:val="both"/>
            </w:pPr>
            <w:r w:rsidRPr="00E547F6">
              <w:t>Повороты в движении, разворот для движения в обратном направлении, проезд перекрестка и пешеходного перехода</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rsidRPr="00E547F6">
              <w:t>2</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1.4</w:t>
            </w:r>
          </w:p>
        </w:tc>
        <w:tc>
          <w:tcPr>
            <w:tcW w:w="5811" w:type="dxa"/>
            <w:tcBorders>
              <w:top w:val="single" w:sz="4" w:space="0" w:color="auto"/>
              <w:bottom w:val="single" w:sz="4" w:space="0" w:color="auto"/>
            </w:tcBorders>
          </w:tcPr>
          <w:p w:rsidR="0075240B" w:rsidRPr="00E547F6" w:rsidRDefault="0075240B" w:rsidP="00E547F6">
            <w:pPr>
              <w:suppressAutoHyphens/>
              <w:ind w:right="4"/>
              <w:jc w:val="both"/>
              <w:rPr>
                <w:lang w:val="en-US"/>
              </w:rPr>
            </w:pPr>
            <w:r w:rsidRPr="00E547F6">
              <w:t>Движение задним ходом</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rsidRPr="00E547F6">
              <w:t>1</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1.5</w:t>
            </w:r>
          </w:p>
        </w:tc>
        <w:tc>
          <w:tcPr>
            <w:tcW w:w="5811" w:type="dxa"/>
            <w:tcBorders>
              <w:top w:val="single" w:sz="4" w:space="0" w:color="auto"/>
              <w:bottom w:val="single" w:sz="4" w:space="0" w:color="auto"/>
            </w:tcBorders>
          </w:tcPr>
          <w:p w:rsidR="0075240B" w:rsidRPr="00E547F6" w:rsidRDefault="0075240B" w:rsidP="00E547F6">
            <w:pPr>
              <w:suppressAutoHyphens/>
              <w:ind w:right="4"/>
              <w:jc w:val="both"/>
            </w:pPr>
            <w:r w:rsidRPr="00E547F6">
              <w:t>Движение в ограниченных проездах, сложное маневрирование</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rsidRPr="00E547F6">
              <w:t>7</w:t>
            </w:r>
          </w:p>
        </w:tc>
      </w:tr>
      <w:tr w:rsidR="0075240B" w:rsidRPr="00E547F6" w:rsidTr="00CF5A5E">
        <w:tc>
          <w:tcPr>
            <w:tcW w:w="1418" w:type="dxa"/>
            <w:tcBorders>
              <w:top w:val="single" w:sz="4" w:space="0" w:color="auto"/>
              <w:bottom w:val="single" w:sz="4" w:space="0" w:color="auto"/>
            </w:tcBorders>
          </w:tcPr>
          <w:p w:rsidR="0075240B" w:rsidRPr="00E547F6" w:rsidRDefault="0075240B" w:rsidP="00CF5A5E">
            <w:pPr>
              <w:suppressAutoHyphens/>
              <w:ind w:right="4"/>
              <w:jc w:val="center"/>
            </w:pPr>
            <w:r>
              <w:t>1.6</w:t>
            </w:r>
          </w:p>
        </w:tc>
        <w:tc>
          <w:tcPr>
            <w:tcW w:w="5811" w:type="dxa"/>
            <w:tcBorders>
              <w:top w:val="single" w:sz="4" w:space="0" w:color="auto"/>
              <w:bottom w:val="single" w:sz="4" w:space="0" w:color="auto"/>
            </w:tcBorders>
          </w:tcPr>
          <w:p w:rsidR="0075240B" w:rsidRPr="00F72AE2" w:rsidRDefault="0075240B" w:rsidP="00B97ADF">
            <w:pPr>
              <w:suppressAutoHyphens/>
              <w:ind w:right="4"/>
              <w:jc w:val="both"/>
              <w:rPr>
                <w:lang w:val="en-US"/>
              </w:rPr>
            </w:pPr>
            <w:r w:rsidRPr="00E547F6">
              <w:t>Движение с прицепом</w:t>
            </w:r>
            <w:r>
              <w:rPr>
                <w:lang w:val="en-US"/>
              </w:rPr>
              <w:t>&lt;1&gt;</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rsidRPr="00E547F6">
              <w:t>6</w:t>
            </w:r>
          </w:p>
        </w:tc>
      </w:tr>
      <w:tr w:rsidR="0075240B" w:rsidRPr="00E547F6" w:rsidTr="00CF5A5E">
        <w:tc>
          <w:tcPr>
            <w:tcW w:w="1418" w:type="dxa"/>
            <w:tcBorders>
              <w:top w:val="single" w:sz="4" w:space="0" w:color="auto"/>
              <w:bottom w:val="single" w:sz="4" w:space="0" w:color="auto"/>
            </w:tcBorders>
          </w:tcPr>
          <w:p w:rsidR="0075240B" w:rsidRDefault="0075240B" w:rsidP="00CF5A5E">
            <w:pPr>
              <w:suppressAutoHyphens/>
              <w:ind w:right="4"/>
              <w:jc w:val="center"/>
            </w:pPr>
          </w:p>
        </w:tc>
        <w:tc>
          <w:tcPr>
            <w:tcW w:w="5811" w:type="dxa"/>
            <w:tcBorders>
              <w:top w:val="single" w:sz="4" w:space="0" w:color="auto"/>
              <w:bottom w:val="single" w:sz="4" w:space="0" w:color="auto"/>
            </w:tcBorders>
          </w:tcPr>
          <w:p w:rsidR="0075240B" w:rsidRPr="00E547F6" w:rsidRDefault="0075240B" w:rsidP="00B97ADF">
            <w:pPr>
              <w:suppressAutoHyphens/>
              <w:ind w:right="4"/>
              <w:jc w:val="both"/>
            </w:pPr>
            <w:r>
              <w:t>Промежуточная аттестация</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t>1</w:t>
            </w:r>
          </w:p>
        </w:tc>
      </w:tr>
      <w:tr w:rsidR="0075240B" w:rsidRPr="00E547F6" w:rsidTr="00CF5A5E">
        <w:trPr>
          <w:trHeight w:val="172"/>
        </w:trPr>
        <w:tc>
          <w:tcPr>
            <w:tcW w:w="1418" w:type="dxa"/>
            <w:tcBorders>
              <w:top w:val="single" w:sz="4" w:space="0" w:color="auto"/>
              <w:bottom w:val="single" w:sz="4" w:space="0" w:color="auto"/>
            </w:tcBorders>
          </w:tcPr>
          <w:p w:rsidR="0075240B" w:rsidRPr="00E547F6" w:rsidRDefault="0075240B" w:rsidP="00CF5A5E">
            <w:pPr>
              <w:suppressAutoHyphens/>
              <w:ind w:right="4"/>
              <w:jc w:val="center"/>
            </w:pPr>
          </w:p>
        </w:tc>
        <w:tc>
          <w:tcPr>
            <w:tcW w:w="5811" w:type="dxa"/>
            <w:tcBorders>
              <w:top w:val="single" w:sz="4" w:space="0" w:color="auto"/>
              <w:bottom w:val="single" w:sz="4" w:space="0" w:color="auto"/>
            </w:tcBorders>
          </w:tcPr>
          <w:p w:rsidR="0075240B" w:rsidRPr="00E547F6" w:rsidRDefault="0075240B" w:rsidP="00E547F6">
            <w:pPr>
              <w:suppressAutoHyphens/>
              <w:ind w:right="4"/>
              <w:jc w:val="both"/>
            </w:pPr>
            <w:r w:rsidRPr="00E547F6">
              <w:t>Итого</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t>23</w:t>
            </w:r>
          </w:p>
        </w:tc>
      </w:tr>
      <w:tr w:rsidR="0075240B" w:rsidRPr="00E547F6" w:rsidTr="00CF5A5E">
        <w:trPr>
          <w:trHeight w:val="196"/>
        </w:trPr>
        <w:tc>
          <w:tcPr>
            <w:tcW w:w="1418" w:type="dxa"/>
            <w:tcBorders>
              <w:top w:val="single" w:sz="4" w:space="0" w:color="auto"/>
              <w:bottom w:val="single" w:sz="4" w:space="0" w:color="auto"/>
            </w:tcBorders>
          </w:tcPr>
          <w:p w:rsidR="0075240B" w:rsidRPr="00E547F6" w:rsidRDefault="0075240B" w:rsidP="00CF5A5E">
            <w:pPr>
              <w:suppressAutoHyphens/>
              <w:ind w:right="4"/>
              <w:jc w:val="center"/>
            </w:pPr>
            <w:r>
              <w:t>2</w:t>
            </w:r>
          </w:p>
        </w:tc>
        <w:tc>
          <w:tcPr>
            <w:tcW w:w="8505" w:type="dxa"/>
            <w:gridSpan w:val="2"/>
            <w:tcBorders>
              <w:top w:val="single" w:sz="4" w:space="0" w:color="auto"/>
              <w:bottom w:val="single" w:sz="4" w:space="0" w:color="auto"/>
            </w:tcBorders>
          </w:tcPr>
          <w:p w:rsidR="0075240B" w:rsidRPr="00E547F6" w:rsidRDefault="0075240B" w:rsidP="00E547F6">
            <w:pPr>
              <w:suppressAutoHyphens/>
              <w:ind w:right="4"/>
              <w:jc w:val="both"/>
            </w:pPr>
            <w:r w:rsidRPr="00E547F6">
              <w:t>Обучение вождению в условиях дорожного движения</w:t>
            </w:r>
          </w:p>
        </w:tc>
      </w:tr>
      <w:tr w:rsidR="0075240B" w:rsidRPr="00E547F6" w:rsidTr="00CF5A5E">
        <w:trPr>
          <w:trHeight w:val="202"/>
        </w:trPr>
        <w:tc>
          <w:tcPr>
            <w:tcW w:w="1418" w:type="dxa"/>
            <w:tcBorders>
              <w:top w:val="single" w:sz="4" w:space="0" w:color="auto"/>
              <w:left w:val="single" w:sz="4" w:space="0" w:color="auto"/>
              <w:bottom w:val="single" w:sz="4" w:space="0" w:color="auto"/>
            </w:tcBorders>
          </w:tcPr>
          <w:p w:rsidR="0075240B" w:rsidRPr="00E547F6" w:rsidRDefault="0075240B" w:rsidP="00CF5A5E">
            <w:pPr>
              <w:suppressAutoHyphens/>
              <w:ind w:right="4"/>
              <w:jc w:val="center"/>
            </w:pPr>
            <w:r>
              <w:t>2.1</w:t>
            </w:r>
          </w:p>
        </w:tc>
        <w:tc>
          <w:tcPr>
            <w:tcW w:w="5811" w:type="dxa"/>
            <w:tcBorders>
              <w:top w:val="single" w:sz="4" w:space="0" w:color="auto"/>
              <w:left w:val="single" w:sz="4" w:space="0" w:color="auto"/>
              <w:bottom w:val="single" w:sz="4" w:space="0" w:color="auto"/>
            </w:tcBorders>
          </w:tcPr>
          <w:p w:rsidR="0075240B" w:rsidRPr="00F72AE2" w:rsidRDefault="0075240B" w:rsidP="00B97ADF">
            <w:pPr>
              <w:suppressAutoHyphens/>
              <w:ind w:right="4"/>
              <w:jc w:val="both"/>
            </w:pPr>
            <w:r w:rsidRPr="00E547F6">
              <w:t>Вождение по учебным маршрутам</w:t>
            </w:r>
            <w:r>
              <w:rPr>
                <w:lang w:val="en-US"/>
              </w:rPr>
              <w:t>&lt;2&gt;</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jc w:val="center"/>
            </w:pPr>
            <w:r w:rsidRPr="00E547F6">
              <w:t>32</w:t>
            </w:r>
          </w:p>
        </w:tc>
      </w:tr>
      <w:tr w:rsidR="0075240B" w:rsidRPr="00E547F6" w:rsidTr="00CF5A5E">
        <w:trPr>
          <w:trHeight w:val="202"/>
        </w:trPr>
        <w:tc>
          <w:tcPr>
            <w:tcW w:w="1418" w:type="dxa"/>
            <w:tcBorders>
              <w:top w:val="single" w:sz="4" w:space="0" w:color="auto"/>
              <w:left w:val="single" w:sz="4" w:space="0" w:color="auto"/>
              <w:bottom w:val="single" w:sz="4" w:space="0" w:color="auto"/>
            </w:tcBorders>
          </w:tcPr>
          <w:p w:rsidR="0075240B" w:rsidRDefault="0075240B" w:rsidP="00CF5A5E">
            <w:pPr>
              <w:suppressAutoHyphens/>
              <w:ind w:right="4"/>
              <w:jc w:val="center"/>
            </w:pPr>
          </w:p>
        </w:tc>
        <w:tc>
          <w:tcPr>
            <w:tcW w:w="5811" w:type="dxa"/>
            <w:tcBorders>
              <w:top w:val="single" w:sz="4" w:space="0" w:color="auto"/>
              <w:left w:val="single" w:sz="4" w:space="0" w:color="auto"/>
              <w:bottom w:val="single" w:sz="4" w:space="0" w:color="auto"/>
            </w:tcBorders>
          </w:tcPr>
          <w:p w:rsidR="0075240B" w:rsidRPr="00E547F6" w:rsidRDefault="0075240B" w:rsidP="00B97ADF">
            <w:pPr>
              <w:suppressAutoHyphens/>
              <w:ind w:right="4"/>
              <w:jc w:val="both"/>
            </w:pPr>
            <w:r>
              <w:t>Промежуточная аттестация</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jc w:val="center"/>
            </w:pPr>
            <w:r>
              <w:t>1</w:t>
            </w:r>
          </w:p>
        </w:tc>
      </w:tr>
      <w:tr w:rsidR="0075240B" w:rsidRPr="00E547F6" w:rsidTr="00CF5A5E">
        <w:trPr>
          <w:trHeight w:val="202"/>
        </w:trPr>
        <w:tc>
          <w:tcPr>
            <w:tcW w:w="1418" w:type="dxa"/>
            <w:tcBorders>
              <w:top w:val="single" w:sz="4" w:space="0" w:color="auto"/>
              <w:left w:val="single" w:sz="4" w:space="0" w:color="auto"/>
              <w:bottom w:val="single" w:sz="4" w:space="0" w:color="auto"/>
            </w:tcBorders>
          </w:tcPr>
          <w:p w:rsidR="0075240B" w:rsidRDefault="0075240B" w:rsidP="00CF5A5E">
            <w:pPr>
              <w:suppressAutoHyphens/>
              <w:ind w:right="4"/>
              <w:jc w:val="center"/>
            </w:pPr>
          </w:p>
        </w:tc>
        <w:tc>
          <w:tcPr>
            <w:tcW w:w="5811" w:type="dxa"/>
            <w:tcBorders>
              <w:top w:val="single" w:sz="4" w:space="0" w:color="auto"/>
              <w:left w:val="single" w:sz="4" w:space="0" w:color="auto"/>
              <w:bottom w:val="single" w:sz="4" w:space="0" w:color="auto"/>
            </w:tcBorders>
          </w:tcPr>
          <w:p w:rsidR="0075240B" w:rsidRDefault="0075240B" w:rsidP="00B97ADF">
            <w:pPr>
              <w:suppressAutoHyphens/>
              <w:ind w:right="4"/>
              <w:jc w:val="both"/>
            </w:pPr>
            <w:r>
              <w:t>Квалификационный экзамен</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jc w:val="center"/>
            </w:pPr>
          </w:p>
        </w:tc>
      </w:tr>
      <w:tr w:rsidR="0075240B" w:rsidRPr="00E547F6" w:rsidTr="00CF5A5E">
        <w:tc>
          <w:tcPr>
            <w:tcW w:w="1418" w:type="dxa"/>
            <w:tcBorders>
              <w:top w:val="single" w:sz="4" w:space="0" w:color="auto"/>
              <w:left w:val="single" w:sz="4" w:space="0" w:color="auto"/>
              <w:bottom w:val="single" w:sz="4" w:space="0" w:color="auto"/>
            </w:tcBorders>
          </w:tcPr>
          <w:p w:rsidR="0075240B" w:rsidRPr="00E547F6" w:rsidRDefault="0075240B" w:rsidP="00CF5A5E">
            <w:pPr>
              <w:suppressAutoHyphens/>
              <w:ind w:right="4"/>
              <w:jc w:val="center"/>
            </w:pPr>
          </w:p>
        </w:tc>
        <w:tc>
          <w:tcPr>
            <w:tcW w:w="5811" w:type="dxa"/>
            <w:tcBorders>
              <w:top w:val="single" w:sz="4" w:space="0" w:color="auto"/>
              <w:left w:val="single" w:sz="4" w:space="0" w:color="auto"/>
              <w:bottom w:val="single" w:sz="4" w:space="0" w:color="auto"/>
            </w:tcBorders>
          </w:tcPr>
          <w:p w:rsidR="0075240B" w:rsidRPr="00E547F6" w:rsidRDefault="0075240B" w:rsidP="00E547F6">
            <w:pPr>
              <w:suppressAutoHyphens/>
              <w:ind w:right="4"/>
              <w:jc w:val="both"/>
            </w:pPr>
            <w:r w:rsidRPr="00E547F6">
              <w:t>Итого</w:t>
            </w:r>
          </w:p>
        </w:tc>
        <w:tc>
          <w:tcPr>
            <w:tcW w:w="2694" w:type="dxa"/>
            <w:tcBorders>
              <w:top w:val="single" w:sz="4" w:space="0" w:color="auto"/>
              <w:left w:val="single" w:sz="4" w:space="0" w:color="auto"/>
              <w:bottom w:val="single" w:sz="4" w:space="0" w:color="auto"/>
            </w:tcBorders>
          </w:tcPr>
          <w:p w:rsidR="0075240B" w:rsidRPr="00E547F6" w:rsidRDefault="0075240B" w:rsidP="00467EE5">
            <w:pPr>
              <w:suppressAutoHyphens/>
              <w:ind w:right="4"/>
              <w:jc w:val="center"/>
            </w:pPr>
            <w:r>
              <w:t>33</w:t>
            </w:r>
          </w:p>
        </w:tc>
      </w:tr>
      <w:tr w:rsidR="0075240B" w:rsidRPr="00E547F6" w:rsidTr="00CF5A5E">
        <w:tc>
          <w:tcPr>
            <w:tcW w:w="1418" w:type="dxa"/>
            <w:tcBorders>
              <w:top w:val="single" w:sz="4" w:space="0" w:color="auto"/>
              <w:left w:val="single" w:sz="4" w:space="0" w:color="auto"/>
            </w:tcBorders>
          </w:tcPr>
          <w:p w:rsidR="0075240B" w:rsidRPr="00E547F6" w:rsidRDefault="0075240B" w:rsidP="00CF5A5E">
            <w:pPr>
              <w:suppressAutoHyphens/>
              <w:ind w:right="4"/>
              <w:jc w:val="center"/>
            </w:pPr>
          </w:p>
        </w:tc>
        <w:tc>
          <w:tcPr>
            <w:tcW w:w="5811" w:type="dxa"/>
            <w:tcBorders>
              <w:top w:val="single" w:sz="4" w:space="0" w:color="auto"/>
              <w:left w:val="single" w:sz="4" w:space="0" w:color="auto"/>
            </w:tcBorders>
          </w:tcPr>
          <w:p w:rsidR="0075240B" w:rsidRPr="00E547F6" w:rsidRDefault="0075240B" w:rsidP="00E547F6">
            <w:pPr>
              <w:suppressAutoHyphens/>
              <w:ind w:right="4"/>
              <w:jc w:val="both"/>
            </w:pPr>
            <w:r w:rsidRPr="00E547F6">
              <w:t>Всего</w:t>
            </w:r>
          </w:p>
        </w:tc>
        <w:tc>
          <w:tcPr>
            <w:tcW w:w="2694" w:type="dxa"/>
            <w:tcBorders>
              <w:top w:val="single" w:sz="4" w:space="0" w:color="auto"/>
              <w:left w:val="single" w:sz="4" w:space="0" w:color="auto"/>
            </w:tcBorders>
          </w:tcPr>
          <w:p w:rsidR="0075240B" w:rsidRPr="00E547F6" w:rsidRDefault="0075240B" w:rsidP="00467EE5">
            <w:pPr>
              <w:suppressAutoHyphens/>
              <w:ind w:right="4"/>
              <w:jc w:val="center"/>
            </w:pPr>
            <w:r>
              <w:t>56</w:t>
            </w:r>
          </w:p>
        </w:tc>
      </w:tr>
    </w:tbl>
    <w:p w:rsidR="0075240B" w:rsidRPr="00F72AE2" w:rsidRDefault="0075240B" w:rsidP="00E547F6">
      <w:pPr>
        <w:pBdr>
          <w:bottom w:val="single" w:sz="6" w:space="1" w:color="auto"/>
        </w:pBdr>
        <w:suppressAutoHyphens/>
        <w:jc w:val="both"/>
        <w:rPr>
          <w:sz w:val="12"/>
          <w:szCs w:val="12"/>
        </w:rPr>
      </w:pPr>
    </w:p>
    <w:p w:rsidR="0075240B" w:rsidRPr="009B4DF5" w:rsidRDefault="0075240B" w:rsidP="003062EA">
      <w:pPr>
        <w:pStyle w:val="BodyTextFirstIndent"/>
        <w:rPr>
          <w:sz w:val="22"/>
          <w:szCs w:val="22"/>
        </w:rPr>
      </w:pPr>
      <w:r w:rsidRPr="009B4DF5">
        <w:rPr>
          <w:sz w:val="22"/>
          <w:szCs w:val="22"/>
        </w:rPr>
        <w:t>&lt;1&gt;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75240B" w:rsidRDefault="0075240B" w:rsidP="003062EA">
      <w:pPr>
        <w:pStyle w:val="BodyTextFirstIndent"/>
        <w:rPr>
          <w:sz w:val="22"/>
          <w:szCs w:val="22"/>
        </w:rPr>
      </w:pPr>
      <w:r w:rsidRPr="009B4DF5">
        <w:rPr>
          <w:sz w:val="22"/>
          <w:szCs w:val="22"/>
        </w:rPr>
        <w:t>&lt;2&gt;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75240B" w:rsidRDefault="0075240B" w:rsidP="00CF5A5E">
      <w:pPr>
        <w:pStyle w:val="BodyTextFirstIndent"/>
        <w:jc w:val="center"/>
        <w:rPr>
          <w:sz w:val="22"/>
          <w:szCs w:val="22"/>
        </w:rPr>
      </w:pPr>
    </w:p>
    <w:p w:rsidR="0075240B" w:rsidRPr="009B4DF5" w:rsidRDefault="0075240B" w:rsidP="00CF5A5E">
      <w:pPr>
        <w:pStyle w:val="BodyTextFirstIndent"/>
        <w:jc w:val="center"/>
        <w:rPr>
          <w:sz w:val="22"/>
          <w:szCs w:val="22"/>
        </w:rPr>
      </w:pPr>
      <w:r>
        <w:rPr>
          <w:sz w:val="22"/>
          <w:szCs w:val="22"/>
        </w:rPr>
        <w:t>Содержание</w:t>
      </w:r>
    </w:p>
    <w:p w:rsidR="0075240B" w:rsidRPr="00C73351" w:rsidRDefault="0075240B" w:rsidP="00C73351">
      <w:pPr>
        <w:pStyle w:val="Heading5"/>
        <w:rPr>
          <w:rFonts w:ascii="Times New Roman" w:hAnsi="Times New Roman"/>
          <w:b/>
          <w:bCs/>
          <w:color w:val="auto"/>
        </w:rPr>
      </w:pPr>
      <w:r w:rsidRPr="009B4DF5">
        <w:rPr>
          <w:rFonts w:ascii="Times New Roman" w:hAnsi="Times New Roman"/>
          <w:b/>
          <w:bCs/>
          <w:color w:val="auto"/>
        </w:rPr>
        <w:t xml:space="preserve">Раздел 1. Первоначальное обучение вождению </w:t>
      </w:r>
    </w:p>
    <w:p w:rsidR="0075240B" w:rsidRDefault="0075240B" w:rsidP="003062EA">
      <w:pPr>
        <w:pStyle w:val="BodyText"/>
      </w:pPr>
      <w:r w:rsidRPr="00F72AE2">
        <w:rPr>
          <w:u w:val="single"/>
        </w:rPr>
        <w:t xml:space="preserve">Тема </w:t>
      </w:r>
      <w:r>
        <w:rPr>
          <w:u w:val="single"/>
        </w:rPr>
        <w:t>1</w:t>
      </w:r>
      <w:r w:rsidRPr="00F72AE2">
        <w:rPr>
          <w:u w:val="single"/>
        </w:rPr>
        <w:t>.1.</w:t>
      </w:r>
      <w:r w:rsidRPr="00E547F6">
        <w:t xml:space="preserve">Посадка, пуск двигателя, действия органами управления при увеличениии уменьшении скорости движения, остановка, выключение двигателя: ознакомление с органами </w:t>
      </w:r>
    </w:p>
    <w:p w:rsidR="0075240B" w:rsidRDefault="0075240B" w:rsidP="003062EA">
      <w:pPr>
        <w:pStyle w:val="BodyText"/>
      </w:pPr>
    </w:p>
    <w:p w:rsidR="0075240B" w:rsidRDefault="0075240B" w:rsidP="003062EA">
      <w:pPr>
        <w:pStyle w:val="BodyText"/>
      </w:pPr>
    </w:p>
    <w:p w:rsidR="0075240B" w:rsidRPr="00E547F6" w:rsidRDefault="0075240B" w:rsidP="003062EA">
      <w:pPr>
        <w:pStyle w:val="BodyText"/>
      </w:pPr>
      <w:r w:rsidRPr="00E547F6">
        <w:t>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педалью подачи топлива; действия педалью рабочего тормоза; взаимодействие педалями  подачи топлива и рабочего тормоза; действия рычагом управления коробкой передач;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75240B" w:rsidRDefault="0075240B" w:rsidP="00E547F6">
      <w:pPr>
        <w:suppressAutoHyphens/>
        <w:jc w:val="both"/>
      </w:pPr>
      <w:r w:rsidRPr="009B4DF5">
        <w:rPr>
          <w:u w:val="single"/>
        </w:rPr>
        <w:t xml:space="preserve">Тема </w:t>
      </w:r>
      <w:r>
        <w:rPr>
          <w:u w:val="single"/>
        </w:rPr>
        <w:t>1</w:t>
      </w:r>
      <w:r w:rsidRPr="009B4DF5">
        <w:rPr>
          <w:u w:val="single"/>
        </w:rPr>
        <w:t>.2</w:t>
      </w:r>
      <w:r w:rsidRPr="009B4DF5">
        <w:t>. 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w:t>
      </w:r>
    </w:p>
    <w:p w:rsidR="0075240B" w:rsidRDefault="0075240B" w:rsidP="00E547F6">
      <w:pPr>
        <w:suppressAutoHyphens/>
        <w:jc w:val="both"/>
      </w:pPr>
      <w:r w:rsidRPr="009B4DF5">
        <w:t>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5240B" w:rsidRPr="009B4DF5" w:rsidRDefault="0075240B" w:rsidP="00E547F6">
      <w:pPr>
        <w:suppressAutoHyphens/>
        <w:jc w:val="both"/>
      </w:pPr>
    </w:p>
    <w:p w:rsidR="0075240B" w:rsidRDefault="0075240B" w:rsidP="00E547F6">
      <w:pPr>
        <w:suppressAutoHyphens/>
        <w:jc w:val="both"/>
      </w:pPr>
      <w:r w:rsidRPr="009B4DF5">
        <w:rPr>
          <w:u w:val="single"/>
        </w:rPr>
        <w:t xml:space="preserve">Тема </w:t>
      </w:r>
      <w:r>
        <w:rPr>
          <w:u w:val="single"/>
        </w:rPr>
        <w:t>1</w:t>
      </w:r>
      <w:r w:rsidRPr="009B4DF5">
        <w:rPr>
          <w:u w:val="single"/>
        </w:rPr>
        <w:t>.3</w:t>
      </w:r>
      <w:r w:rsidRPr="009B4DF5">
        <w:t>. 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75240B" w:rsidRPr="009B4DF5" w:rsidRDefault="0075240B" w:rsidP="00E547F6">
      <w:pPr>
        <w:suppressAutoHyphens/>
        <w:jc w:val="both"/>
      </w:pPr>
    </w:p>
    <w:p w:rsidR="0075240B" w:rsidRDefault="0075240B" w:rsidP="00E547F6">
      <w:pPr>
        <w:suppressAutoHyphens/>
        <w:jc w:val="both"/>
      </w:pPr>
      <w:r w:rsidRPr="009B4DF5">
        <w:rPr>
          <w:u w:val="single"/>
        </w:rPr>
        <w:t xml:space="preserve">Тема </w:t>
      </w:r>
      <w:r>
        <w:rPr>
          <w:u w:val="single"/>
        </w:rPr>
        <w:t>1</w:t>
      </w:r>
      <w:r w:rsidRPr="009B4DF5">
        <w:rPr>
          <w:u w:val="single"/>
        </w:rPr>
        <w:t>.4</w:t>
      </w:r>
      <w:r w:rsidRPr="009B4DF5">
        <w:t>. 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75240B" w:rsidRPr="009B4DF5" w:rsidRDefault="0075240B" w:rsidP="00E547F6">
      <w:pPr>
        <w:suppressAutoHyphens/>
        <w:jc w:val="both"/>
      </w:pPr>
    </w:p>
    <w:p w:rsidR="0075240B" w:rsidRDefault="0075240B" w:rsidP="00E547F6">
      <w:pPr>
        <w:suppressAutoHyphens/>
        <w:jc w:val="both"/>
      </w:pPr>
      <w:r w:rsidRPr="009B4DF5">
        <w:rPr>
          <w:u w:val="single"/>
        </w:rPr>
        <w:t xml:space="preserve">Тема </w:t>
      </w:r>
      <w:r>
        <w:rPr>
          <w:u w:val="single"/>
        </w:rPr>
        <w:t>1</w:t>
      </w:r>
      <w:r w:rsidRPr="009B4DF5">
        <w:rPr>
          <w:u w:val="single"/>
        </w:rPr>
        <w:t>.5.</w:t>
      </w:r>
      <w:r w:rsidRPr="009B4DF5">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движение по наклонному участку, остановка на подъёме,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75240B" w:rsidRPr="00CF5A5E" w:rsidRDefault="0075240B" w:rsidP="00E547F6">
      <w:pPr>
        <w:suppressAutoHyphens/>
        <w:jc w:val="both"/>
        <w:rPr>
          <w:sz w:val="14"/>
          <w:szCs w:val="14"/>
        </w:rPr>
      </w:pPr>
    </w:p>
    <w:p w:rsidR="0075240B" w:rsidRDefault="0075240B" w:rsidP="00E547F6">
      <w:pPr>
        <w:suppressAutoHyphens/>
        <w:jc w:val="both"/>
      </w:pPr>
      <w:r w:rsidRPr="009B4DF5">
        <w:rPr>
          <w:u w:val="single"/>
        </w:rPr>
        <w:t xml:space="preserve">Тема </w:t>
      </w:r>
      <w:r>
        <w:rPr>
          <w:u w:val="single"/>
        </w:rPr>
        <w:t>1</w:t>
      </w:r>
      <w:r w:rsidRPr="009B4DF5">
        <w:rPr>
          <w:u w:val="single"/>
        </w:rPr>
        <w:t>.6.</w:t>
      </w:r>
      <w:r w:rsidRPr="009B4DF5">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75240B" w:rsidRPr="009B4DF5" w:rsidRDefault="0075240B" w:rsidP="00E547F6">
      <w:pPr>
        <w:suppressAutoHyphens/>
        <w:jc w:val="both"/>
      </w:pPr>
    </w:p>
    <w:p w:rsidR="0075240B" w:rsidRDefault="0075240B" w:rsidP="00CF5A5E">
      <w:pPr>
        <w:pStyle w:val="BodyText"/>
        <w:rPr>
          <w:i/>
          <w:iCs/>
        </w:rPr>
      </w:pPr>
      <w:r w:rsidRPr="003F58E4">
        <w:rPr>
          <w:i/>
          <w:iCs/>
        </w:rPr>
        <w:t xml:space="preserve">Промежуточная аттестация по </w:t>
      </w:r>
      <w:r>
        <w:rPr>
          <w:i/>
          <w:iCs/>
        </w:rPr>
        <w:t>предмету: Зачет по всем темам.</w:t>
      </w:r>
    </w:p>
    <w:p w:rsidR="0075240B" w:rsidRPr="00CF5A5E" w:rsidRDefault="0075240B" w:rsidP="003062EA">
      <w:pPr>
        <w:pStyle w:val="BodyTextFirstIndent"/>
        <w:rPr>
          <w:i/>
          <w:iCs/>
          <w:sz w:val="10"/>
          <w:szCs w:val="10"/>
        </w:rPr>
      </w:pPr>
    </w:p>
    <w:p w:rsidR="0075240B" w:rsidRDefault="0075240B" w:rsidP="003062EA">
      <w:pPr>
        <w:pStyle w:val="Heading5"/>
        <w:rPr>
          <w:rFonts w:ascii="Times New Roman" w:hAnsi="Times New Roman"/>
          <w:b/>
          <w:bCs/>
          <w:color w:val="auto"/>
        </w:rPr>
      </w:pPr>
      <w:r w:rsidRPr="009B4DF5">
        <w:rPr>
          <w:rFonts w:ascii="Times New Roman" w:hAnsi="Times New Roman"/>
          <w:b/>
          <w:bCs/>
          <w:color w:val="auto"/>
        </w:rPr>
        <w:t xml:space="preserve">Раздел 2. Обучение в условиях дорожного движения </w:t>
      </w:r>
    </w:p>
    <w:p w:rsidR="0075240B" w:rsidRPr="009B4DF5" w:rsidRDefault="0075240B" w:rsidP="009B4DF5"/>
    <w:p w:rsidR="0075240B" w:rsidRDefault="0075240B" w:rsidP="003062EA">
      <w:pPr>
        <w:pStyle w:val="BodyText"/>
      </w:pPr>
      <w:r w:rsidRPr="00F72AE2">
        <w:rPr>
          <w:u w:val="single"/>
        </w:rPr>
        <w:t xml:space="preserve">Тема </w:t>
      </w:r>
      <w:r>
        <w:rPr>
          <w:u w:val="single"/>
        </w:rPr>
        <w:t>2.1</w:t>
      </w:r>
      <w:r w:rsidRPr="00E547F6">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w:t>
      </w:r>
    </w:p>
    <w:p w:rsidR="0075240B" w:rsidRDefault="0075240B" w:rsidP="003062EA">
      <w:pPr>
        <w:pStyle w:val="BodyText"/>
      </w:pPr>
    </w:p>
    <w:p w:rsidR="0075240B" w:rsidRDefault="0075240B" w:rsidP="003062EA">
      <w:pPr>
        <w:pStyle w:val="BodyText"/>
      </w:pPr>
    </w:p>
    <w:p w:rsidR="0075240B" w:rsidRDefault="0075240B" w:rsidP="003062EA">
      <w:pPr>
        <w:pStyle w:val="BodyText"/>
      </w:pPr>
      <w:r w:rsidRPr="00E547F6">
        <w:t>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r>
        <w:t xml:space="preserve"> движение в темное время суток </w:t>
      </w:r>
      <w:r w:rsidRPr="00E547F6">
        <w:t>(в условиях недостаточной видимости).</w:t>
      </w:r>
    </w:p>
    <w:p w:rsidR="0075240B" w:rsidRPr="003F58E4" w:rsidRDefault="0075240B" w:rsidP="00CF5A5E">
      <w:pPr>
        <w:pStyle w:val="BodyText"/>
        <w:rPr>
          <w:i/>
          <w:iCs/>
        </w:rPr>
      </w:pPr>
      <w:r w:rsidRPr="003F58E4">
        <w:rPr>
          <w:i/>
          <w:iCs/>
        </w:rPr>
        <w:t xml:space="preserve">Промежуточная аттестация по </w:t>
      </w:r>
      <w:r>
        <w:rPr>
          <w:i/>
          <w:iCs/>
        </w:rPr>
        <w:t>предмету: Зачет по всем темам.</w:t>
      </w:r>
    </w:p>
    <w:p w:rsidR="0075240B" w:rsidRPr="00CF5A5E" w:rsidRDefault="0075240B" w:rsidP="003062EA">
      <w:pPr>
        <w:pStyle w:val="BodyTextFirstIndent"/>
        <w:rPr>
          <w:i/>
          <w:iCs/>
          <w:sz w:val="4"/>
          <w:szCs w:val="4"/>
        </w:rPr>
      </w:pPr>
    </w:p>
    <w:p w:rsidR="0075240B" w:rsidRPr="003864B8" w:rsidRDefault="0075240B" w:rsidP="003864B8">
      <w:pPr>
        <w:pStyle w:val="BodyText"/>
        <w:jc w:val="center"/>
        <w:rPr>
          <w:b/>
          <w:bCs/>
        </w:rPr>
      </w:pPr>
      <w:r w:rsidRPr="003864B8">
        <w:rPr>
          <w:b/>
          <w:bCs/>
        </w:rPr>
        <w:t>4.3.  Профессиональный цикл Программы</w:t>
      </w:r>
    </w:p>
    <w:p w:rsidR="0075240B" w:rsidRPr="003864B8" w:rsidRDefault="0075240B" w:rsidP="003864B8">
      <w:pPr>
        <w:pStyle w:val="Heading6"/>
        <w:jc w:val="center"/>
        <w:rPr>
          <w:rFonts w:ascii="Times New Roman" w:hAnsi="Times New Roman"/>
          <w:b/>
          <w:color w:val="auto"/>
        </w:rPr>
      </w:pPr>
      <w:r w:rsidRPr="003864B8">
        <w:rPr>
          <w:rFonts w:ascii="Times New Roman" w:hAnsi="Times New Roman"/>
          <w:b/>
          <w:color w:val="auto"/>
        </w:rPr>
        <w:t>4.3.1</w:t>
      </w:r>
      <w:r w:rsidRPr="003864B8">
        <w:rPr>
          <w:rFonts w:ascii="Times New Roman" w:hAnsi="Times New Roman"/>
          <w:b/>
          <w:color w:val="auto"/>
        </w:rPr>
        <w:tab/>
      </w:r>
      <w:r>
        <w:rPr>
          <w:rFonts w:ascii="Times New Roman" w:hAnsi="Times New Roman"/>
          <w:b/>
          <w:color w:val="auto"/>
        </w:rPr>
        <w:t>Рабочая программа по у</w:t>
      </w:r>
      <w:r w:rsidRPr="003864B8">
        <w:rPr>
          <w:rFonts w:ascii="Times New Roman" w:hAnsi="Times New Roman"/>
          <w:b/>
          <w:color w:val="auto"/>
        </w:rPr>
        <w:t>чебн</w:t>
      </w:r>
      <w:r>
        <w:rPr>
          <w:rFonts w:ascii="Times New Roman" w:hAnsi="Times New Roman"/>
          <w:b/>
          <w:color w:val="auto"/>
        </w:rPr>
        <w:t>ому</w:t>
      </w:r>
      <w:r w:rsidRPr="003864B8">
        <w:rPr>
          <w:rFonts w:ascii="Times New Roman" w:hAnsi="Times New Roman"/>
          <w:b/>
          <w:color w:val="auto"/>
        </w:rPr>
        <w:t xml:space="preserve"> предмет</w:t>
      </w:r>
      <w:r>
        <w:rPr>
          <w:rFonts w:ascii="Times New Roman" w:hAnsi="Times New Roman"/>
          <w:b/>
          <w:color w:val="auto"/>
        </w:rPr>
        <w:t>у</w:t>
      </w:r>
      <w:r w:rsidRPr="003864B8">
        <w:rPr>
          <w:rFonts w:ascii="Times New Roman" w:hAnsi="Times New Roman"/>
          <w:b/>
          <w:color w:val="auto"/>
        </w:rPr>
        <w:t xml:space="preserve"> «Организация и выполнение грузовых перевозок автомобильным транспортом»</w:t>
      </w:r>
    </w:p>
    <w:p w:rsidR="0075240B" w:rsidRPr="00CF5A5E" w:rsidRDefault="0075240B" w:rsidP="003864B8">
      <w:pPr>
        <w:pStyle w:val="BodyText"/>
        <w:jc w:val="center"/>
        <w:rPr>
          <w:b/>
          <w:bCs/>
        </w:rPr>
      </w:pPr>
      <w:r w:rsidRPr="00CF5A5E">
        <w:rPr>
          <w:b/>
          <w:bCs/>
        </w:rPr>
        <w:t>Распределение учебных часов по разделам и темам</w:t>
      </w:r>
    </w:p>
    <w:p w:rsidR="0075240B" w:rsidRPr="00E547F6" w:rsidRDefault="0075240B" w:rsidP="003864B8">
      <w:pPr>
        <w:pStyle w:val="BodyText"/>
        <w:jc w:val="right"/>
        <w:rPr>
          <w:lang w:val="en-US"/>
        </w:rPr>
      </w:pPr>
      <w:r>
        <w:t>Таблица 13</w:t>
      </w:r>
    </w:p>
    <w:tbl>
      <w:tblPr>
        <w:tblW w:w="992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3827"/>
        <w:gridCol w:w="851"/>
        <w:gridCol w:w="1841"/>
        <w:gridCol w:w="1700"/>
      </w:tblGrid>
      <w:tr w:rsidR="0075240B" w:rsidRPr="00E547F6" w:rsidTr="00527E92">
        <w:tc>
          <w:tcPr>
            <w:tcW w:w="1701" w:type="dxa"/>
            <w:vMerge w:val="restart"/>
          </w:tcPr>
          <w:p w:rsidR="0075240B" w:rsidRDefault="0075240B" w:rsidP="00CF5A5E">
            <w:pPr>
              <w:jc w:val="center"/>
            </w:pPr>
          </w:p>
          <w:p w:rsidR="0075240B" w:rsidRPr="00E547F6" w:rsidRDefault="0075240B" w:rsidP="00CF5A5E">
            <w:pPr>
              <w:jc w:val="center"/>
            </w:pPr>
            <w:r>
              <w:t>Номер раздела, темы</w:t>
            </w:r>
          </w:p>
        </w:tc>
        <w:tc>
          <w:tcPr>
            <w:tcW w:w="3827" w:type="dxa"/>
            <w:vMerge w:val="restart"/>
            <w:vAlign w:val="center"/>
          </w:tcPr>
          <w:p w:rsidR="0075240B" w:rsidRPr="00E547F6" w:rsidRDefault="0075240B" w:rsidP="00E547F6">
            <w:pPr>
              <w:jc w:val="both"/>
            </w:pPr>
            <w:r w:rsidRPr="00E547F6">
              <w:t>Наименование разделов и тем</w:t>
            </w:r>
          </w:p>
        </w:tc>
        <w:tc>
          <w:tcPr>
            <w:tcW w:w="4392" w:type="dxa"/>
            <w:gridSpan w:val="3"/>
          </w:tcPr>
          <w:p w:rsidR="0075240B" w:rsidRPr="00E547F6" w:rsidRDefault="0075240B" w:rsidP="00F72AE2">
            <w:pPr>
              <w:jc w:val="center"/>
            </w:pPr>
            <w:r w:rsidRPr="00E547F6">
              <w:t>Количество часов</w:t>
            </w:r>
          </w:p>
        </w:tc>
      </w:tr>
      <w:tr w:rsidR="0075240B" w:rsidRPr="00E547F6" w:rsidTr="00527E92">
        <w:tc>
          <w:tcPr>
            <w:tcW w:w="1701" w:type="dxa"/>
            <w:vMerge/>
          </w:tcPr>
          <w:p w:rsidR="0075240B" w:rsidRPr="00E547F6" w:rsidRDefault="0075240B" w:rsidP="00E547F6">
            <w:pPr>
              <w:jc w:val="both"/>
            </w:pPr>
          </w:p>
        </w:tc>
        <w:tc>
          <w:tcPr>
            <w:tcW w:w="3827" w:type="dxa"/>
            <w:vMerge/>
            <w:vAlign w:val="center"/>
          </w:tcPr>
          <w:p w:rsidR="0075240B" w:rsidRPr="00E547F6" w:rsidRDefault="0075240B" w:rsidP="00E547F6">
            <w:pPr>
              <w:jc w:val="both"/>
            </w:pPr>
          </w:p>
        </w:tc>
        <w:tc>
          <w:tcPr>
            <w:tcW w:w="851" w:type="dxa"/>
            <w:vMerge w:val="restart"/>
            <w:vAlign w:val="center"/>
          </w:tcPr>
          <w:p w:rsidR="0075240B" w:rsidRPr="00E547F6" w:rsidRDefault="0075240B" w:rsidP="00E547F6">
            <w:pPr>
              <w:jc w:val="both"/>
            </w:pPr>
            <w:r w:rsidRPr="00E547F6">
              <w:t>Всего</w:t>
            </w:r>
          </w:p>
        </w:tc>
        <w:tc>
          <w:tcPr>
            <w:tcW w:w="3541" w:type="dxa"/>
            <w:gridSpan w:val="2"/>
          </w:tcPr>
          <w:p w:rsidR="0075240B" w:rsidRPr="00E547F6" w:rsidRDefault="0075240B" w:rsidP="00F72AE2">
            <w:pPr>
              <w:jc w:val="center"/>
            </w:pPr>
            <w:r w:rsidRPr="00E547F6">
              <w:t>В том числе</w:t>
            </w:r>
          </w:p>
        </w:tc>
      </w:tr>
      <w:tr w:rsidR="0075240B" w:rsidRPr="00E547F6" w:rsidTr="00527E92">
        <w:tc>
          <w:tcPr>
            <w:tcW w:w="1701" w:type="dxa"/>
            <w:vMerge/>
          </w:tcPr>
          <w:p w:rsidR="0075240B" w:rsidRPr="00E547F6" w:rsidRDefault="0075240B" w:rsidP="00E547F6">
            <w:pPr>
              <w:jc w:val="both"/>
            </w:pPr>
          </w:p>
        </w:tc>
        <w:tc>
          <w:tcPr>
            <w:tcW w:w="3827" w:type="dxa"/>
            <w:vMerge/>
            <w:vAlign w:val="center"/>
          </w:tcPr>
          <w:p w:rsidR="0075240B" w:rsidRPr="00E547F6" w:rsidRDefault="0075240B" w:rsidP="00E547F6">
            <w:pPr>
              <w:jc w:val="both"/>
            </w:pPr>
          </w:p>
        </w:tc>
        <w:tc>
          <w:tcPr>
            <w:tcW w:w="851" w:type="dxa"/>
            <w:vMerge/>
            <w:vAlign w:val="center"/>
          </w:tcPr>
          <w:p w:rsidR="0075240B" w:rsidRPr="00E547F6" w:rsidRDefault="0075240B" w:rsidP="00E547F6">
            <w:pPr>
              <w:jc w:val="both"/>
            </w:pPr>
          </w:p>
        </w:tc>
        <w:tc>
          <w:tcPr>
            <w:tcW w:w="1841" w:type="dxa"/>
          </w:tcPr>
          <w:p w:rsidR="0075240B" w:rsidRPr="00E547F6" w:rsidRDefault="0075240B" w:rsidP="00E547F6">
            <w:pPr>
              <w:jc w:val="both"/>
            </w:pPr>
            <w:r w:rsidRPr="00E547F6">
              <w:t>Теоретические</w:t>
            </w:r>
          </w:p>
          <w:p w:rsidR="0075240B" w:rsidRPr="00E547F6" w:rsidRDefault="0075240B" w:rsidP="00E547F6">
            <w:pPr>
              <w:jc w:val="both"/>
            </w:pPr>
            <w:r w:rsidRPr="00E547F6">
              <w:t>занятия</w:t>
            </w:r>
          </w:p>
        </w:tc>
        <w:tc>
          <w:tcPr>
            <w:tcW w:w="1700" w:type="dxa"/>
          </w:tcPr>
          <w:p w:rsidR="0075240B" w:rsidRPr="00E547F6" w:rsidRDefault="0075240B" w:rsidP="00E547F6">
            <w:pPr>
              <w:jc w:val="both"/>
            </w:pPr>
            <w:r w:rsidRPr="00E547F6">
              <w:t>Практические</w:t>
            </w:r>
          </w:p>
          <w:p w:rsidR="0075240B" w:rsidRPr="00E547F6" w:rsidRDefault="0075240B" w:rsidP="00E547F6">
            <w:pPr>
              <w:jc w:val="both"/>
            </w:pPr>
            <w:r w:rsidRPr="00E547F6">
              <w:t>занятия</w:t>
            </w:r>
          </w:p>
        </w:tc>
      </w:tr>
      <w:tr w:rsidR="0075240B" w:rsidRPr="00E547F6" w:rsidTr="00CF5A5E">
        <w:tc>
          <w:tcPr>
            <w:tcW w:w="1701" w:type="dxa"/>
          </w:tcPr>
          <w:p w:rsidR="0075240B" w:rsidRDefault="0075240B" w:rsidP="00CF5A5E">
            <w:pPr>
              <w:jc w:val="center"/>
            </w:pPr>
            <w:r>
              <w:t>1.1.</w:t>
            </w:r>
          </w:p>
          <w:p w:rsidR="0075240B" w:rsidRDefault="0075240B" w:rsidP="00CF5A5E">
            <w:pPr>
              <w:jc w:val="center"/>
            </w:pPr>
          </w:p>
          <w:p w:rsidR="0075240B" w:rsidRDefault="0075240B" w:rsidP="00CF5A5E">
            <w:pPr>
              <w:jc w:val="center"/>
            </w:pPr>
          </w:p>
          <w:p w:rsidR="0075240B" w:rsidRDefault="0075240B" w:rsidP="00CF5A5E">
            <w:pPr>
              <w:jc w:val="center"/>
            </w:pPr>
          </w:p>
          <w:p w:rsidR="0075240B" w:rsidRDefault="0075240B" w:rsidP="00CF5A5E">
            <w:pPr>
              <w:jc w:val="center"/>
            </w:pPr>
            <w:r>
              <w:t>1.2.</w:t>
            </w:r>
          </w:p>
          <w:p w:rsidR="0075240B" w:rsidRDefault="0075240B" w:rsidP="00CF5A5E">
            <w:pPr>
              <w:jc w:val="center"/>
            </w:pPr>
          </w:p>
          <w:p w:rsidR="0075240B" w:rsidRDefault="0075240B" w:rsidP="00CF5A5E">
            <w:pPr>
              <w:jc w:val="center"/>
            </w:pPr>
            <w:r>
              <w:t>1.3.</w:t>
            </w:r>
          </w:p>
          <w:p w:rsidR="0075240B" w:rsidRPr="00E547F6" w:rsidRDefault="0075240B" w:rsidP="00CF5A5E">
            <w:pPr>
              <w:jc w:val="center"/>
            </w:pPr>
            <w:r>
              <w:t>1.4.</w:t>
            </w:r>
          </w:p>
        </w:tc>
        <w:tc>
          <w:tcPr>
            <w:tcW w:w="3827" w:type="dxa"/>
          </w:tcPr>
          <w:p w:rsidR="0075240B" w:rsidRPr="00E547F6" w:rsidRDefault="0075240B" w:rsidP="00E547F6">
            <w:pPr>
              <w:jc w:val="both"/>
            </w:pPr>
            <w:r w:rsidRPr="00E547F6">
              <w:t>Нормативные правовые акты, определяющие порядок перевозки грузов автомобильным транспортом</w:t>
            </w:r>
          </w:p>
          <w:p w:rsidR="0075240B" w:rsidRPr="00E547F6" w:rsidRDefault="0075240B" w:rsidP="00E547F6">
            <w:pPr>
              <w:jc w:val="both"/>
            </w:pPr>
            <w:r w:rsidRPr="00E547F6">
              <w:t>Основные показатели работы грузовых автомобилей Организация грузовых перевозок</w:t>
            </w:r>
          </w:p>
          <w:p w:rsidR="0075240B" w:rsidRDefault="0075240B" w:rsidP="00E547F6">
            <w:pPr>
              <w:jc w:val="both"/>
            </w:pPr>
            <w:r w:rsidRPr="00E547F6">
              <w:t>Диспетчерское руководство работой подвижного состава</w:t>
            </w:r>
          </w:p>
          <w:p w:rsidR="0075240B" w:rsidRPr="00E547F6" w:rsidRDefault="0075240B" w:rsidP="00E547F6">
            <w:pPr>
              <w:jc w:val="both"/>
            </w:pPr>
            <w:r>
              <w:t>Промежуточная аттестация</w:t>
            </w:r>
          </w:p>
        </w:tc>
        <w:tc>
          <w:tcPr>
            <w:tcW w:w="851" w:type="dxa"/>
          </w:tcPr>
          <w:p w:rsidR="0075240B" w:rsidRDefault="0075240B" w:rsidP="00F72AE2">
            <w:pPr>
              <w:jc w:val="center"/>
            </w:pPr>
            <w:r w:rsidRPr="00E547F6">
              <w:t>2</w:t>
            </w:r>
          </w:p>
          <w:p w:rsidR="0075240B" w:rsidRDefault="0075240B" w:rsidP="00F72AE2">
            <w:pPr>
              <w:jc w:val="center"/>
            </w:pPr>
          </w:p>
          <w:p w:rsidR="0075240B" w:rsidRDefault="0075240B" w:rsidP="00F72AE2">
            <w:pPr>
              <w:jc w:val="center"/>
            </w:pPr>
          </w:p>
          <w:p w:rsidR="0075240B" w:rsidRPr="00E547F6" w:rsidRDefault="0075240B" w:rsidP="00F72AE2">
            <w:pPr>
              <w:jc w:val="center"/>
            </w:pPr>
          </w:p>
          <w:p w:rsidR="0075240B" w:rsidRPr="00E547F6" w:rsidRDefault="0075240B" w:rsidP="00F72AE2">
            <w:pPr>
              <w:jc w:val="center"/>
            </w:pPr>
          </w:p>
          <w:p w:rsidR="0075240B" w:rsidRPr="00E547F6" w:rsidRDefault="0075240B" w:rsidP="00F72AE2">
            <w:pPr>
              <w:jc w:val="center"/>
            </w:pPr>
            <w:r w:rsidRPr="00E547F6">
              <w:t>1</w:t>
            </w:r>
          </w:p>
          <w:p w:rsidR="0075240B" w:rsidRDefault="0075240B" w:rsidP="00F72AE2">
            <w:pPr>
              <w:jc w:val="center"/>
            </w:pPr>
            <w:r w:rsidRPr="00E547F6">
              <w:t>3</w:t>
            </w:r>
          </w:p>
          <w:p w:rsidR="0075240B" w:rsidRPr="00E547F6" w:rsidRDefault="0075240B" w:rsidP="00F72AE2">
            <w:pPr>
              <w:jc w:val="center"/>
            </w:pPr>
          </w:p>
          <w:p w:rsidR="0075240B" w:rsidRDefault="0075240B" w:rsidP="00F72AE2">
            <w:pPr>
              <w:jc w:val="center"/>
            </w:pPr>
            <w:r w:rsidRPr="00E547F6">
              <w:t>2</w:t>
            </w:r>
          </w:p>
          <w:p w:rsidR="0075240B" w:rsidRPr="00E547F6" w:rsidRDefault="0075240B" w:rsidP="00F72AE2">
            <w:pPr>
              <w:jc w:val="center"/>
            </w:pPr>
            <w:r>
              <w:t>1</w:t>
            </w:r>
          </w:p>
        </w:tc>
        <w:tc>
          <w:tcPr>
            <w:tcW w:w="1841" w:type="dxa"/>
          </w:tcPr>
          <w:p w:rsidR="0075240B" w:rsidRDefault="0075240B" w:rsidP="00F72AE2">
            <w:pPr>
              <w:jc w:val="center"/>
            </w:pPr>
            <w:r w:rsidRPr="00E547F6">
              <w:t>2</w:t>
            </w:r>
          </w:p>
          <w:p w:rsidR="0075240B" w:rsidRDefault="0075240B" w:rsidP="00F72AE2">
            <w:pPr>
              <w:jc w:val="center"/>
            </w:pPr>
          </w:p>
          <w:p w:rsidR="0075240B" w:rsidRDefault="0075240B" w:rsidP="00F72AE2">
            <w:pPr>
              <w:jc w:val="center"/>
            </w:pPr>
          </w:p>
          <w:p w:rsidR="0075240B" w:rsidRPr="00E547F6" w:rsidRDefault="0075240B" w:rsidP="00CF5A5E"/>
          <w:p w:rsidR="0075240B" w:rsidRPr="00E547F6" w:rsidRDefault="0075240B" w:rsidP="00F72AE2">
            <w:pPr>
              <w:jc w:val="center"/>
            </w:pPr>
          </w:p>
          <w:p w:rsidR="0075240B" w:rsidRPr="00E547F6" w:rsidRDefault="0075240B" w:rsidP="00F72AE2">
            <w:pPr>
              <w:jc w:val="center"/>
            </w:pPr>
            <w:r w:rsidRPr="00E547F6">
              <w:t>1</w:t>
            </w:r>
          </w:p>
          <w:p w:rsidR="0075240B" w:rsidRPr="00E547F6" w:rsidRDefault="0075240B" w:rsidP="00F72AE2">
            <w:pPr>
              <w:jc w:val="center"/>
            </w:pPr>
            <w:r w:rsidRPr="00E547F6">
              <w:t>3</w:t>
            </w:r>
          </w:p>
          <w:p w:rsidR="0075240B" w:rsidRDefault="0075240B" w:rsidP="00F72AE2">
            <w:pPr>
              <w:jc w:val="center"/>
            </w:pPr>
          </w:p>
          <w:p w:rsidR="0075240B" w:rsidRPr="00E547F6" w:rsidRDefault="0075240B" w:rsidP="00F72AE2">
            <w:pPr>
              <w:jc w:val="center"/>
            </w:pPr>
            <w:r w:rsidRPr="00E547F6">
              <w:t>2</w:t>
            </w:r>
          </w:p>
        </w:tc>
        <w:tc>
          <w:tcPr>
            <w:tcW w:w="1700" w:type="dxa"/>
          </w:tcPr>
          <w:p w:rsidR="0075240B" w:rsidRDefault="0075240B" w:rsidP="00F72AE2">
            <w:pPr>
              <w:jc w:val="center"/>
            </w:pPr>
            <w:r w:rsidRPr="00E547F6">
              <w:t>-</w:t>
            </w:r>
          </w:p>
          <w:p w:rsidR="0075240B" w:rsidRDefault="0075240B" w:rsidP="00F72AE2">
            <w:pPr>
              <w:jc w:val="center"/>
            </w:pPr>
          </w:p>
          <w:p w:rsidR="0075240B" w:rsidRDefault="0075240B" w:rsidP="00F72AE2">
            <w:pPr>
              <w:jc w:val="center"/>
            </w:pPr>
          </w:p>
          <w:p w:rsidR="0075240B" w:rsidRPr="00E547F6" w:rsidRDefault="0075240B" w:rsidP="00F72AE2">
            <w:pPr>
              <w:jc w:val="center"/>
            </w:pPr>
          </w:p>
          <w:p w:rsidR="0075240B" w:rsidRPr="00E547F6" w:rsidRDefault="0075240B" w:rsidP="00F72AE2">
            <w:pPr>
              <w:jc w:val="center"/>
            </w:pPr>
          </w:p>
          <w:p w:rsidR="0075240B" w:rsidRPr="00E547F6" w:rsidRDefault="0075240B" w:rsidP="00F72AE2">
            <w:pPr>
              <w:jc w:val="center"/>
            </w:pPr>
            <w:r w:rsidRPr="00E547F6">
              <w:t>-</w:t>
            </w:r>
          </w:p>
          <w:p w:rsidR="0075240B" w:rsidRPr="00E547F6" w:rsidRDefault="0075240B" w:rsidP="00F72AE2">
            <w:pPr>
              <w:jc w:val="center"/>
            </w:pPr>
            <w:r w:rsidRPr="00E547F6">
              <w:t>-</w:t>
            </w:r>
          </w:p>
          <w:p w:rsidR="0075240B" w:rsidRDefault="0075240B" w:rsidP="00F72AE2">
            <w:pPr>
              <w:jc w:val="center"/>
            </w:pPr>
            <w:r w:rsidRPr="00E547F6">
              <w:t>-</w:t>
            </w:r>
          </w:p>
          <w:p w:rsidR="0075240B" w:rsidRDefault="0075240B" w:rsidP="00F72AE2">
            <w:pPr>
              <w:jc w:val="center"/>
            </w:pPr>
          </w:p>
          <w:p w:rsidR="0075240B" w:rsidRPr="00E547F6" w:rsidRDefault="0075240B" w:rsidP="00F72AE2">
            <w:pPr>
              <w:jc w:val="center"/>
            </w:pPr>
            <w:r>
              <w:t>1</w:t>
            </w:r>
          </w:p>
        </w:tc>
      </w:tr>
      <w:tr w:rsidR="0075240B" w:rsidRPr="00E547F6" w:rsidTr="00CF5A5E">
        <w:tc>
          <w:tcPr>
            <w:tcW w:w="1701" w:type="dxa"/>
          </w:tcPr>
          <w:p w:rsidR="0075240B" w:rsidRPr="00E547F6" w:rsidRDefault="0075240B" w:rsidP="00E547F6">
            <w:pPr>
              <w:jc w:val="both"/>
            </w:pPr>
          </w:p>
        </w:tc>
        <w:tc>
          <w:tcPr>
            <w:tcW w:w="3827" w:type="dxa"/>
          </w:tcPr>
          <w:p w:rsidR="0075240B" w:rsidRPr="00E547F6" w:rsidRDefault="0075240B" w:rsidP="00E547F6">
            <w:pPr>
              <w:jc w:val="both"/>
            </w:pPr>
            <w:r w:rsidRPr="00E547F6">
              <w:t>Всего</w:t>
            </w:r>
          </w:p>
        </w:tc>
        <w:tc>
          <w:tcPr>
            <w:tcW w:w="851" w:type="dxa"/>
          </w:tcPr>
          <w:p w:rsidR="0075240B" w:rsidRPr="00E547F6" w:rsidRDefault="0075240B" w:rsidP="00F72AE2">
            <w:pPr>
              <w:jc w:val="center"/>
            </w:pPr>
            <w:r>
              <w:t>9</w:t>
            </w:r>
          </w:p>
        </w:tc>
        <w:tc>
          <w:tcPr>
            <w:tcW w:w="1841" w:type="dxa"/>
          </w:tcPr>
          <w:p w:rsidR="0075240B" w:rsidRPr="00E547F6" w:rsidRDefault="0075240B" w:rsidP="00F72AE2">
            <w:pPr>
              <w:jc w:val="center"/>
            </w:pPr>
            <w:r w:rsidRPr="00E547F6">
              <w:t>8</w:t>
            </w:r>
          </w:p>
        </w:tc>
        <w:tc>
          <w:tcPr>
            <w:tcW w:w="1700" w:type="dxa"/>
          </w:tcPr>
          <w:p w:rsidR="0075240B" w:rsidRPr="00E547F6" w:rsidRDefault="0075240B" w:rsidP="00F72AE2">
            <w:pPr>
              <w:jc w:val="center"/>
            </w:pPr>
            <w:r>
              <w:t>1</w:t>
            </w:r>
          </w:p>
        </w:tc>
      </w:tr>
    </w:tbl>
    <w:p w:rsidR="0075240B" w:rsidRPr="00E547F6" w:rsidRDefault="0075240B" w:rsidP="00CF5A5E">
      <w:pPr>
        <w:jc w:val="center"/>
      </w:pPr>
      <w:r>
        <w:t>Содержание</w:t>
      </w:r>
    </w:p>
    <w:p w:rsidR="0075240B" w:rsidRPr="00E547F6" w:rsidRDefault="0075240B" w:rsidP="003062EA">
      <w:pPr>
        <w:pStyle w:val="BodyText"/>
      </w:pPr>
      <w:r w:rsidRPr="00070A19">
        <w:rPr>
          <w:u w:val="single"/>
          <w:lang w:eastAsia="en-US"/>
        </w:rPr>
        <w:t>Тема 1.1</w:t>
      </w:r>
      <w:r w:rsidRPr="00E547F6">
        <w:rPr>
          <w:lang w:eastAsia="en-US"/>
        </w:rPr>
        <w:t>Нормативные правовые акты, определяющие порядок перевозки грузов автомобильным транспортом: з</w:t>
      </w:r>
      <w:r w:rsidRPr="00E547F6">
        <w:t>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75240B" w:rsidRPr="00E547F6" w:rsidRDefault="0075240B" w:rsidP="003062EA">
      <w:pPr>
        <w:pStyle w:val="BodyText"/>
        <w:rPr>
          <w:lang w:eastAsia="en-US"/>
        </w:rPr>
      </w:pPr>
      <w:r w:rsidRPr="00070A19">
        <w:rPr>
          <w:u w:val="single"/>
          <w:lang w:eastAsia="en-US"/>
        </w:rPr>
        <w:t>Тема 1.2</w:t>
      </w:r>
      <w:r>
        <w:rPr>
          <w:lang w:eastAsia="en-US"/>
        </w:rPr>
        <w:t xml:space="preserve">. </w:t>
      </w:r>
      <w:r w:rsidRPr="00E547F6">
        <w:rPr>
          <w:lang w:eastAsia="en-US"/>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75240B" w:rsidRDefault="0075240B" w:rsidP="00E547F6">
      <w:pPr>
        <w:jc w:val="both"/>
        <w:rPr>
          <w:lang w:eastAsia="en-US"/>
        </w:rPr>
      </w:pPr>
      <w:r w:rsidRPr="002A68A4">
        <w:rPr>
          <w:u w:val="single"/>
          <w:lang w:eastAsia="en-US"/>
        </w:rPr>
        <w:t>Тема 1.3</w:t>
      </w:r>
      <w:r w:rsidRPr="002A68A4">
        <w:rPr>
          <w:lang w:eastAsia="en-US"/>
        </w:rPr>
        <w:t xml:space="preserve">. 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перевозка пассажиров в грузовых автомобилях; способы использования грузовых  автомобилей; перевозка  грузов  </w:t>
      </w:r>
    </w:p>
    <w:p w:rsidR="0075240B" w:rsidRDefault="0075240B" w:rsidP="00E547F6">
      <w:pPr>
        <w:jc w:val="both"/>
        <w:rPr>
          <w:lang w:eastAsia="en-US"/>
        </w:rPr>
      </w:pPr>
      <w:r w:rsidRPr="002A68A4">
        <w:rPr>
          <w:lang w:eastAsia="en-US"/>
        </w:rPr>
        <w:t xml:space="preserve">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w:t>
      </w:r>
    </w:p>
    <w:p w:rsidR="0075240B" w:rsidRDefault="0075240B" w:rsidP="00E547F6">
      <w:pPr>
        <w:jc w:val="both"/>
        <w:rPr>
          <w:lang w:eastAsia="en-US"/>
        </w:rPr>
      </w:pPr>
    </w:p>
    <w:p w:rsidR="0075240B" w:rsidRDefault="0075240B" w:rsidP="00E547F6">
      <w:pPr>
        <w:jc w:val="both"/>
        <w:rPr>
          <w:lang w:eastAsia="en-US"/>
        </w:rPr>
      </w:pPr>
    </w:p>
    <w:p w:rsidR="0075240B" w:rsidRDefault="0075240B" w:rsidP="00E547F6">
      <w:pPr>
        <w:jc w:val="both"/>
        <w:rPr>
          <w:lang w:eastAsia="en-US"/>
        </w:rPr>
      </w:pPr>
    </w:p>
    <w:p w:rsidR="0075240B" w:rsidRPr="002A68A4" w:rsidRDefault="0075240B" w:rsidP="00E547F6">
      <w:pPr>
        <w:jc w:val="both"/>
        <w:rPr>
          <w:lang w:eastAsia="en-US"/>
        </w:rPr>
      </w:pPr>
      <w:r w:rsidRPr="002A68A4">
        <w:rPr>
          <w:lang w:eastAsia="en-US"/>
        </w:rPr>
        <w:t>междугородные   перевозки.</w:t>
      </w:r>
    </w:p>
    <w:p w:rsidR="0075240B" w:rsidRDefault="0075240B" w:rsidP="00E547F6">
      <w:pPr>
        <w:jc w:val="both"/>
        <w:rPr>
          <w:lang w:eastAsia="en-US"/>
        </w:rPr>
      </w:pPr>
      <w:r w:rsidRPr="002A68A4">
        <w:rPr>
          <w:u w:val="single"/>
          <w:lang w:eastAsia="en-US"/>
        </w:rPr>
        <w:t>Тема 1.4</w:t>
      </w:r>
      <w:r w:rsidRPr="002A68A4">
        <w:rPr>
          <w:lang w:eastAsia="en-US"/>
        </w:rPr>
        <w:t xml:space="preserve">. Диспетчерское руководство работой подвижного состава: диспетчерская система руководства перевозками;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листови товарно-транспортных документов при возвращении с линии; обработка </w:t>
      </w:r>
    </w:p>
    <w:p w:rsidR="0075240B" w:rsidRPr="00C73351" w:rsidRDefault="0075240B" w:rsidP="00E547F6">
      <w:pPr>
        <w:jc w:val="both"/>
        <w:rPr>
          <w:lang w:eastAsia="en-US"/>
        </w:rPr>
      </w:pPr>
      <w:r w:rsidRPr="002A68A4">
        <w:rPr>
          <w:lang w:eastAsia="en-US"/>
        </w:rPr>
        <w:t>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75240B" w:rsidRPr="003F58E4" w:rsidRDefault="0075240B" w:rsidP="00CF5A5E">
      <w:pPr>
        <w:pStyle w:val="BodyText"/>
        <w:rPr>
          <w:i/>
          <w:iCs/>
        </w:rPr>
      </w:pPr>
      <w:r w:rsidRPr="003F58E4">
        <w:rPr>
          <w:i/>
          <w:iCs/>
        </w:rPr>
        <w:t xml:space="preserve">Промежуточная аттестация по </w:t>
      </w:r>
      <w:r>
        <w:rPr>
          <w:i/>
          <w:iCs/>
        </w:rPr>
        <w:t>предмету: Зачет по всем темам.</w:t>
      </w:r>
    </w:p>
    <w:p w:rsidR="0075240B" w:rsidRPr="002A68A4" w:rsidRDefault="0075240B" w:rsidP="003062EA">
      <w:pPr>
        <w:pStyle w:val="BodyText"/>
        <w:rPr>
          <w:i/>
          <w:iCs/>
          <w:sz w:val="12"/>
          <w:szCs w:val="12"/>
          <w:lang w:eastAsia="en-US"/>
        </w:rPr>
      </w:pPr>
    </w:p>
    <w:p w:rsidR="0075240B" w:rsidRPr="002A68A4" w:rsidRDefault="0075240B" w:rsidP="002A68A4">
      <w:pPr>
        <w:pStyle w:val="Heading6"/>
        <w:jc w:val="center"/>
        <w:rPr>
          <w:rFonts w:ascii="Times New Roman" w:hAnsi="Times New Roman"/>
          <w:b/>
          <w:color w:val="auto"/>
        </w:rPr>
      </w:pPr>
      <w:r w:rsidRPr="002A68A4">
        <w:rPr>
          <w:rFonts w:ascii="Times New Roman" w:hAnsi="Times New Roman"/>
          <w:b/>
          <w:color w:val="auto"/>
        </w:rPr>
        <w:t>4.3.2</w:t>
      </w:r>
      <w:r w:rsidRPr="002A68A4">
        <w:rPr>
          <w:rFonts w:ascii="Times New Roman" w:hAnsi="Times New Roman"/>
          <w:b/>
          <w:color w:val="auto"/>
        </w:rPr>
        <w:tab/>
      </w:r>
      <w:r>
        <w:rPr>
          <w:rFonts w:ascii="Times New Roman" w:hAnsi="Times New Roman"/>
          <w:b/>
          <w:color w:val="auto"/>
        </w:rPr>
        <w:t>Рабочая программа по у</w:t>
      </w:r>
      <w:r w:rsidRPr="002A68A4">
        <w:rPr>
          <w:rFonts w:ascii="Times New Roman" w:hAnsi="Times New Roman"/>
          <w:b/>
          <w:color w:val="auto"/>
        </w:rPr>
        <w:t>чебн</w:t>
      </w:r>
      <w:r>
        <w:rPr>
          <w:rFonts w:ascii="Times New Roman" w:hAnsi="Times New Roman"/>
          <w:b/>
          <w:color w:val="auto"/>
        </w:rPr>
        <w:t>ому</w:t>
      </w:r>
      <w:r w:rsidRPr="002A68A4">
        <w:rPr>
          <w:rFonts w:ascii="Times New Roman" w:hAnsi="Times New Roman"/>
          <w:b/>
          <w:color w:val="auto"/>
        </w:rPr>
        <w:t xml:space="preserve"> предмет</w:t>
      </w:r>
      <w:r>
        <w:rPr>
          <w:rFonts w:ascii="Times New Roman" w:hAnsi="Times New Roman"/>
          <w:b/>
          <w:color w:val="auto"/>
        </w:rPr>
        <w:t>у</w:t>
      </w:r>
      <w:r w:rsidRPr="002A68A4">
        <w:rPr>
          <w:rFonts w:ascii="Times New Roman" w:hAnsi="Times New Roman"/>
          <w:b/>
          <w:color w:val="auto"/>
        </w:rPr>
        <w:t xml:space="preserve"> «Организация и выполнение пассажирских перевозок автомобильным транспортом».</w:t>
      </w:r>
    </w:p>
    <w:p w:rsidR="0075240B" w:rsidRPr="00577191" w:rsidRDefault="0075240B" w:rsidP="002A68A4">
      <w:pPr>
        <w:pStyle w:val="BodyText"/>
        <w:jc w:val="center"/>
        <w:rPr>
          <w:b/>
          <w:bCs/>
        </w:rPr>
      </w:pPr>
      <w:r w:rsidRPr="00577191">
        <w:rPr>
          <w:b/>
          <w:bCs/>
        </w:rPr>
        <w:t>Распределение учебных часов по разделам и темам</w:t>
      </w:r>
    </w:p>
    <w:p w:rsidR="0075240B" w:rsidRPr="00E547F6" w:rsidRDefault="0075240B" w:rsidP="002A68A4">
      <w:pPr>
        <w:pStyle w:val="BodyText"/>
        <w:jc w:val="right"/>
      </w:pPr>
      <w:r>
        <w:t>Таблица 14</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3686"/>
        <w:gridCol w:w="850"/>
        <w:gridCol w:w="1843"/>
        <w:gridCol w:w="1984"/>
      </w:tblGrid>
      <w:tr w:rsidR="0075240B" w:rsidRPr="00E547F6" w:rsidTr="00527E92">
        <w:tc>
          <w:tcPr>
            <w:tcW w:w="1701" w:type="dxa"/>
            <w:vMerge w:val="restart"/>
          </w:tcPr>
          <w:p w:rsidR="0075240B" w:rsidRDefault="0075240B" w:rsidP="00E547F6">
            <w:pPr>
              <w:jc w:val="both"/>
            </w:pPr>
          </w:p>
          <w:p w:rsidR="0075240B" w:rsidRPr="00E547F6" w:rsidRDefault="0075240B" w:rsidP="00577191">
            <w:pPr>
              <w:jc w:val="center"/>
            </w:pPr>
            <w:r>
              <w:t>Номер раздела, темы</w:t>
            </w:r>
          </w:p>
        </w:tc>
        <w:tc>
          <w:tcPr>
            <w:tcW w:w="3686" w:type="dxa"/>
            <w:vMerge w:val="restart"/>
            <w:vAlign w:val="center"/>
          </w:tcPr>
          <w:p w:rsidR="0075240B" w:rsidRPr="00E547F6" w:rsidRDefault="0075240B" w:rsidP="00E547F6">
            <w:pPr>
              <w:jc w:val="both"/>
            </w:pPr>
            <w:r w:rsidRPr="00E547F6">
              <w:t>Наименование разделов и тем</w:t>
            </w:r>
          </w:p>
        </w:tc>
        <w:tc>
          <w:tcPr>
            <w:tcW w:w="4677" w:type="dxa"/>
            <w:gridSpan w:val="3"/>
          </w:tcPr>
          <w:p w:rsidR="0075240B" w:rsidRPr="00E547F6" w:rsidRDefault="0075240B" w:rsidP="00577191">
            <w:pPr>
              <w:jc w:val="center"/>
            </w:pPr>
            <w:r w:rsidRPr="00E547F6">
              <w:t>Количество часов</w:t>
            </w:r>
          </w:p>
        </w:tc>
      </w:tr>
      <w:tr w:rsidR="0075240B" w:rsidRPr="00E547F6" w:rsidTr="00527E92">
        <w:tc>
          <w:tcPr>
            <w:tcW w:w="1701" w:type="dxa"/>
            <w:vMerge/>
          </w:tcPr>
          <w:p w:rsidR="0075240B" w:rsidRPr="00E547F6" w:rsidRDefault="0075240B" w:rsidP="00E547F6">
            <w:pPr>
              <w:jc w:val="both"/>
            </w:pPr>
          </w:p>
        </w:tc>
        <w:tc>
          <w:tcPr>
            <w:tcW w:w="3686" w:type="dxa"/>
            <w:vMerge/>
            <w:vAlign w:val="center"/>
          </w:tcPr>
          <w:p w:rsidR="0075240B" w:rsidRPr="00E547F6" w:rsidRDefault="0075240B" w:rsidP="00E547F6">
            <w:pPr>
              <w:jc w:val="both"/>
            </w:pPr>
          </w:p>
        </w:tc>
        <w:tc>
          <w:tcPr>
            <w:tcW w:w="850" w:type="dxa"/>
            <w:vMerge w:val="restart"/>
            <w:vAlign w:val="center"/>
          </w:tcPr>
          <w:p w:rsidR="0075240B" w:rsidRPr="00E547F6" w:rsidRDefault="0075240B" w:rsidP="00E547F6">
            <w:pPr>
              <w:jc w:val="both"/>
            </w:pPr>
            <w:r w:rsidRPr="00E547F6">
              <w:t>Всего</w:t>
            </w:r>
          </w:p>
        </w:tc>
        <w:tc>
          <w:tcPr>
            <w:tcW w:w="3827" w:type="dxa"/>
            <w:gridSpan w:val="2"/>
          </w:tcPr>
          <w:p w:rsidR="0075240B" w:rsidRPr="00E547F6" w:rsidRDefault="0075240B" w:rsidP="00577191">
            <w:pPr>
              <w:jc w:val="center"/>
            </w:pPr>
            <w:r w:rsidRPr="00E547F6">
              <w:t>В том числе</w:t>
            </w:r>
          </w:p>
        </w:tc>
      </w:tr>
      <w:tr w:rsidR="0075240B" w:rsidRPr="00E547F6" w:rsidTr="00527E92">
        <w:tc>
          <w:tcPr>
            <w:tcW w:w="1701" w:type="dxa"/>
            <w:vMerge/>
          </w:tcPr>
          <w:p w:rsidR="0075240B" w:rsidRPr="00E547F6" w:rsidRDefault="0075240B" w:rsidP="00E547F6">
            <w:pPr>
              <w:jc w:val="both"/>
            </w:pPr>
          </w:p>
        </w:tc>
        <w:tc>
          <w:tcPr>
            <w:tcW w:w="3686" w:type="dxa"/>
            <w:vMerge/>
            <w:vAlign w:val="center"/>
          </w:tcPr>
          <w:p w:rsidR="0075240B" w:rsidRPr="00E547F6" w:rsidRDefault="0075240B" w:rsidP="00E547F6">
            <w:pPr>
              <w:jc w:val="both"/>
            </w:pPr>
          </w:p>
        </w:tc>
        <w:tc>
          <w:tcPr>
            <w:tcW w:w="850" w:type="dxa"/>
            <w:vMerge/>
            <w:vAlign w:val="center"/>
          </w:tcPr>
          <w:p w:rsidR="0075240B" w:rsidRPr="00E547F6" w:rsidRDefault="0075240B" w:rsidP="00E547F6">
            <w:pPr>
              <w:jc w:val="both"/>
            </w:pPr>
          </w:p>
        </w:tc>
        <w:tc>
          <w:tcPr>
            <w:tcW w:w="1843" w:type="dxa"/>
          </w:tcPr>
          <w:p w:rsidR="0075240B" w:rsidRPr="00E547F6" w:rsidRDefault="0075240B" w:rsidP="00577191">
            <w:pPr>
              <w:jc w:val="center"/>
            </w:pPr>
            <w:r w:rsidRPr="00E547F6">
              <w:t>Теоретические</w:t>
            </w:r>
          </w:p>
          <w:p w:rsidR="0075240B" w:rsidRPr="00E547F6" w:rsidRDefault="0075240B" w:rsidP="00577191">
            <w:pPr>
              <w:jc w:val="center"/>
            </w:pPr>
            <w:r w:rsidRPr="00E547F6">
              <w:t>занятия</w:t>
            </w:r>
          </w:p>
        </w:tc>
        <w:tc>
          <w:tcPr>
            <w:tcW w:w="1984" w:type="dxa"/>
          </w:tcPr>
          <w:p w:rsidR="0075240B" w:rsidRPr="00E547F6" w:rsidRDefault="0075240B" w:rsidP="00577191">
            <w:pPr>
              <w:jc w:val="center"/>
            </w:pPr>
            <w:r w:rsidRPr="00E547F6">
              <w:t>Практические</w:t>
            </w:r>
          </w:p>
          <w:p w:rsidR="0075240B" w:rsidRPr="00E547F6" w:rsidRDefault="0075240B" w:rsidP="00577191">
            <w:pPr>
              <w:jc w:val="center"/>
            </w:pPr>
            <w:r w:rsidRPr="00E547F6">
              <w:t>занятия</w:t>
            </w:r>
          </w:p>
        </w:tc>
      </w:tr>
      <w:tr w:rsidR="0075240B" w:rsidRPr="00E547F6" w:rsidTr="00577191">
        <w:tc>
          <w:tcPr>
            <w:tcW w:w="1701" w:type="dxa"/>
          </w:tcPr>
          <w:p w:rsidR="0075240B" w:rsidRDefault="0075240B" w:rsidP="00577191">
            <w:pPr>
              <w:jc w:val="center"/>
            </w:pPr>
            <w:r>
              <w:t>2.1</w:t>
            </w:r>
          </w:p>
          <w:p w:rsidR="0075240B" w:rsidRDefault="0075240B" w:rsidP="00577191">
            <w:pPr>
              <w:jc w:val="center"/>
            </w:pPr>
          </w:p>
          <w:p w:rsidR="0075240B" w:rsidRDefault="0075240B" w:rsidP="00577191">
            <w:pPr>
              <w:jc w:val="center"/>
            </w:pPr>
          </w:p>
          <w:p w:rsidR="0075240B" w:rsidRDefault="0075240B" w:rsidP="00577191">
            <w:pPr>
              <w:jc w:val="center"/>
            </w:pPr>
          </w:p>
          <w:p w:rsidR="0075240B" w:rsidRDefault="0075240B" w:rsidP="00577191">
            <w:pPr>
              <w:jc w:val="center"/>
            </w:pPr>
            <w:r>
              <w:t>2.2.</w:t>
            </w:r>
          </w:p>
          <w:p w:rsidR="0075240B" w:rsidRDefault="0075240B" w:rsidP="00577191">
            <w:pPr>
              <w:jc w:val="center"/>
            </w:pPr>
          </w:p>
          <w:p w:rsidR="0075240B" w:rsidRDefault="0075240B" w:rsidP="00577191">
            <w:pPr>
              <w:jc w:val="center"/>
            </w:pPr>
          </w:p>
          <w:p w:rsidR="0075240B" w:rsidRDefault="0075240B" w:rsidP="00577191">
            <w:pPr>
              <w:jc w:val="center"/>
            </w:pPr>
            <w:r>
              <w:t>2.3.</w:t>
            </w:r>
          </w:p>
          <w:p w:rsidR="0075240B" w:rsidRDefault="0075240B" w:rsidP="00577191">
            <w:pPr>
              <w:jc w:val="center"/>
            </w:pPr>
          </w:p>
          <w:p w:rsidR="0075240B" w:rsidRPr="00E547F6" w:rsidRDefault="0075240B" w:rsidP="00577191">
            <w:pPr>
              <w:jc w:val="center"/>
            </w:pPr>
            <w:r>
              <w:t>2.4.</w:t>
            </w:r>
          </w:p>
        </w:tc>
        <w:tc>
          <w:tcPr>
            <w:tcW w:w="3686" w:type="dxa"/>
          </w:tcPr>
          <w:p w:rsidR="0075240B" w:rsidRPr="00E547F6" w:rsidRDefault="0075240B" w:rsidP="00E547F6">
            <w:pPr>
              <w:jc w:val="both"/>
            </w:pPr>
            <w:r w:rsidRPr="00E547F6">
              <w:t>Нормативное правовое обеспечение пассажирских перевозок автомобильным транспортом</w:t>
            </w:r>
          </w:p>
          <w:p w:rsidR="0075240B" w:rsidRPr="00E547F6" w:rsidRDefault="0075240B" w:rsidP="00E547F6">
            <w:pPr>
              <w:jc w:val="both"/>
            </w:pPr>
            <w:r w:rsidRPr="00E547F6">
              <w:t>Технико-эксплуатационные показатели пассажирского автотранспорта</w:t>
            </w:r>
          </w:p>
          <w:p w:rsidR="0075240B" w:rsidRPr="00E547F6" w:rsidRDefault="0075240B" w:rsidP="00E547F6">
            <w:pPr>
              <w:jc w:val="both"/>
            </w:pPr>
            <w:r w:rsidRPr="00E547F6">
              <w:t>Диспетчерское руководство работой такси на линии</w:t>
            </w:r>
          </w:p>
          <w:p w:rsidR="0075240B" w:rsidRDefault="0075240B" w:rsidP="00E547F6">
            <w:pPr>
              <w:jc w:val="both"/>
            </w:pPr>
            <w:r>
              <w:t>Работа такси на линии</w:t>
            </w:r>
          </w:p>
          <w:p w:rsidR="0075240B" w:rsidRPr="00E547F6" w:rsidRDefault="0075240B" w:rsidP="00E547F6">
            <w:pPr>
              <w:jc w:val="both"/>
            </w:pPr>
            <w:r>
              <w:t>Промежуточная аттестация</w:t>
            </w:r>
          </w:p>
        </w:tc>
        <w:tc>
          <w:tcPr>
            <w:tcW w:w="850" w:type="dxa"/>
          </w:tcPr>
          <w:p w:rsidR="0075240B" w:rsidRDefault="0075240B" w:rsidP="00070A19">
            <w:pPr>
              <w:jc w:val="center"/>
            </w:pPr>
            <w:r w:rsidRPr="00E547F6">
              <w:t>2</w:t>
            </w:r>
          </w:p>
          <w:p w:rsidR="0075240B" w:rsidRDefault="0075240B" w:rsidP="00070A19">
            <w:pPr>
              <w:jc w:val="center"/>
            </w:pPr>
          </w:p>
          <w:p w:rsidR="0075240B" w:rsidRDefault="0075240B" w:rsidP="00070A19">
            <w:pPr>
              <w:jc w:val="center"/>
            </w:pPr>
          </w:p>
          <w:p w:rsidR="0075240B" w:rsidRDefault="0075240B" w:rsidP="00070A19">
            <w:pPr>
              <w:jc w:val="center"/>
            </w:pPr>
          </w:p>
          <w:p w:rsidR="0075240B" w:rsidRPr="00E547F6" w:rsidRDefault="0075240B" w:rsidP="00070A19">
            <w:pPr>
              <w:jc w:val="center"/>
            </w:pPr>
          </w:p>
          <w:p w:rsidR="0075240B" w:rsidRPr="00E547F6" w:rsidRDefault="0075240B" w:rsidP="00070A19">
            <w:pPr>
              <w:jc w:val="center"/>
            </w:pPr>
          </w:p>
          <w:p w:rsidR="0075240B" w:rsidRPr="00E547F6" w:rsidRDefault="0075240B" w:rsidP="00070A19">
            <w:pPr>
              <w:jc w:val="center"/>
            </w:pPr>
            <w:r w:rsidRPr="00E547F6">
              <w:t>1</w:t>
            </w:r>
          </w:p>
          <w:p w:rsidR="0075240B" w:rsidRPr="00E547F6" w:rsidRDefault="0075240B" w:rsidP="00070A19">
            <w:pPr>
              <w:jc w:val="center"/>
            </w:pPr>
          </w:p>
          <w:p w:rsidR="0075240B" w:rsidRPr="00E547F6" w:rsidRDefault="0075240B" w:rsidP="00070A19">
            <w:pPr>
              <w:jc w:val="center"/>
            </w:pPr>
            <w:r w:rsidRPr="00E547F6">
              <w:t>1</w:t>
            </w:r>
          </w:p>
          <w:p w:rsidR="0075240B" w:rsidRDefault="0075240B" w:rsidP="00070A19">
            <w:pPr>
              <w:jc w:val="center"/>
            </w:pPr>
            <w:r>
              <w:t>2</w:t>
            </w:r>
          </w:p>
          <w:p w:rsidR="0075240B" w:rsidRPr="00E547F6" w:rsidRDefault="0075240B" w:rsidP="00070A19">
            <w:pPr>
              <w:jc w:val="center"/>
            </w:pPr>
            <w:r>
              <w:t>1</w:t>
            </w:r>
          </w:p>
        </w:tc>
        <w:tc>
          <w:tcPr>
            <w:tcW w:w="1843" w:type="dxa"/>
          </w:tcPr>
          <w:p w:rsidR="0075240B" w:rsidRDefault="0075240B" w:rsidP="00070A19">
            <w:pPr>
              <w:jc w:val="center"/>
            </w:pPr>
            <w:r w:rsidRPr="00E547F6">
              <w:t>2</w:t>
            </w:r>
          </w:p>
          <w:p w:rsidR="0075240B" w:rsidRDefault="0075240B" w:rsidP="00070A19">
            <w:pPr>
              <w:jc w:val="center"/>
            </w:pPr>
          </w:p>
          <w:p w:rsidR="0075240B" w:rsidRDefault="0075240B" w:rsidP="00070A19">
            <w:pPr>
              <w:jc w:val="center"/>
            </w:pPr>
          </w:p>
          <w:p w:rsidR="0075240B" w:rsidRDefault="0075240B" w:rsidP="00070A19">
            <w:pPr>
              <w:jc w:val="center"/>
            </w:pPr>
          </w:p>
          <w:p w:rsidR="0075240B" w:rsidRPr="00E547F6" w:rsidRDefault="0075240B" w:rsidP="00070A19">
            <w:pPr>
              <w:jc w:val="center"/>
            </w:pPr>
          </w:p>
          <w:p w:rsidR="0075240B" w:rsidRPr="00E547F6" w:rsidRDefault="0075240B" w:rsidP="00070A19">
            <w:pPr>
              <w:jc w:val="center"/>
            </w:pPr>
          </w:p>
          <w:p w:rsidR="0075240B" w:rsidRPr="00E547F6" w:rsidRDefault="0075240B" w:rsidP="00070A19">
            <w:pPr>
              <w:jc w:val="center"/>
            </w:pPr>
            <w:r w:rsidRPr="00E547F6">
              <w:t>1</w:t>
            </w:r>
          </w:p>
          <w:p w:rsidR="0075240B" w:rsidRPr="00E547F6" w:rsidRDefault="0075240B" w:rsidP="00070A19">
            <w:pPr>
              <w:jc w:val="center"/>
            </w:pPr>
          </w:p>
          <w:p w:rsidR="0075240B" w:rsidRPr="00E547F6" w:rsidRDefault="0075240B" w:rsidP="00070A19">
            <w:pPr>
              <w:jc w:val="center"/>
            </w:pPr>
            <w:r w:rsidRPr="00E547F6">
              <w:t>1</w:t>
            </w:r>
          </w:p>
          <w:p w:rsidR="0075240B" w:rsidRPr="00E547F6" w:rsidRDefault="0075240B" w:rsidP="00070A19">
            <w:pPr>
              <w:jc w:val="center"/>
            </w:pPr>
            <w:r>
              <w:t>-</w:t>
            </w:r>
          </w:p>
          <w:p w:rsidR="0075240B" w:rsidRPr="00E547F6" w:rsidRDefault="0075240B" w:rsidP="00070A19">
            <w:pPr>
              <w:jc w:val="center"/>
            </w:pPr>
            <w:r>
              <w:t>2</w:t>
            </w:r>
          </w:p>
        </w:tc>
        <w:tc>
          <w:tcPr>
            <w:tcW w:w="1984" w:type="dxa"/>
          </w:tcPr>
          <w:p w:rsidR="0075240B" w:rsidRDefault="0075240B" w:rsidP="00070A19">
            <w:pPr>
              <w:jc w:val="center"/>
            </w:pPr>
            <w:r w:rsidRPr="00E547F6">
              <w:t>-</w:t>
            </w:r>
          </w:p>
          <w:p w:rsidR="0075240B" w:rsidRDefault="0075240B" w:rsidP="00070A19">
            <w:pPr>
              <w:jc w:val="center"/>
            </w:pPr>
          </w:p>
          <w:p w:rsidR="0075240B" w:rsidRDefault="0075240B" w:rsidP="00070A19">
            <w:pPr>
              <w:jc w:val="center"/>
            </w:pPr>
          </w:p>
          <w:p w:rsidR="0075240B" w:rsidRDefault="0075240B" w:rsidP="00070A19">
            <w:pPr>
              <w:jc w:val="center"/>
            </w:pPr>
          </w:p>
          <w:p w:rsidR="0075240B" w:rsidRPr="00E547F6" w:rsidRDefault="0075240B" w:rsidP="00070A19">
            <w:pPr>
              <w:jc w:val="center"/>
            </w:pPr>
          </w:p>
          <w:p w:rsidR="0075240B" w:rsidRPr="00E547F6" w:rsidRDefault="0075240B" w:rsidP="00070A19">
            <w:pPr>
              <w:jc w:val="center"/>
            </w:pPr>
          </w:p>
          <w:p w:rsidR="0075240B" w:rsidRPr="00E547F6" w:rsidRDefault="0075240B" w:rsidP="00070A19">
            <w:pPr>
              <w:jc w:val="center"/>
            </w:pPr>
            <w:r w:rsidRPr="00E547F6">
              <w:t>-</w:t>
            </w:r>
          </w:p>
          <w:p w:rsidR="0075240B" w:rsidRPr="00E547F6" w:rsidRDefault="0075240B" w:rsidP="00070A19">
            <w:pPr>
              <w:jc w:val="center"/>
            </w:pPr>
          </w:p>
          <w:p w:rsidR="0075240B" w:rsidRPr="00E547F6" w:rsidRDefault="0075240B" w:rsidP="00070A19">
            <w:pPr>
              <w:jc w:val="center"/>
            </w:pPr>
            <w:r w:rsidRPr="00E547F6">
              <w:t>-</w:t>
            </w:r>
          </w:p>
          <w:p w:rsidR="0075240B" w:rsidRDefault="0075240B" w:rsidP="00070A19">
            <w:pPr>
              <w:jc w:val="center"/>
            </w:pPr>
            <w:r>
              <w:t>-</w:t>
            </w:r>
          </w:p>
          <w:p w:rsidR="0075240B" w:rsidRPr="00E547F6" w:rsidRDefault="0075240B" w:rsidP="00070A19">
            <w:pPr>
              <w:jc w:val="center"/>
            </w:pPr>
            <w:r>
              <w:t>1</w:t>
            </w:r>
          </w:p>
        </w:tc>
      </w:tr>
      <w:tr w:rsidR="0075240B" w:rsidRPr="00E547F6" w:rsidTr="00577191">
        <w:tc>
          <w:tcPr>
            <w:tcW w:w="1701" w:type="dxa"/>
          </w:tcPr>
          <w:p w:rsidR="0075240B" w:rsidRPr="00E547F6" w:rsidRDefault="0075240B" w:rsidP="00E547F6">
            <w:pPr>
              <w:jc w:val="both"/>
            </w:pPr>
          </w:p>
        </w:tc>
        <w:tc>
          <w:tcPr>
            <w:tcW w:w="3686" w:type="dxa"/>
          </w:tcPr>
          <w:p w:rsidR="0075240B" w:rsidRPr="00E547F6" w:rsidRDefault="0075240B" w:rsidP="00E547F6">
            <w:pPr>
              <w:jc w:val="both"/>
            </w:pPr>
            <w:r w:rsidRPr="00E547F6">
              <w:t>Всего</w:t>
            </w:r>
          </w:p>
        </w:tc>
        <w:tc>
          <w:tcPr>
            <w:tcW w:w="850" w:type="dxa"/>
          </w:tcPr>
          <w:p w:rsidR="0075240B" w:rsidRPr="00E547F6" w:rsidRDefault="0075240B" w:rsidP="00070A19">
            <w:pPr>
              <w:jc w:val="center"/>
            </w:pPr>
            <w:r>
              <w:t>7</w:t>
            </w:r>
          </w:p>
        </w:tc>
        <w:tc>
          <w:tcPr>
            <w:tcW w:w="1843" w:type="dxa"/>
          </w:tcPr>
          <w:p w:rsidR="0075240B" w:rsidRPr="00E547F6" w:rsidRDefault="0075240B" w:rsidP="00070A19">
            <w:pPr>
              <w:jc w:val="center"/>
            </w:pPr>
            <w:r>
              <w:t>6</w:t>
            </w:r>
          </w:p>
        </w:tc>
        <w:tc>
          <w:tcPr>
            <w:tcW w:w="1984" w:type="dxa"/>
          </w:tcPr>
          <w:p w:rsidR="0075240B" w:rsidRPr="00E547F6" w:rsidRDefault="0075240B" w:rsidP="00070A19">
            <w:pPr>
              <w:jc w:val="center"/>
            </w:pPr>
            <w:r>
              <w:t>1</w:t>
            </w:r>
          </w:p>
        </w:tc>
      </w:tr>
    </w:tbl>
    <w:p w:rsidR="0075240B" w:rsidRPr="00E547F6" w:rsidRDefault="0075240B" w:rsidP="00E547F6">
      <w:pPr>
        <w:jc w:val="both"/>
      </w:pPr>
    </w:p>
    <w:p w:rsidR="0075240B" w:rsidRPr="00577191" w:rsidRDefault="0075240B" w:rsidP="00577191">
      <w:pPr>
        <w:pStyle w:val="BodyText"/>
        <w:jc w:val="center"/>
      </w:pPr>
      <w:r w:rsidRPr="00577191">
        <w:t>Содержание</w:t>
      </w:r>
    </w:p>
    <w:p w:rsidR="0075240B" w:rsidRPr="00E547F6" w:rsidRDefault="0075240B" w:rsidP="003062EA">
      <w:pPr>
        <w:pStyle w:val="BodyText"/>
      </w:pPr>
      <w:r w:rsidRPr="00A13A41">
        <w:rPr>
          <w:u w:val="single"/>
        </w:rPr>
        <w:t>Тема 2.1</w:t>
      </w:r>
      <w:r>
        <w:t xml:space="preserve">. </w:t>
      </w:r>
      <w:r w:rsidRPr="00E547F6">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ви</w:t>
      </w:r>
      <w:r>
        <w:t>ды перевозок пассажиров</w:t>
      </w:r>
      <w:r w:rsidRPr="00E547F6">
        <w:t xml:space="preserve">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75240B" w:rsidRDefault="0075240B" w:rsidP="003062EA">
      <w:pPr>
        <w:pStyle w:val="BodyText"/>
      </w:pPr>
      <w:r w:rsidRPr="00A13A41">
        <w:rPr>
          <w:u w:val="single"/>
        </w:rPr>
        <w:t>Тема 2.2.</w:t>
      </w:r>
      <w:r w:rsidRPr="00E547F6">
        <w:t xml:space="preserve">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w:t>
      </w:r>
    </w:p>
    <w:p w:rsidR="0075240B" w:rsidRDefault="0075240B" w:rsidP="003062EA">
      <w:pPr>
        <w:pStyle w:val="BodyText"/>
      </w:pPr>
    </w:p>
    <w:p w:rsidR="0075240B" w:rsidRDefault="0075240B" w:rsidP="003062EA">
      <w:pPr>
        <w:pStyle w:val="BodyText"/>
      </w:pPr>
    </w:p>
    <w:p w:rsidR="0075240B" w:rsidRPr="00E547F6" w:rsidRDefault="0075240B" w:rsidP="003062EA">
      <w:pPr>
        <w:pStyle w:val="BodyText"/>
      </w:pPr>
      <w:r w:rsidRPr="00E547F6">
        <w:t>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75240B" w:rsidRPr="00E547F6" w:rsidRDefault="0075240B" w:rsidP="003062EA">
      <w:pPr>
        <w:pStyle w:val="BodyText"/>
      </w:pPr>
      <w:r w:rsidRPr="00A13A41">
        <w:rPr>
          <w:u w:val="single"/>
        </w:rPr>
        <w:t>Тема 2.3.</w:t>
      </w:r>
      <w:r w:rsidRPr="00E547F6">
        <w:t>Диспетчерское руководство работой такси на линии: диспетчерская система руководства пассажирскими автомобильными перевозками;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75240B" w:rsidRPr="00E547F6" w:rsidRDefault="0075240B" w:rsidP="003062EA">
      <w:pPr>
        <w:pStyle w:val="BodyText"/>
      </w:pPr>
      <w:r w:rsidRPr="00A13A41">
        <w:rPr>
          <w:u w:val="single"/>
        </w:rPr>
        <w:t>Тема 2.4</w:t>
      </w:r>
      <w:r>
        <w:t xml:space="preserve">. </w:t>
      </w:r>
      <w:r w:rsidRPr="00E547F6">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75240B" w:rsidRPr="00E547F6" w:rsidRDefault="0075240B" w:rsidP="003062EA">
      <w:pPr>
        <w:pStyle w:val="BodyText"/>
      </w:pPr>
      <w:r w:rsidRPr="00E547F6">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75240B" w:rsidRDefault="0075240B" w:rsidP="003062EA">
      <w:pPr>
        <w:pStyle w:val="BodyText"/>
      </w:pPr>
      <w:r w:rsidRPr="00E547F6">
        <w:t>Профилактика конфликтов и общение в условиях конфликта: приобретение практического опыта общения с пассажирами, а также первичных навыков профилактики конфликтов и общения в условиях конфликта. Психологический практикум.</w:t>
      </w:r>
    </w:p>
    <w:p w:rsidR="0075240B" w:rsidRPr="003F58E4" w:rsidRDefault="0075240B" w:rsidP="00577191">
      <w:pPr>
        <w:pStyle w:val="BodyText"/>
        <w:rPr>
          <w:i/>
          <w:iCs/>
        </w:rPr>
      </w:pPr>
      <w:r w:rsidRPr="003F58E4">
        <w:rPr>
          <w:i/>
          <w:iCs/>
        </w:rPr>
        <w:t xml:space="preserve">Промежуточная аттестация по </w:t>
      </w:r>
      <w:r>
        <w:rPr>
          <w:i/>
          <w:iCs/>
        </w:rPr>
        <w:t>предмету: Зачет по всем темам.</w:t>
      </w:r>
    </w:p>
    <w:p w:rsidR="0075240B" w:rsidRPr="00865FFC" w:rsidRDefault="0075240B" w:rsidP="003062EA">
      <w:pPr>
        <w:pStyle w:val="BodyTextFirstIndent"/>
      </w:pPr>
    </w:p>
    <w:p w:rsidR="0075240B" w:rsidRPr="00933A79" w:rsidRDefault="0075240B" w:rsidP="00933A79">
      <w:pPr>
        <w:pStyle w:val="List2"/>
        <w:jc w:val="center"/>
        <w:rPr>
          <w:b/>
          <w:bCs/>
        </w:rPr>
      </w:pPr>
      <w:r w:rsidRPr="00A40CD6">
        <w:rPr>
          <w:b/>
          <w:bCs/>
        </w:rPr>
        <w:t>V.</w:t>
      </w:r>
      <w:r w:rsidRPr="00A40CD6">
        <w:rPr>
          <w:b/>
          <w:bCs/>
        </w:rPr>
        <w:tab/>
        <w:t>ПЛАНИРУЕМЫЕ РЕЗУЛЬТАТЫ ОСВОЕНИЯ РАБОЧЕЙПРОГРАММЫ</w:t>
      </w:r>
    </w:p>
    <w:p w:rsidR="0075240B" w:rsidRPr="00A66B0C" w:rsidRDefault="0075240B" w:rsidP="003062EA">
      <w:pPr>
        <w:pStyle w:val="Heading7"/>
        <w:rPr>
          <w:b/>
          <w:bCs/>
          <w:u w:val="single"/>
        </w:rPr>
      </w:pPr>
      <w:r w:rsidRPr="00A66B0C">
        <w:rPr>
          <w:b/>
          <w:bCs/>
          <w:u w:val="single"/>
        </w:rPr>
        <w:t>В результате освоения Программы обучающиеся должны знать:</w:t>
      </w:r>
    </w:p>
    <w:p w:rsidR="0075240B" w:rsidRPr="00E547F6" w:rsidRDefault="0075240B" w:rsidP="003062EA">
      <w:pPr>
        <w:pStyle w:val="BodyText"/>
      </w:pPr>
      <w:r>
        <w:t>- п</w:t>
      </w:r>
      <w:r w:rsidRPr="00E547F6">
        <w:t>равила дорожного движения, основы законодательства в сфере дорожного движения;</w:t>
      </w:r>
    </w:p>
    <w:p w:rsidR="0075240B" w:rsidRPr="00E547F6" w:rsidRDefault="0075240B" w:rsidP="003062EA">
      <w:pPr>
        <w:pStyle w:val="BodyText"/>
      </w:pPr>
      <w:r>
        <w:t xml:space="preserve">- </w:t>
      </w:r>
      <w:r w:rsidRPr="00E547F6">
        <w:t>правила обязательного страхования гражданской ответственности владельцев транспортных средств;</w:t>
      </w:r>
    </w:p>
    <w:p w:rsidR="0075240B" w:rsidRPr="00E547F6" w:rsidRDefault="0075240B" w:rsidP="003062EA">
      <w:pPr>
        <w:pStyle w:val="BodyText"/>
      </w:pPr>
      <w:r>
        <w:t xml:space="preserve">- </w:t>
      </w:r>
      <w:r w:rsidRPr="00E547F6">
        <w:t>основы безопасного управления транспортными средствами;</w:t>
      </w:r>
    </w:p>
    <w:p w:rsidR="0075240B" w:rsidRPr="00A66B0C" w:rsidRDefault="0075240B" w:rsidP="00E547F6">
      <w:pPr>
        <w:jc w:val="both"/>
      </w:pPr>
      <w:r>
        <w:t xml:space="preserve">- </w:t>
      </w:r>
      <w:r w:rsidRPr="00A66B0C">
        <w:t>цели и задачи управления системами «водитель – автомобиль – дорога» и «водитель – автомобиль»;</w:t>
      </w:r>
    </w:p>
    <w:p w:rsidR="0075240B" w:rsidRPr="00A66B0C" w:rsidRDefault="0075240B" w:rsidP="00E547F6">
      <w:pPr>
        <w:jc w:val="both"/>
      </w:pPr>
      <w:r>
        <w:t xml:space="preserve">- </w:t>
      </w:r>
      <w:r w:rsidRPr="00A66B0C">
        <w:t>особенности наблюдения за дорожной обстановкой и порядок осмотра дорожной  ситуации;</w:t>
      </w:r>
    </w:p>
    <w:p w:rsidR="0075240B" w:rsidRPr="00A66B0C" w:rsidRDefault="0075240B" w:rsidP="00E547F6">
      <w:pPr>
        <w:jc w:val="both"/>
      </w:pPr>
      <w:r>
        <w:t xml:space="preserve">- </w:t>
      </w:r>
      <w:r w:rsidRPr="00A66B0C">
        <w:t>способы контроля  безопасной дистанции и бокового интервала;</w:t>
      </w:r>
    </w:p>
    <w:p w:rsidR="0075240B" w:rsidRPr="00A66B0C" w:rsidRDefault="0075240B" w:rsidP="00E547F6">
      <w:pPr>
        <w:jc w:val="both"/>
      </w:pPr>
      <w:r>
        <w:t xml:space="preserve">- </w:t>
      </w:r>
      <w:r w:rsidRPr="00A66B0C">
        <w:t>порядок вызова аварийных и спасательных служб;</w:t>
      </w:r>
    </w:p>
    <w:p w:rsidR="0075240B" w:rsidRPr="00A66B0C" w:rsidRDefault="0075240B" w:rsidP="00E547F6">
      <w:pPr>
        <w:jc w:val="both"/>
      </w:pPr>
      <w:r>
        <w:t xml:space="preserve">- </w:t>
      </w:r>
      <w:r w:rsidRPr="00A66B0C">
        <w:t>основы обеспечения безопасности наиболее уязвимых участников дорожного движения: пешеходов, велосипедистов;</w:t>
      </w:r>
    </w:p>
    <w:p w:rsidR="0075240B" w:rsidRDefault="0075240B" w:rsidP="00E547F6">
      <w:pPr>
        <w:jc w:val="both"/>
      </w:pPr>
      <w:r>
        <w:t xml:space="preserve">- </w:t>
      </w:r>
      <w:r w:rsidRPr="00A66B0C">
        <w:t>основы обеспечения детской пассажирской безопасности;</w:t>
      </w:r>
    </w:p>
    <w:p w:rsidR="0075240B" w:rsidRDefault="0075240B" w:rsidP="00E547F6">
      <w:pPr>
        <w:jc w:val="both"/>
      </w:pPr>
    </w:p>
    <w:p w:rsidR="0075240B" w:rsidRDefault="0075240B" w:rsidP="00E547F6">
      <w:pPr>
        <w:jc w:val="both"/>
      </w:pPr>
    </w:p>
    <w:p w:rsidR="0075240B" w:rsidRPr="00A66B0C" w:rsidRDefault="0075240B" w:rsidP="00E547F6">
      <w:pPr>
        <w:jc w:val="both"/>
      </w:pPr>
    </w:p>
    <w:p w:rsidR="0075240B" w:rsidRPr="00A66B0C" w:rsidRDefault="0075240B" w:rsidP="00E547F6">
      <w:pPr>
        <w:jc w:val="both"/>
      </w:pPr>
      <w:r>
        <w:t xml:space="preserve">- </w:t>
      </w:r>
      <w:r w:rsidRPr="00A66B0C">
        <w:t>проблемы, связанные с сознательным нарушением правил дорожного движения водителями транспортных средств и их последствиями;</w:t>
      </w:r>
    </w:p>
    <w:p w:rsidR="0075240B" w:rsidRDefault="0075240B" w:rsidP="00E547F6">
      <w:pPr>
        <w:jc w:val="both"/>
      </w:pPr>
      <w:r>
        <w:t xml:space="preserve">- </w:t>
      </w:r>
      <w:r w:rsidRPr="00A66B0C">
        <w:t>правовые аспекты (права, обязанности и ответственность) оказания первой помощи;</w:t>
      </w:r>
    </w:p>
    <w:p w:rsidR="0075240B" w:rsidRPr="00A66B0C" w:rsidRDefault="0075240B" w:rsidP="00E547F6">
      <w:pPr>
        <w:jc w:val="both"/>
      </w:pPr>
      <w:r w:rsidRPr="00A66B0C">
        <w:t>современные рекомендации по оказанию первой помощи;</w:t>
      </w:r>
    </w:p>
    <w:p w:rsidR="0075240B" w:rsidRDefault="0075240B" w:rsidP="00E547F6">
      <w:pPr>
        <w:jc w:val="both"/>
      </w:pPr>
      <w:r>
        <w:t xml:space="preserve">- </w:t>
      </w:r>
      <w:r w:rsidRPr="00A66B0C">
        <w:t>методики и последовательность действий по оказанию первой помощи;состав аптечки первой помощи (автомобильной) и правила использования ее компонентов.</w:t>
      </w:r>
    </w:p>
    <w:p w:rsidR="0075240B" w:rsidRPr="00A66B0C" w:rsidRDefault="0075240B" w:rsidP="003062EA">
      <w:pPr>
        <w:pStyle w:val="Heading8"/>
        <w:rPr>
          <w:b/>
          <w:bCs/>
          <w:i w:val="0"/>
          <w:iCs w:val="0"/>
          <w:u w:val="single"/>
        </w:rPr>
      </w:pPr>
      <w:r w:rsidRPr="00A66B0C">
        <w:rPr>
          <w:b/>
          <w:bCs/>
          <w:i w:val="0"/>
          <w:iCs w:val="0"/>
          <w:u w:val="single"/>
        </w:rPr>
        <w:t>В результате освоения Программы обучающиеся должны уметь:</w:t>
      </w:r>
    </w:p>
    <w:p w:rsidR="0075240B" w:rsidRPr="00E547F6" w:rsidRDefault="0075240B" w:rsidP="003062EA">
      <w:pPr>
        <w:pStyle w:val="BodyText"/>
      </w:pPr>
      <w:r>
        <w:t xml:space="preserve">- </w:t>
      </w:r>
      <w:r w:rsidRPr="00E547F6">
        <w:t>безопасно и эффективно управлять транспортным средством (составом транспортных средств) в различных условиях  движения;</w:t>
      </w:r>
    </w:p>
    <w:p w:rsidR="0075240B" w:rsidRPr="00E547F6" w:rsidRDefault="0075240B" w:rsidP="003062EA">
      <w:pPr>
        <w:pStyle w:val="BodyText"/>
      </w:pPr>
      <w:r>
        <w:t xml:space="preserve">- </w:t>
      </w:r>
      <w:r w:rsidRPr="00E547F6">
        <w:t>соблюдать Правила дорожного движения при управлении транспортным средством (составом транспортных средств);</w:t>
      </w:r>
    </w:p>
    <w:p w:rsidR="0075240B" w:rsidRPr="00E547F6" w:rsidRDefault="0075240B" w:rsidP="003062EA">
      <w:pPr>
        <w:pStyle w:val="BodyText"/>
      </w:pPr>
      <w:r>
        <w:t xml:space="preserve">- </w:t>
      </w:r>
      <w:r w:rsidRPr="00E547F6">
        <w:t>управлять своим эмоциональным состоянием;</w:t>
      </w:r>
    </w:p>
    <w:p w:rsidR="0075240B" w:rsidRPr="00BA3DD5" w:rsidRDefault="0075240B" w:rsidP="00E547F6">
      <w:pPr>
        <w:tabs>
          <w:tab w:val="left" w:pos="0"/>
        </w:tabs>
        <w:jc w:val="both"/>
      </w:pPr>
      <w:r>
        <w:t xml:space="preserve">- </w:t>
      </w:r>
      <w:r w:rsidRPr="00BA3DD5">
        <w:t>конструктивно разрешать противоречия и конфликты, возникающиев дорожном движении;</w:t>
      </w:r>
    </w:p>
    <w:p w:rsidR="0075240B" w:rsidRPr="00BA3DD5" w:rsidRDefault="0075240B" w:rsidP="00E547F6">
      <w:pPr>
        <w:tabs>
          <w:tab w:val="left" w:pos="0"/>
        </w:tabs>
        <w:jc w:val="both"/>
      </w:pPr>
      <w:r>
        <w:t xml:space="preserve">- </w:t>
      </w:r>
      <w:r w:rsidRPr="00BA3DD5">
        <w:t>выполнять ежедневное техническое обслуживание транспортного средства (состава транспортных средств);</w:t>
      </w:r>
    </w:p>
    <w:p w:rsidR="0075240B" w:rsidRPr="00BA3DD5" w:rsidRDefault="0075240B" w:rsidP="00E547F6">
      <w:pPr>
        <w:tabs>
          <w:tab w:val="left" w:pos="0"/>
        </w:tabs>
        <w:jc w:val="both"/>
      </w:pPr>
      <w:r>
        <w:t xml:space="preserve">- </w:t>
      </w:r>
      <w:r w:rsidRPr="00BA3DD5">
        <w:t>устранять мелкие неисправности в процессе эксплуатации транспортного средства (состава транспортных средств);</w:t>
      </w:r>
    </w:p>
    <w:p w:rsidR="0075240B" w:rsidRPr="00BA3DD5" w:rsidRDefault="0075240B" w:rsidP="00E547F6">
      <w:pPr>
        <w:tabs>
          <w:tab w:val="left" w:pos="0"/>
        </w:tabs>
        <w:jc w:val="both"/>
      </w:pPr>
      <w:r>
        <w:t xml:space="preserve">- </w:t>
      </w:r>
      <w:r w:rsidRPr="00BA3DD5">
        <w:t>обеспечивать безопасную посадку и высадку пассажиров, их перевозку, либо прием, размещение и перевозку грузов;</w:t>
      </w:r>
    </w:p>
    <w:p w:rsidR="0075240B" w:rsidRPr="00BA3DD5" w:rsidRDefault="0075240B" w:rsidP="00E547F6">
      <w:pPr>
        <w:tabs>
          <w:tab w:val="left" w:pos="0"/>
        </w:tabs>
        <w:jc w:val="both"/>
      </w:pPr>
      <w:r>
        <w:t xml:space="preserve">- </w:t>
      </w:r>
      <w:r w:rsidRPr="00BA3DD5">
        <w:t>выбирать безопасные скорость, дистанцию и интервал в различных условиях движения;</w:t>
      </w:r>
    </w:p>
    <w:p w:rsidR="0075240B" w:rsidRPr="00BA3DD5" w:rsidRDefault="0075240B" w:rsidP="00E547F6">
      <w:pPr>
        <w:tabs>
          <w:tab w:val="left" w:pos="0"/>
        </w:tabs>
        <w:jc w:val="both"/>
      </w:pPr>
      <w:r w:rsidRPr="00BA3DD5">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75240B" w:rsidRPr="00BA3DD5" w:rsidRDefault="0075240B" w:rsidP="00E547F6">
      <w:pPr>
        <w:tabs>
          <w:tab w:val="left" w:pos="0"/>
        </w:tabs>
        <w:jc w:val="both"/>
      </w:pPr>
      <w:r w:rsidRPr="00BA3DD5">
        <w:t>использовать зеркала заднего вида при маневрировании;</w:t>
      </w:r>
    </w:p>
    <w:p w:rsidR="0075240B" w:rsidRPr="00BA3DD5" w:rsidRDefault="0075240B" w:rsidP="00E547F6">
      <w:pPr>
        <w:tabs>
          <w:tab w:val="left" w:pos="0"/>
        </w:tabs>
        <w:jc w:val="both"/>
      </w:pPr>
      <w:r w:rsidRPr="00BA3DD5">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75240B" w:rsidRPr="00BA3DD5" w:rsidRDefault="0075240B" w:rsidP="00E547F6">
      <w:pPr>
        <w:tabs>
          <w:tab w:val="left" w:pos="0"/>
        </w:tabs>
        <w:jc w:val="both"/>
      </w:pPr>
      <w:r w:rsidRPr="00BA3DD5">
        <w:t>своевременно принимать правильные решения и уверенно действовать  в сложных и  опасных дорожных ситуациях;</w:t>
      </w:r>
    </w:p>
    <w:p w:rsidR="0075240B" w:rsidRPr="00BA3DD5" w:rsidRDefault="0075240B" w:rsidP="00E547F6">
      <w:pPr>
        <w:tabs>
          <w:tab w:val="left" w:pos="0"/>
        </w:tabs>
        <w:jc w:val="both"/>
      </w:pPr>
      <w:r w:rsidRPr="00BA3DD5">
        <w:t>выполнять мероприятия по оказанию первой помощи пострадавшим в дорожно-транспортном  происшествии;</w:t>
      </w:r>
    </w:p>
    <w:p w:rsidR="0075240B" w:rsidRPr="00BA3DD5" w:rsidRDefault="0075240B" w:rsidP="00E547F6">
      <w:pPr>
        <w:tabs>
          <w:tab w:val="left" w:pos="0"/>
        </w:tabs>
        <w:jc w:val="both"/>
      </w:pPr>
      <w:r w:rsidRPr="00BA3DD5">
        <w:t>совершенствовать свои навыки управления транспортным средством (составом транспортных средств).</w:t>
      </w:r>
    </w:p>
    <w:p w:rsidR="0075240B" w:rsidRPr="00BA3DD5" w:rsidRDefault="0075240B" w:rsidP="00E547F6">
      <w:pPr>
        <w:jc w:val="both"/>
        <w:rPr>
          <w:sz w:val="22"/>
          <w:szCs w:val="22"/>
        </w:rPr>
      </w:pPr>
    </w:p>
    <w:p w:rsidR="0075240B" w:rsidRPr="00A40CD6" w:rsidRDefault="0075240B" w:rsidP="00A40CD6">
      <w:pPr>
        <w:pStyle w:val="List"/>
        <w:jc w:val="center"/>
        <w:rPr>
          <w:b/>
          <w:bCs/>
        </w:rPr>
      </w:pPr>
      <w:r w:rsidRPr="00A40CD6">
        <w:rPr>
          <w:b/>
          <w:bCs/>
        </w:rPr>
        <w:t>V</w:t>
      </w:r>
      <w:r w:rsidRPr="00A40CD6">
        <w:rPr>
          <w:b/>
          <w:bCs/>
          <w:lang w:val="en-US"/>
        </w:rPr>
        <w:t>I</w:t>
      </w:r>
      <w:r w:rsidRPr="00A40CD6">
        <w:rPr>
          <w:b/>
          <w:bCs/>
        </w:rPr>
        <w:t>.</w:t>
      </w:r>
      <w:r w:rsidRPr="00A40CD6">
        <w:rPr>
          <w:b/>
          <w:bCs/>
        </w:rPr>
        <w:tab/>
        <w:t>УСЛОВИЯ РЕАЛИЗАЦИИ ПРОГРАММЫ</w:t>
      </w:r>
    </w:p>
    <w:p w:rsidR="0075240B" w:rsidRDefault="0075240B" w:rsidP="00BF067D">
      <w:pPr>
        <w:jc w:val="center"/>
        <w:rPr>
          <w:b/>
          <w:sz w:val="28"/>
        </w:rPr>
      </w:pPr>
    </w:p>
    <w:p w:rsidR="0075240B" w:rsidRDefault="0075240B" w:rsidP="003062EA">
      <w:pPr>
        <w:pStyle w:val="BodyTextFirstIndent"/>
      </w:pPr>
      <w:r>
        <w:t>6.1. Организационно-педагогические условия Программы обеспечивают реализацию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5240B" w:rsidRDefault="0075240B" w:rsidP="003062EA">
      <w:pPr>
        <w:pStyle w:val="BodyTextFirstIndent"/>
      </w:pPr>
      <w: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75240B" w:rsidRDefault="0075240B" w:rsidP="003062EA">
      <w:pPr>
        <w:pStyle w:val="BodyTextFirstIndent"/>
      </w:pPr>
      <w:r>
        <w:t>Наполняемость учебной группы не превышает 30 человек.</w:t>
      </w:r>
    </w:p>
    <w:p w:rsidR="0075240B" w:rsidRDefault="0075240B" w:rsidP="00413531">
      <w:pPr>
        <w:pStyle w:val="BodyTextFirstIndent"/>
      </w:pPr>
      <w: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составляет 1 астрономический час (60 минут).</w:t>
      </w:r>
    </w:p>
    <w:p w:rsidR="0075240B" w:rsidRDefault="0075240B" w:rsidP="003062EA">
      <w:pPr>
        <w:pStyle w:val="BodyTextFirstIndent"/>
      </w:pPr>
      <w:r>
        <w:t>Расчетная формула для определения общего числа учебных кабинетов для теоретического обучения:</w:t>
      </w:r>
    </w:p>
    <w:p w:rsidR="0075240B" w:rsidRDefault="0075240B" w:rsidP="002236F7">
      <w:pPr>
        <w:pStyle w:val="Heading9"/>
        <w:jc w:val="center"/>
        <w:rPr>
          <w:rFonts w:ascii="Times New Roman" w:hAnsi="Times New Roman" w:cs="Times New Roman"/>
        </w:rPr>
      </w:pPr>
      <w:r w:rsidRPr="002236F7">
        <w:rPr>
          <w:rFonts w:ascii="Times New Roman" w:hAnsi="Times New Roman" w:cs="Times New Roman"/>
        </w:rPr>
        <w:t>П = (Р</w:t>
      </w:r>
      <w:r w:rsidRPr="002236F7">
        <w:rPr>
          <w:rFonts w:ascii="Times New Roman" w:hAnsi="Times New Roman" w:cs="Times New Roman"/>
          <w:i/>
          <w:sz w:val="18"/>
          <w:szCs w:val="16"/>
        </w:rPr>
        <w:t>гр</w:t>
      </w:r>
      <w:r w:rsidRPr="002236F7">
        <w:rPr>
          <w:rFonts w:ascii="Times New Roman" w:hAnsi="Times New Roman" w:cs="Times New Roman"/>
        </w:rPr>
        <w:t xml:space="preserve">х </w:t>
      </w:r>
      <w:r w:rsidRPr="002236F7">
        <w:rPr>
          <w:rFonts w:ascii="Times New Roman" w:hAnsi="Times New Roman" w:cs="Times New Roman"/>
          <w:lang w:val="en-US"/>
        </w:rPr>
        <w:t>n</w:t>
      </w:r>
      <w:r w:rsidRPr="002236F7">
        <w:rPr>
          <w:rFonts w:ascii="Times New Roman" w:hAnsi="Times New Roman" w:cs="Times New Roman"/>
        </w:rPr>
        <w:t>)/(0,75 х Ф</w:t>
      </w:r>
      <w:r w:rsidRPr="002236F7">
        <w:rPr>
          <w:rFonts w:ascii="Times New Roman" w:hAnsi="Times New Roman" w:cs="Times New Roman"/>
          <w:i/>
          <w:sz w:val="18"/>
          <w:szCs w:val="16"/>
        </w:rPr>
        <w:t>пом</w:t>
      </w:r>
      <w:r w:rsidRPr="002236F7">
        <w:rPr>
          <w:rFonts w:ascii="Times New Roman" w:hAnsi="Times New Roman" w:cs="Times New Roman"/>
        </w:rPr>
        <w:t>),</w:t>
      </w:r>
    </w:p>
    <w:p w:rsidR="0075240B" w:rsidRPr="00F43BDC" w:rsidRDefault="0075240B" w:rsidP="00F43BDC">
      <w:pPr>
        <w:jc w:val="center"/>
      </w:pPr>
      <w:r>
        <w:t>П = (144 х 40)/(0,75 х 1544) = 4 (кабинета)</w:t>
      </w:r>
    </w:p>
    <w:p w:rsidR="0075240B" w:rsidRPr="00D471C0" w:rsidRDefault="0075240B" w:rsidP="003062EA">
      <w:pPr>
        <w:pStyle w:val="BodyText"/>
      </w:pPr>
      <w:r w:rsidRPr="00D471C0">
        <w:t>где П – число необходимых помещений,</w:t>
      </w:r>
    </w:p>
    <w:p w:rsidR="0075240B" w:rsidRPr="00D471C0" w:rsidRDefault="0075240B" w:rsidP="003062EA">
      <w:pPr>
        <w:pStyle w:val="BodyText"/>
      </w:pPr>
      <w:r w:rsidRPr="00D471C0">
        <w:t>Р</w:t>
      </w:r>
      <w:r w:rsidRPr="00D471C0">
        <w:rPr>
          <w:i/>
          <w:sz w:val="18"/>
          <w:szCs w:val="16"/>
        </w:rPr>
        <w:t>гр</w:t>
      </w:r>
      <w:r w:rsidRPr="00D471C0">
        <w:t>- расчетное учебное время полного теоретического курса на одну группу, в часах;</w:t>
      </w:r>
    </w:p>
    <w:p w:rsidR="0075240B" w:rsidRDefault="0075240B" w:rsidP="003062EA">
      <w:pPr>
        <w:pStyle w:val="BodyText"/>
      </w:pPr>
      <w:r w:rsidRPr="00D471C0">
        <w:rPr>
          <w:lang w:val="en-US"/>
        </w:rPr>
        <w:t>n</w:t>
      </w:r>
      <w:r w:rsidRPr="00D471C0">
        <w:t xml:space="preserve"> – общее число групп;</w:t>
      </w:r>
    </w:p>
    <w:p w:rsidR="0075240B" w:rsidRDefault="0075240B" w:rsidP="003062EA">
      <w:pPr>
        <w:pStyle w:val="BodyText"/>
      </w:pPr>
    </w:p>
    <w:p w:rsidR="0075240B" w:rsidRDefault="0075240B" w:rsidP="003062EA">
      <w:pPr>
        <w:pStyle w:val="BodyText"/>
      </w:pPr>
    </w:p>
    <w:p w:rsidR="0075240B" w:rsidRPr="00D471C0" w:rsidRDefault="0075240B" w:rsidP="003062EA">
      <w:pPr>
        <w:pStyle w:val="BodyText"/>
      </w:pPr>
    </w:p>
    <w:p w:rsidR="0075240B" w:rsidRPr="00D471C0" w:rsidRDefault="0075240B" w:rsidP="003062EA">
      <w:pPr>
        <w:pStyle w:val="BodyText"/>
      </w:pPr>
      <w:r w:rsidRPr="00D471C0">
        <w:t>0,75 – постоянный коэффициент (загрузка учебного кабинета принимается равной 75%);</w:t>
      </w:r>
    </w:p>
    <w:p w:rsidR="0075240B" w:rsidRDefault="0075240B" w:rsidP="003062EA">
      <w:pPr>
        <w:pStyle w:val="BodyText"/>
      </w:pPr>
      <w:r w:rsidRPr="00D471C0">
        <w:t>Ф</w:t>
      </w:r>
      <w:r w:rsidRPr="00D471C0">
        <w:rPr>
          <w:i/>
          <w:sz w:val="18"/>
          <w:szCs w:val="16"/>
        </w:rPr>
        <w:t xml:space="preserve">пом </w:t>
      </w:r>
      <w:r w:rsidRPr="00D471C0">
        <w:t xml:space="preserve"> - фонд времени использования помещения, в часах.</w:t>
      </w:r>
    </w:p>
    <w:p w:rsidR="0075240B" w:rsidRDefault="0075240B" w:rsidP="003062EA">
      <w:pPr>
        <w:pStyle w:val="BodyTextFirstIndent"/>
      </w:pPr>
      <w: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75240B" w:rsidRDefault="0075240B" w:rsidP="003062EA">
      <w:pPr>
        <w:pStyle w:val="BodyTextFirstIndent"/>
      </w:pPr>
      <w: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75240B" w:rsidRDefault="0075240B" w:rsidP="003062EA">
      <w:pPr>
        <w:pStyle w:val="BodyTextFirstIndent"/>
      </w:pPr>
      <w:r>
        <w:t>Первоначальное обучение вождению транспортных средств проводится на закрытых площадках.</w:t>
      </w:r>
    </w:p>
    <w:p w:rsidR="0075240B" w:rsidRDefault="0075240B" w:rsidP="003062EA">
      <w:pPr>
        <w:pStyle w:val="BodyTextFirstIndent"/>
      </w:pPr>
      <w: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75240B" w:rsidRDefault="0075240B" w:rsidP="003062EA">
      <w:pPr>
        <w:pStyle w:val="BodyTextFirstIndent"/>
      </w:pPr>
      <w: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75240B" w:rsidRDefault="0075240B" w:rsidP="003062EA">
      <w:pPr>
        <w:pStyle w:val="BodyText"/>
      </w:pPr>
      <w:r>
        <w:t>На занятии по вождению обучающий (мастер производственного обучения)  имеет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75240B" w:rsidRDefault="0075240B" w:rsidP="003062EA">
      <w:pPr>
        <w:pStyle w:val="BodyTextFirstIndent"/>
      </w:pPr>
      <w:r>
        <w:t>Транспортное средство, используемое для обучения вождению, соответствует материально-техническим условиям, предусмотренным пунктом 5.4 Программы.</w:t>
      </w:r>
    </w:p>
    <w:p w:rsidR="0075240B" w:rsidRDefault="0075240B" w:rsidP="00615D3F">
      <w:pPr>
        <w:pStyle w:val="List2"/>
      </w:pPr>
      <w:r>
        <w:t>6.2.</w:t>
      </w:r>
      <w:r>
        <w:tab/>
        <w:t>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удовлетворяют квалификационным требованиям, указанным в квалификационных справочниках по соответствующим должностям и (или) профессиональных стандартах</w:t>
      </w:r>
    </w:p>
    <w:p w:rsidR="0075240B" w:rsidRDefault="0075240B" w:rsidP="003062EA">
      <w:pPr>
        <w:pStyle w:val="List2"/>
      </w:pPr>
      <w:r>
        <w:t>6.3.</w:t>
      </w:r>
      <w:r>
        <w:tab/>
        <w:t>Информационно-методические условия реализации Программы включают:</w:t>
      </w:r>
    </w:p>
    <w:p w:rsidR="0075240B" w:rsidRDefault="0075240B" w:rsidP="003062EA">
      <w:pPr>
        <w:pStyle w:val="List"/>
      </w:pPr>
      <w:r>
        <w:t>- учебный план;</w:t>
      </w:r>
    </w:p>
    <w:p w:rsidR="0075240B" w:rsidRDefault="0075240B" w:rsidP="003062EA">
      <w:pPr>
        <w:pStyle w:val="List"/>
      </w:pPr>
      <w:r>
        <w:t>- календарный учебный график;</w:t>
      </w:r>
    </w:p>
    <w:p w:rsidR="0075240B" w:rsidRDefault="0075240B" w:rsidP="003062EA">
      <w:pPr>
        <w:pStyle w:val="List"/>
      </w:pPr>
      <w:r>
        <w:t>- рабочие программы учебных предметов;</w:t>
      </w:r>
    </w:p>
    <w:p w:rsidR="0075240B" w:rsidRDefault="0075240B" w:rsidP="003062EA">
      <w:pPr>
        <w:pStyle w:val="List"/>
      </w:pPr>
      <w:r>
        <w:t>- методические материалы и разработки;</w:t>
      </w:r>
    </w:p>
    <w:p w:rsidR="0075240B" w:rsidRDefault="0075240B" w:rsidP="00933A79">
      <w:pPr>
        <w:pStyle w:val="List"/>
      </w:pPr>
      <w:r>
        <w:t>- расписание занятий.</w:t>
      </w:r>
    </w:p>
    <w:p w:rsidR="0075240B" w:rsidRDefault="0075240B" w:rsidP="003062EA">
      <w:pPr>
        <w:pStyle w:val="BodyTextFirstIndent"/>
      </w:pPr>
      <w:r>
        <w:t>6.4. Материально-технические условия реализации Программы:</w:t>
      </w:r>
    </w:p>
    <w:p w:rsidR="0075240B" w:rsidRDefault="0075240B" w:rsidP="003062EA">
      <w:pPr>
        <w:pStyle w:val="BodyTextFirstIndent"/>
      </w:pPr>
      <w:r>
        <w:t>Тренажеры, используемые в учебном процессе, обеспечивают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75240B" w:rsidRDefault="0075240B" w:rsidP="00413531">
      <w:pPr>
        <w:pStyle w:val="BodyTextFirstIndent"/>
      </w:pPr>
      <w:r>
        <w:t>Учебные транспортные средства категории «В»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 Для лиц с нарушением опорно-двигательного аппарата предусмотрено использование в обучении автомобиля с ручным управлением.</w:t>
      </w:r>
    </w:p>
    <w:p w:rsidR="0075240B" w:rsidRDefault="0075240B" w:rsidP="003062EA">
      <w:pPr>
        <w:pStyle w:val="BodyTextFirstIndent"/>
      </w:pPr>
      <w:r>
        <w:t>Расчет количества необходимых механических транспортных средств осуществляется по формуле:</w:t>
      </w:r>
    </w:p>
    <w:p w:rsidR="0075240B" w:rsidRDefault="0075240B" w:rsidP="003062EA">
      <w:pPr>
        <w:pStyle w:val="BodyTextFirstIndent"/>
      </w:pPr>
    </w:p>
    <w:p w:rsidR="0075240B" w:rsidRDefault="0075240B" w:rsidP="002236F7">
      <w:pPr>
        <w:pStyle w:val="BodyText"/>
        <w:jc w:val="center"/>
        <w:rPr>
          <w:i/>
        </w:rPr>
      </w:pPr>
      <w:r w:rsidRPr="003062EA">
        <w:rPr>
          <w:i/>
        </w:rPr>
        <w:t>=</w:t>
      </w:r>
      <w:r w:rsidRPr="008C651E">
        <w:fldChar w:fldCharType="begin"/>
      </w:r>
      <w:r w:rsidRPr="008C651E">
        <w:instrText xml:space="preserve"> QUOTE </w:instrText>
      </w:r>
      <w:r w:rsidRPr="008C651E">
        <w:pict>
          <v:shape id="_x0000_i1026" type="#_x0000_t75" style="width:53.25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E1352&quot;/&gt;&lt;wsp:rsid wsp:val=&quot;00010EB3&quot;/&gt;&lt;wsp:rsid wsp:val=&quot;00014F10&quot;/&gt;&lt;wsp:rsid wsp:val=&quot;00015997&quot;/&gt;&lt;wsp:rsid wsp:val=&quot;0002297D&quot;/&gt;&lt;wsp:rsid wsp:val=&quot;00037957&quot;/&gt;&lt;wsp:rsid wsp:val=&quot;0005364A&quot;/&gt;&lt;wsp:rsid wsp:val=&quot;00063B5D&quot;/&gt;&lt;wsp:rsid wsp:val=&quot;00070A19&quot;/&gt;&lt;wsp:rsid wsp:val=&quot;000744FD&quot;/&gt;&lt;wsp:rsid wsp:val=&quot;000A733F&quot;/&gt;&lt;wsp:rsid wsp:val=&quot;000B7068&quot;/&gt;&lt;wsp:rsid wsp:val=&quot;000C2FAF&quot;/&gt;&lt;wsp:rsid wsp:val=&quot;000D3B0A&quot;/&gt;&lt;wsp:rsid wsp:val=&quot;000E339E&quot;/&gt;&lt;wsp:rsid wsp:val=&quot;000E7B38&quot;/&gt;&lt;wsp:rsid wsp:val=&quot;000F476B&quot;/&gt;&lt;wsp:rsid wsp:val=&quot;00101500&quot;/&gt;&lt;wsp:rsid wsp:val=&quot;00105AF6&quot;/&gt;&lt;wsp:rsid wsp:val=&quot;00110532&quot;/&gt;&lt;wsp:rsid wsp:val=&quot;00117453&quot;/&gt;&lt;wsp:rsid wsp:val=&quot;001212C3&quot;/&gt;&lt;wsp:rsid wsp:val=&quot;001213A1&quot;/&gt;&lt;wsp:rsid wsp:val=&quot;001358EF&quot;/&gt;&lt;wsp:rsid wsp:val=&quot;00143290&quot;/&gt;&lt;wsp:rsid wsp:val=&quot;0015271D&quot;/&gt;&lt;wsp:rsid wsp:val=&quot;0017714B&quot;/&gt;&lt;wsp:rsid wsp:val=&quot;001879C5&quot;/&gt;&lt;wsp:rsid wsp:val=&quot;00191E4F&quot;/&gt;&lt;wsp:rsid wsp:val=&quot;001967EF&quot;/&gt;&lt;wsp:rsid wsp:val=&quot;001A73C9&quot;/&gt;&lt;wsp:rsid wsp:val=&quot;001B43D7&quot;/&gt;&lt;wsp:rsid wsp:val=&quot;001C24D7&quot;/&gt;&lt;wsp:rsid wsp:val=&quot;001C2730&quot;/&gt;&lt;wsp:rsid wsp:val=&quot;001C3F29&quot;/&gt;&lt;wsp:rsid wsp:val=&quot;001D4F45&quot;/&gt;&lt;wsp:rsid wsp:val=&quot;001D651D&quot;/&gt;&lt;wsp:rsid wsp:val=&quot;001F2945&quot;/&gt;&lt;wsp:rsid wsp:val=&quot;00203693&quot;/&gt;&lt;wsp:rsid wsp:val=&quot;002103CE&quot;/&gt;&lt;wsp:rsid wsp:val=&quot;002110AC&quot;/&gt;&lt;wsp:rsid wsp:val=&quot;002173BA&quot;/&gt;&lt;wsp:rsid wsp:val=&quot;00220672&quot;/&gt;&lt;wsp:rsid wsp:val=&quot;002236F7&quot;/&gt;&lt;wsp:rsid wsp:val=&quot;00231838&quot;/&gt;&lt;wsp:rsid wsp:val=&quot;002701C2&quot;/&gt;&lt;wsp:rsid wsp:val=&quot;002865EB&quot;/&gt;&lt;wsp:rsid wsp:val=&quot;00294924&quot;/&gt;&lt;wsp:rsid wsp:val=&quot;002A68A4&quot;/&gt;&lt;wsp:rsid wsp:val=&quot;002A7F7E&quot;/&gt;&lt;wsp:rsid wsp:val=&quot;002B3B23&quot;/&gt;&lt;wsp:rsid wsp:val=&quot;002C0E31&quot;/&gt;&lt;wsp:rsid wsp:val=&quot;002C221C&quot;/&gt;&lt;wsp:rsid wsp:val=&quot;002D632A&quot;/&gt;&lt;wsp:rsid wsp:val=&quot;002E74BD&quot;/&gt;&lt;wsp:rsid wsp:val=&quot;003062EA&quot;/&gt;&lt;wsp:rsid wsp:val=&quot;00322563&quot;/&gt;&lt;wsp:rsid wsp:val=&quot;0032657C&quot;/&gt;&lt;wsp:rsid wsp:val=&quot;00343CB3&quot;/&gt;&lt;wsp:rsid wsp:val=&quot;00356832&quot;/&gt;&lt;wsp:rsid wsp:val=&quot;00373B6F&quot;/&gt;&lt;wsp:rsid wsp:val=&quot;003864B8&quot;/&gt;&lt;wsp:rsid wsp:val=&quot;0039271B&quot;/&gt;&lt;wsp:rsid wsp:val=&quot;00397BC0&quot;/&gt;&lt;wsp:rsid wsp:val=&quot;003A42AB&quot;/&gt;&lt;wsp:rsid wsp:val=&quot;003B16B6&quot;/&gt;&lt;wsp:rsid wsp:val=&quot;003B7DD4&quot;/&gt;&lt;wsp:rsid wsp:val=&quot;003F58E4&quot;/&gt;&lt;wsp:rsid wsp:val=&quot;0040365B&quot;/&gt;&lt;wsp:rsid wsp:val=&quot;004068CE&quot;/&gt;&lt;wsp:rsid wsp:val=&quot;00407C6F&quot;/&gt;&lt;wsp:rsid wsp:val=&quot;00413531&quot;/&gt;&lt;wsp:rsid wsp:val=&quot;004433B7&quot;/&gt;&lt;wsp:rsid wsp:val=&quot;0044564F&quot;/&gt;&lt;wsp:rsid wsp:val=&quot;00467EE5&quot;/&gt;&lt;wsp:rsid wsp:val=&quot;00474090&quot;/&gt;&lt;wsp:rsid wsp:val=&quot;004834E6&quot;/&gt;&lt;wsp:rsid wsp:val=&quot;004D1110&quot;/&gt;&lt;wsp:rsid wsp:val=&quot;004D3485&quot;/&gt;&lt;wsp:rsid wsp:val=&quot;004D5142&quot;/&gt;&lt;wsp:rsid wsp:val=&quot;004F5A14&quot;/&gt;&lt;wsp:rsid wsp:val=&quot;004F67F9&quot;/&gt;&lt;wsp:rsid wsp:val=&quot;00502632&quot;/&gt;&lt;wsp:rsid wsp:val=&quot;005155DF&quot;/&gt;&lt;wsp:rsid wsp:val=&quot;00523C69&quot;/&gt;&lt;wsp:rsid wsp:val=&quot;00527E92&quot;/&gt;&lt;wsp:rsid wsp:val=&quot;005316CD&quot;/&gt;&lt;wsp:rsid wsp:val=&quot;00545BCB&quot;/&gt;&lt;wsp:rsid wsp:val=&quot;005533D5&quot;/&gt;&lt;wsp:rsid wsp:val=&quot;005568D2&quot;/&gt;&lt;wsp:rsid wsp:val=&quot;00577191&quot;/&gt;&lt;wsp:rsid wsp:val=&quot;005A497D&quot;/&gt;&lt;wsp:rsid wsp:val=&quot;005B03B1&quot;/&gt;&lt;wsp:rsid wsp:val=&quot;005B07B1&quot;/&gt;&lt;wsp:rsid wsp:val=&quot;005B521B&quot;/&gt;&lt;wsp:rsid wsp:val=&quot;005C7517&quot;/&gt;&lt;wsp:rsid wsp:val=&quot;005C7A5C&quot;/&gt;&lt;wsp:rsid wsp:val=&quot;005D4247&quot;/&gt;&lt;wsp:rsid wsp:val=&quot;005D4406&quot;/&gt;&lt;wsp:rsid wsp:val=&quot;005E52DF&quot;/&gt;&lt;wsp:rsid wsp:val=&quot;005F4C72&quot;/&gt;&lt;wsp:rsid wsp:val=&quot;00614839&quot;/&gt;&lt;wsp:rsid wsp:val=&quot;00615D3F&quot;/&gt;&lt;wsp:rsid wsp:val=&quot;00620FCB&quot;/&gt;&lt;wsp:rsid wsp:val=&quot;006429D2&quot;/&gt;&lt;wsp:rsid wsp:val=&quot;00644B43&quot;/&gt;&lt;wsp:rsid wsp:val=&quot;00653581&quot;/&gt;&lt;wsp:rsid wsp:val=&quot;006617D8&quot;/&gt;&lt;wsp:rsid wsp:val=&quot;00674A61&quot;/&gt;&lt;wsp:rsid wsp:val=&quot;006A11A4&quot;/&gt;&lt;wsp:rsid wsp:val=&quot;006A34F4&quot;/&gt;&lt;wsp:rsid wsp:val=&quot;006A57FF&quot;/&gt;&lt;wsp:rsid wsp:val=&quot;006C49AE&quot;/&gt;&lt;wsp:rsid wsp:val=&quot;006E44B2&quot;/&gt;&lt;wsp:rsid wsp:val=&quot;006E5FD8&quot;/&gt;&lt;wsp:rsid wsp:val=&quot;007007CB&quot;/&gt;&lt;wsp:rsid wsp:val=&quot;0073083D&quot;/&gt;&lt;wsp:rsid wsp:val=&quot;00734772&quot;/&gt;&lt;wsp:rsid wsp:val=&quot;00735966&quot;/&gt;&lt;wsp:rsid wsp:val=&quot;00736342&quot;/&gt;&lt;wsp:rsid wsp:val=&quot;0074277D&quot;/&gt;&lt;wsp:rsid wsp:val=&quot;00766C82&quot;/&gt;&lt;wsp:rsid wsp:val=&quot;007678BE&quot;/&gt;&lt;wsp:rsid wsp:val=&quot;00783256&quot;/&gt;&lt;wsp:rsid wsp:val=&quot;007B396F&quot;/&gt;&lt;wsp:rsid wsp:val=&quot;007C7475&quot;/&gt;&lt;wsp:rsid wsp:val=&quot;007C762A&quot;/&gt;&lt;wsp:rsid wsp:val=&quot;007F0B14&quot;/&gt;&lt;wsp:rsid wsp:val=&quot;007F7010&quot;/&gt;&lt;wsp:rsid wsp:val=&quot;0080297C&quot;/&gt;&lt;wsp:rsid wsp:val=&quot;00806F22&quot;/&gt;&lt;wsp:rsid wsp:val=&quot;008154AC&quot;/&gt;&lt;wsp:rsid wsp:val=&quot;00827E17&quot;/&gt;&lt;wsp:rsid wsp:val=&quot;008530AF&quot;/&gt;&lt;wsp:rsid wsp:val=&quot;00856A8F&quot;/&gt;&lt;wsp:rsid wsp:val=&quot;00865FFC&quot;/&gt;&lt;wsp:rsid wsp:val=&quot;0087676D&quot;/&gt;&lt;wsp:rsid wsp:val=&quot;0088711F&quot;/&gt;&lt;wsp:rsid wsp:val=&quot;008A0AE3&quot;/&gt;&lt;wsp:rsid wsp:val=&quot;008C0B17&quot;/&gt;&lt;wsp:rsid wsp:val=&quot;008C4CDD&quot;/&gt;&lt;wsp:rsid wsp:val=&quot;008C651E&quot;/&gt;&lt;wsp:rsid wsp:val=&quot;008C71AE&quot;/&gt;&lt;wsp:rsid wsp:val=&quot;008D1131&quot;/&gt;&lt;wsp:rsid wsp:val=&quot;008D3543&quot;/&gt;&lt;wsp:rsid wsp:val=&quot;008D3987&quot;/&gt;&lt;wsp:rsid wsp:val=&quot;008D7DE6&quot;/&gt;&lt;wsp:rsid wsp:val=&quot;008E5551&quot;/&gt;&lt;wsp:rsid wsp:val=&quot;008E5F4B&quot;/&gt;&lt;wsp:rsid wsp:val=&quot;008F28A3&quot;/&gt;&lt;wsp:rsid wsp:val=&quot;008F3C44&quot;/&gt;&lt;wsp:rsid wsp:val=&quot;00910F7A&quot;/&gt;&lt;wsp:rsid wsp:val=&quot;009156C2&quot;/&gt;&lt;wsp:rsid wsp:val=&quot;00924DBD&quot;/&gt;&lt;wsp:rsid wsp:val=&quot;00927705&quot;/&gt;&lt;wsp:rsid wsp:val=&quot;00933A79&quot;/&gt;&lt;wsp:rsid wsp:val=&quot;00954CD0&quot;/&gt;&lt;wsp:rsid wsp:val=&quot;0096031E&quot;/&gt;&lt;wsp:rsid wsp:val=&quot;00980AE8&quot;/&gt;&lt;wsp:rsid wsp:val=&quot;00982C33&quot;/&gt;&lt;wsp:rsid wsp:val=&quot;00990434&quot;/&gt;&lt;wsp:rsid wsp:val=&quot;00991DAB&quot;/&gt;&lt;wsp:rsid wsp:val=&quot;00996588&quot;/&gt;&lt;wsp:rsid wsp:val=&quot;009A7527&quot;/&gt;&lt;wsp:rsid wsp:val=&quot;009B4DF5&quot;/&gt;&lt;wsp:rsid wsp:val=&quot;009C641A&quot;/&gt;&lt;wsp:rsid wsp:val=&quot;009E2025&quot;/&gt;&lt;wsp:rsid wsp:val=&quot;00A10D0D&quot;/&gt;&lt;wsp:rsid wsp:val=&quot;00A13423&quot;/&gt;&lt;wsp:rsid wsp:val=&quot;00A13A41&quot;/&gt;&lt;wsp:rsid wsp:val=&quot;00A25DCD&quot;/&gt;&lt;wsp:rsid wsp:val=&quot;00A32AFB&quot;/&gt;&lt;wsp:rsid wsp:val=&quot;00A40CD6&quot;/&gt;&lt;wsp:rsid wsp:val=&quot;00A41A26&quot;/&gt;&lt;wsp:rsid wsp:val=&quot;00A41F9A&quot;/&gt;&lt;wsp:rsid wsp:val=&quot;00A460DB&quot;/&gt;&lt;wsp:rsid wsp:val=&quot;00A51708&quot;/&gt;&lt;wsp:rsid wsp:val=&quot;00A66B0C&quot;/&gt;&lt;wsp:rsid wsp:val=&quot;00A76E95&quot;/&gt;&lt;wsp:rsid wsp:val=&quot;00A807ED&quot;/&gt;&lt;wsp:rsid wsp:val=&quot;00A8528B&quot;/&gt;&lt;wsp:rsid wsp:val=&quot;00A85C15&quot;/&gt;&lt;wsp:rsid wsp:val=&quot;00AC562E&quot;/&gt;&lt;wsp:rsid wsp:val=&quot;00AD29F0&quot;/&gt;&lt;wsp:rsid wsp:val=&quot;00AD33EB&quot;/&gt;&lt;wsp:rsid wsp:val=&quot;00AE1352&quot;/&gt;&lt;wsp:rsid wsp:val=&quot;00AF3F5D&quot;/&gt;&lt;wsp:rsid wsp:val=&quot;00AF495B&quot;/&gt;&lt;wsp:rsid wsp:val=&quot;00B134F2&quot;/&gt;&lt;wsp:rsid wsp:val=&quot;00B141D1&quot;/&gt;&lt;wsp:rsid wsp:val=&quot;00B14F6E&quot;/&gt;&lt;wsp:rsid wsp:val=&quot;00B31FC3&quot;/&gt;&lt;wsp:rsid wsp:val=&quot;00B36196&quot;/&gt;&lt;wsp:rsid wsp:val=&quot;00B40172&quot;/&gt;&lt;wsp:rsid wsp:val=&quot;00B42681&quot;/&gt;&lt;wsp:rsid wsp:val=&quot;00B42C82&quot;/&gt;&lt;wsp:rsid wsp:val=&quot;00B70DE3&quot;/&gt;&lt;wsp:rsid wsp:val=&quot;00B71794&quot;/&gt;&lt;wsp:rsid wsp:val=&quot;00B87443&quot;/&gt;&lt;wsp:rsid wsp:val=&quot;00B907E5&quot;/&gt;&lt;wsp:rsid wsp:val=&quot;00B95D0B&quot;/&gt;&lt;wsp:rsid wsp:val=&quot;00B97ADF&quot;/&gt;&lt;wsp:rsid wsp:val=&quot;00BA2480&quot;/&gt;&lt;wsp:rsid wsp:val=&quot;00BA3DD5&quot;/&gt;&lt;wsp:rsid wsp:val=&quot;00BA4D46&quot;/&gt;&lt;wsp:rsid wsp:val=&quot;00BB109C&quot;/&gt;&lt;wsp:rsid wsp:val=&quot;00BB7B77&quot;/&gt;&lt;wsp:rsid wsp:val=&quot;00BD71EF&quot;/&gt;&lt;wsp:rsid wsp:val=&quot;00BF067D&quot;/&gt;&lt;wsp:rsid wsp:val=&quot;00BF2F75&quot;/&gt;&lt;wsp:rsid wsp:val=&quot;00C1518C&quot;/&gt;&lt;wsp:rsid wsp:val=&quot;00C16BB5&quot;/&gt;&lt;wsp:rsid wsp:val=&quot;00C17267&quot;/&gt;&lt;wsp:rsid wsp:val=&quot;00C175B2&quot;/&gt;&lt;wsp:rsid wsp:val=&quot;00C41429&quot;/&gt;&lt;wsp:rsid wsp:val=&quot;00C42721&quot;/&gt;&lt;wsp:rsid wsp:val=&quot;00C73351&quot;/&gt;&lt;wsp:rsid wsp:val=&quot;00C762B3&quot;/&gt;&lt;wsp:rsid wsp:val=&quot;00C775D8&quot;/&gt;&lt;wsp:rsid wsp:val=&quot;00C82C3C&quot;/&gt;&lt;wsp:rsid wsp:val=&quot;00C95D8F&quot;/&gt;&lt;wsp:rsid wsp:val=&quot;00CB737A&quot;/&gt;&lt;wsp:rsid wsp:val=&quot;00CB74A3&quot;/&gt;&lt;wsp:rsid wsp:val=&quot;00CD35C2&quot;/&gt;&lt;wsp:rsid wsp:val=&quot;00CF5A5E&quot;/&gt;&lt;wsp:rsid wsp:val=&quot;00D0478F&quot;/&gt;&lt;wsp:rsid wsp:val=&quot;00D31906&quot;/&gt;&lt;wsp:rsid wsp:val=&quot;00D34036&quot;/&gt;&lt;wsp:rsid wsp:val=&quot;00D46634&quot;/&gt;&lt;wsp:rsid wsp:val=&quot;00D4667E&quot;/&gt;&lt;wsp:rsid wsp:val=&quot;00D471C0&quot;/&gt;&lt;wsp:rsid wsp:val=&quot;00D65FE3&quot;/&gt;&lt;wsp:rsid wsp:val=&quot;00D82D9B&quot;/&gt;&lt;wsp:rsid wsp:val=&quot;00D90D47&quot;/&gt;&lt;wsp:rsid wsp:val=&quot;00D93BDB&quot;/&gt;&lt;wsp:rsid wsp:val=&quot;00DA20AB&quot;/&gt;&lt;wsp:rsid wsp:val=&quot;00DA5D5B&quot;/&gt;&lt;wsp:rsid wsp:val=&quot;00DD0D02&quot;/&gt;&lt;wsp:rsid wsp:val=&quot;00DD3248&quot;/&gt;&lt;wsp:rsid wsp:val=&quot;00DE3C2B&quot;/&gt;&lt;wsp:rsid wsp:val=&quot;00DE637A&quot;/&gt;&lt;wsp:rsid wsp:val=&quot;00E346E6&quot;/&gt;&lt;wsp:rsid wsp:val=&quot;00E460D3&quot;/&gt;&lt;wsp:rsid wsp:val=&quot;00E47010&quot;/&gt;&lt;wsp:rsid wsp:val=&quot;00E547F6&quot;/&gt;&lt;wsp:rsid wsp:val=&quot;00E64DA4&quot;/&gt;&lt;wsp:rsid wsp:val=&quot;00E7140A&quot;/&gt;&lt;wsp:rsid wsp:val=&quot;00E77634&quot;/&gt;&lt;wsp:rsid wsp:val=&quot;00E802BA&quot;/&gt;&lt;wsp:rsid wsp:val=&quot;00E8126A&quot;/&gt;&lt;wsp:rsid wsp:val=&quot;00E813C3&quot;/&gt;&lt;wsp:rsid wsp:val=&quot;00EA28C7&quot;/&gt;&lt;wsp:rsid wsp:val=&quot;00EA62A0&quot;/&gt;&lt;wsp:rsid wsp:val=&quot;00EB1911&quot;/&gt;&lt;wsp:rsid wsp:val=&quot;00EC6D9E&quot;/&gt;&lt;wsp:rsid wsp:val=&quot;00EC72DD&quot;/&gt;&lt;wsp:rsid wsp:val=&quot;00ED3F5C&quot;/&gt;&lt;wsp:rsid wsp:val=&quot;00F02220&quot;/&gt;&lt;wsp:rsid wsp:val=&quot;00F37662&quot;/&gt;&lt;wsp:rsid wsp:val=&quot;00F42568&quot;/&gt;&lt;wsp:rsid wsp:val=&quot;00F43BDC&quot;/&gt;&lt;wsp:rsid wsp:val=&quot;00F51CCB&quot;/&gt;&lt;wsp:rsid wsp:val=&quot;00F72AE2&quot;/&gt;&lt;wsp:rsid wsp:val=&quot;00FB3C6D&quot;/&gt;&lt;wsp:rsid wsp:val=&quot;00FF66D4&quot;/&gt;&lt;wsp:rsid wsp:val=&quot;00FF67DA&quot;/&gt;&lt;/wsp:rsids&gt;&lt;/w:docPr&gt;&lt;w:body&gt;&lt;w:p wsp:rsidR=&quot;00000000&quot; wsp:rsidRDefault=&quot;00D46634&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EN-US&quot;/&gt;&lt;/w:rPr&gt;&lt;m:t&gt;T&lt;/m:t&gt;&lt;/m:r&gt;&lt;m:r&gt;&lt;w:rPr&gt;&lt;w:rFonts w:ascii=&quot;Cambria Math&quot; w:h-ansi=&quot;Cambria Math&quot;/&gt;&lt;wx:font wx:val=&quot;Cambria Math&quot;/&gt;&lt;w:i/&gt;&lt;/w:rPr&gt;&lt;m:t&gt; в€™&lt;/m:t&gt;&lt;/m:r&gt;&lt;m:r&gt;&lt;w:rPr&gt;&lt;w:rFonts w:ascii=&quot;Cambria Math&quot; w:h-ansi=&quot;Cambria Math&quot;/&gt;&lt;wx:font wx:val=&quot;Cambria Math&quot;/&gt;&lt;w:i/&gt;&lt;w:lang w:val=&quot;EN-US&quot;/&gt;&lt;/w:rPr&gt;&lt;m:t&gt;K&lt;/m:t&gt;&lt;/m:r&gt;&lt;/m:num&gt;&lt;m:den&gt;&lt;m:r&gt;&lt;w:rPr&gt;&lt;w:rFonts w:ascii=&quot;Cambria Math&quot; w:h-ansi=&quot;Cambria Math&quot;/&gt;&lt;wx:font wx:val=&quot;Cambria Math&quot;/&gt;&lt;w:i/&gt;&lt;/w:rPr&gt;&lt;m:t&gt;tв€™24,5в€™1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8C651E">
        <w:instrText xml:space="preserve"> </w:instrText>
      </w:r>
      <w:r w:rsidRPr="008C651E">
        <w:fldChar w:fldCharType="separate"/>
      </w:r>
      <w:r w:rsidRPr="008C651E">
        <w:pict>
          <v:shape id="_x0000_i1027" type="#_x0000_t75" style="width:53.25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E1352&quot;/&gt;&lt;wsp:rsid wsp:val=&quot;00010EB3&quot;/&gt;&lt;wsp:rsid wsp:val=&quot;00014F10&quot;/&gt;&lt;wsp:rsid wsp:val=&quot;00015997&quot;/&gt;&lt;wsp:rsid wsp:val=&quot;0002297D&quot;/&gt;&lt;wsp:rsid wsp:val=&quot;00037957&quot;/&gt;&lt;wsp:rsid wsp:val=&quot;0005364A&quot;/&gt;&lt;wsp:rsid wsp:val=&quot;00063B5D&quot;/&gt;&lt;wsp:rsid wsp:val=&quot;00070A19&quot;/&gt;&lt;wsp:rsid wsp:val=&quot;000744FD&quot;/&gt;&lt;wsp:rsid wsp:val=&quot;000A733F&quot;/&gt;&lt;wsp:rsid wsp:val=&quot;000B7068&quot;/&gt;&lt;wsp:rsid wsp:val=&quot;000C2FAF&quot;/&gt;&lt;wsp:rsid wsp:val=&quot;000D3B0A&quot;/&gt;&lt;wsp:rsid wsp:val=&quot;000E339E&quot;/&gt;&lt;wsp:rsid wsp:val=&quot;000E7B38&quot;/&gt;&lt;wsp:rsid wsp:val=&quot;000F476B&quot;/&gt;&lt;wsp:rsid wsp:val=&quot;00101500&quot;/&gt;&lt;wsp:rsid wsp:val=&quot;00105AF6&quot;/&gt;&lt;wsp:rsid wsp:val=&quot;00110532&quot;/&gt;&lt;wsp:rsid wsp:val=&quot;00117453&quot;/&gt;&lt;wsp:rsid wsp:val=&quot;001212C3&quot;/&gt;&lt;wsp:rsid wsp:val=&quot;001213A1&quot;/&gt;&lt;wsp:rsid wsp:val=&quot;001358EF&quot;/&gt;&lt;wsp:rsid wsp:val=&quot;00143290&quot;/&gt;&lt;wsp:rsid wsp:val=&quot;0015271D&quot;/&gt;&lt;wsp:rsid wsp:val=&quot;0017714B&quot;/&gt;&lt;wsp:rsid wsp:val=&quot;001879C5&quot;/&gt;&lt;wsp:rsid wsp:val=&quot;00191E4F&quot;/&gt;&lt;wsp:rsid wsp:val=&quot;001967EF&quot;/&gt;&lt;wsp:rsid wsp:val=&quot;001A73C9&quot;/&gt;&lt;wsp:rsid wsp:val=&quot;001B43D7&quot;/&gt;&lt;wsp:rsid wsp:val=&quot;001C24D7&quot;/&gt;&lt;wsp:rsid wsp:val=&quot;001C2730&quot;/&gt;&lt;wsp:rsid wsp:val=&quot;001C3F29&quot;/&gt;&lt;wsp:rsid wsp:val=&quot;001D4F45&quot;/&gt;&lt;wsp:rsid wsp:val=&quot;001D651D&quot;/&gt;&lt;wsp:rsid wsp:val=&quot;001F2945&quot;/&gt;&lt;wsp:rsid wsp:val=&quot;00203693&quot;/&gt;&lt;wsp:rsid wsp:val=&quot;002103CE&quot;/&gt;&lt;wsp:rsid wsp:val=&quot;002110AC&quot;/&gt;&lt;wsp:rsid wsp:val=&quot;002173BA&quot;/&gt;&lt;wsp:rsid wsp:val=&quot;00220672&quot;/&gt;&lt;wsp:rsid wsp:val=&quot;002236F7&quot;/&gt;&lt;wsp:rsid wsp:val=&quot;00231838&quot;/&gt;&lt;wsp:rsid wsp:val=&quot;002701C2&quot;/&gt;&lt;wsp:rsid wsp:val=&quot;002865EB&quot;/&gt;&lt;wsp:rsid wsp:val=&quot;00294924&quot;/&gt;&lt;wsp:rsid wsp:val=&quot;002A68A4&quot;/&gt;&lt;wsp:rsid wsp:val=&quot;002A7F7E&quot;/&gt;&lt;wsp:rsid wsp:val=&quot;002B3B23&quot;/&gt;&lt;wsp:rsid wsp:val=&quot;002C0E31&quot;/&gt;&lt;wsp:rsid wsp:val=&quot;002C221C&quot;/&gt;&lt;wsp:rsid wsp:val=&quot;002D632A&quot;/&gt;&lt;wsp:rsid wsp:val=&quot;002E74BD&quot;/&gt;&lt;wsp:rsid wsp:val=&quot;003062EA&quot;/&gt;&lt;wsp:rsid wsp:val=&quot;00322563&quot;/&gt;&lt;wsp:rsid wsp:val=&quot;0032657C&quot;/&gt;&lt;wsp:rsid wsp:val=&quot;00343CB3&quot;/&gt;&lt;wsp:rsid wsp:val=&quot;00356832&quot;/&gt;&lt;wsp:rsid wsp:val=&quot;00373B6F&quot;/&gt;&lt;wsp:rsid wsp:val=&quot;003864B8&quot;/&gt;&lt;wsp:rsid wsp:val=&quot;0039271B&quot;/&gt;&lt;wsp:rsid wsp:val=&quot;00397BC0&quot;/&gt;&lt;wsp:rsid wsp:val=&quot;003A42AB&quot;/&gt;&lt;wsp:rsid wsp:val=&quot;003B16B6&quot;/&gt;&lt;wsp:rsid wsp:val=&quot;003B7DD4&quot;/&gt;&lt;wsp:rsid wsp:val=&quot;003F58E4&quot;/&gt;&lt;wsp:rsid wsp:val=&quot;0040365B&quot;/&gt;&lt;wsp:rsid wsp:val=&quot;004068CE&quot;/&gt;&lt;wsp:rsid wsp:val=&quot;00407C6F&quot;/&gt;&lt;wsp:rsid wsp:val=&quot;00413531&quot;/&gt;&lt;wsp:rsid wsp:val=&quot;004433B7&quot;/&gt;&lt;wsp:rsid wsp:val=&quot;0044564F&quot;/&gt;&lt;wsp:rsid wsp:val=&quot;00467EE5&quot;/&gt;&lt;wsp:rsid wsp:val=&quot;00474090&quot;/&gt;&lt;wsp:rsid wsp:val=&quot;004834E6&quot;/&gt;&lt;wsp:rsid wsp:val=&quot;004D1110&quot;/&gt;&lt;wsp:rsid wsp:val=&quot;004D3485&quot;/&gt;&lt;wsp:rsid wsp:val=&quot;004D5142&quot;/&gt;&lt;wsp:rsid wsp:val=&quot;004F5A14&quot;/&gt;&lt;wsp:rsid wsp:val=&quot;004F67F9&quot;/&gt;&lt;wsp:rsid wsp:val=&quot;00502632&quot;/&gt;&lt;wsp:rsid wsp:val=&quot;005155DF&quot;/&gt;&lt;wsp:rsid wsp:val=&quot;00523C69&quot;/&gt;&lt;wsp:rsid wsp:val=&quot;00527E92&quot;/&gt;&lt;wsp:rsid wsp:val=&quot;005316CD&quot;/&gt;&lt;wsp:rsid wsp:val=&quot;00545BCB&quot;/&gt;&lt;wsp:rsid wsp:val=&quot;005533D5&quot;/&gt;&lt;wsp:rsid wsp:val=&quot;005568D2&quot;/&gt;&lt;wsp:rsid wsp:val=&quot;00577191&quot;/&gt;&lt;wsp:rsid wsp:val=&quot;005A497D&quot;/&gt;&lt;wsp:rsid wsp:val=&quot;005B03B1&quot;/&gt;&lt;wsp:rsid wsp:val=&quot;005B07B1&quot;/&gt;&lt;wsp:rsid wsp:val=&quot;005B521B&quot;/&gt;&lt;wsp:rsid wsp:val=&quot;005C7517&quot;/&gt;&lt;wsp:rsid wsp:val=&quot;005C7A5C&quot;/&gt;&lt;wsp:rsid wsp:val=&quot;005D4247&quot;/&gt;&lt;wsp:rsid wsp:val=&quot;005D4406&quot;/&gt;&lt;wsp:rsid wsp:val=&quot;005E52DF&quot;/&gt;&lt;wsp:rsid wsp:val=&quot;005F4C72&quot;/&gt;&lt;wsp:rsid wsp:val=&quot;00614839&quot;/&gt;&lt;wsp:rsid wsp:val=&quot;00615D3F&quot;/&gt;&lt;wsp:rsid wsp:val=&quot;00620FCB&quot;/&gt;&lt;wsp:rsid wsp:val=&quot;006429D2&quot;/&gt;&lt;wsp:rsid wsp:val=&quot;00644B43&quot;/&gt;&lt;wsp:rsid wsp:val=&quot;00653581&quot;/&gt;&lt;wsp:rsid wsp:val=&quot;006617D8&quot;/&gt;&lt;wsp:rsid wsp:val=&quot;00674A61&quot;/&gt;&lt;wsp:rsid wsp:val=&quot;006A11A4&quot;/&gt;&lt;wsp:rsid wsp:val=&quot;006A34F4&quot;/&gt;&lt;wsp:rsid wsp:val=&quot;006A57FF&quot;/&gt;&lt;wsp:rsid wsp:val=&quot;006C49AE&quot;/&gt;&lt;wsp:rsid wsp:val=&quot;006E44B2&quot;/&gt;&lt;wsp:rsid wsp:val=&quot;006E5FD8&quot;/&gt;&lt;wsp:rsid wsp:val=&quot;007007CB&quot;/&gt;&lt;wsp:rsid wsp:val=&quot;0073083D&quot;/&gt;&lt;wsp:rsid wsp:val=&quot;00734772&quot;/&gt;&lt;wsp:rsid wsp:val=&quot;00735966&quot;/&gt;&lt;wsp:rsid wsp:val=&quot;00736342&quot;/&gt;&lt;wsp:rsid wsp:val=&quot;0074277D&quot;/&gt;&lt;wsp:rsid wsp:val=&quot;00766C82&quot;/&gt;&lt;wsp:rsid wsp:val=&quot;007678BE&quot;/&gt;&lt;wsp:rsid wsp:val=&quot;00783256&quot;/&gt;&lt;wsp:rsid wsp:val=&quot;007B396F&quot;/&gt;&lt;wsp:rsid wsp:val=&quot;007C7475&quot;/&gt;&lt;wsp:rsid wsp:val=&quot;007C762A&quot;/&gt;&lt;wsp:rsid wsp:val=&quot;007F0B14&quot;/&gt;&lt;wsp:rsid wsp:val=&quot;007F7010&quot;/&gt;&lt;wsp:rsid wsp:val=&quot;0080297C&quot;/&gt;&lt;wsp:rsid wsp:val=&quot;00806F22&quot;/&gt;&lt;wsp:rsid wsp:val=&quot;008154AC&quot;/&gt;&lt;wsp:rsid wsp:val=&quot;00827E17&quot;/&gt;&lt;wsp:rsid wsp:val=&quot;008530AF&quot;/&gt;&lt;wsp:rsid wsp:val=&quot;00856A8F&quot;/&gt;&lt;wsp:rsid wsp:val=&quot;00865FFC&quot;/&gt;&lt;wsp:rsid wsp:val=&quot;0087676D&quot;/&gt;&lt;wsp:rsid wsp:val=&quot;0088711F&quot;/&gt;&lt;wsp:rsid wsp:val=&quot;008A0AE3&quot;/&gt;&lt;wsp:rsid wsp:val=&quot;008C0B17&quot;/&gt;&lt;wsp:rsid wsp:val=&quot;008C4CDD&quot;/&gt;&lt;wsp:rsid wsp:val=&quot;008C651E&quot;/&gt;&lt;wsp:rsid wsp:val=&quot;008C71AE&quot;/&gt;&lt;wsp:rsid wsp:val=&quot;008D1131&quot;/&gt;&lt;wsp:rsid wsp:val=&quot;008D3543&quot;/&gt;&lt;wsp:rsid wsp:val=&quot;008D3987&quot;/&gt;&lt;wsp:rsid wsp:val=&quot;008D7DE6&quot;/&gt;&lt;wsp:rsid wsp:val=&quot;008E5551&quot;/&gt;&lt;wsp:rsid wsp:val=&quot;008E5F4B&quot;/&gt;&lt;wsp:rsid wsp:val=&quot;008F28A3&quot;/&gt;&lt;wsp:rsid wsp:val=&quot;008F3C44&quot;/&gt;&lt;wsp:rsid wsp:val=&quot;00910F7A&quot;/&gt;&lt;wsp:rsid wsp:val=&quot;009156C2&quot;/&gt;&lt;wsp:rsid wsp:val=&quot;00924DBD&quot;/&gt;&lt;wsp:rsid wsp:val=&quot;00927705&quot;/&gt;&lt;wsp:rsid wsp:val=&quot;00933A79&quot;/&gt;&lt;wsp:rsid wsp:val=&quot;00954CD0&quot;/&gt;&lt;wsp:rsid wsp:val=&quot;0096031E&quot;/&gt;&lt;wsp:rsid wsp:val=&quot;00980AE8&quot;/&gt;&lt;wsp:rsid wsp:val=&quot;00982C33&quot;/&gt;&lt;wsp:rsid wsp:val=&quot;00990434&quot;/&gt;&lt;wsp:rsid wsp:val=&quot;00991DAB&quot;/&gt;&lt;wsp:rsid wsp:val=&quot;00996588&quot;/&gt;&lt;wsp:rsid wsp:val=&quot;009A7527&quot;/&gt;&lt;wsp:rsid wsp:val=&quot;009B4DF5&quot;/&gt;&lt;wsp:rsid wsp:val=&quot;009C641A&quot;/&gt;&lt;wsp:rsid wsp:val=&quot;009E2025&quot;/&gt;&lt;wsp:rsid wsp:val=&quot;00A10D0D&quot;/&gt;&lt;wsp:rsid wsp:val=&quot;00A13423&quot;/&gt;&lt;wsp:rsid wsp:val=&quot;00A13A41&quot;/&gt;&lt;wsp:rsid wsp:val=&quot;00A25DCD&quot;/&gt;&lt;wsp:rsid wsp:val=&quot;00A32AFB&quot;/&gt;&lt;wsp:rsid wsp:val=&quot;00A40CD6&quot;/&gt;&lt;wsp:rsid wsp:val=&quot;00A41A26&quot;/&gt;&lt;wsp:rsid wsp:val=&quot;00A41F9A&quot;/&gt;&lt;wsp:rsid wsp:val=&quot;00A460DB&quot;/&gt;&lt;wsp:rsid wsp:val=&quot;00A51708&quot;/&gt;&lt;wsp:rsid wsp:val=&quot;00A66B0C&quot;/&gt;&lt;wsp:rsid wsp:val=&quot;00A76E95&quot;/&gt;&lt;wsp:rsid wsp:val=&quot;00A807ED&quot;/&gt;&lt;wsp:rsid wsp:val=&quot;00A8528B&quot;/&gt;&lt;wsp:rsid wsp:val=&quot;00A85C15&quot;/&gt;&lt;wsp:rsid wsp:val=&quot;00AC562E&quot;/&gt;&lt;wsp:rsid wsp:val=&quot;00AD29F0&quot;/&gt;&lt;wsp:rsid wsp:val=&quot;00AD33EB&quot;/&gt;&lt;wsp:rsid wsp:val=&quot;00AE1352&quot;/&gt;&lt;wsp:rsid wsp:val=&quot;00AF3F5D&quot;/&gt;&lt;wsp:rsid wsp:val=&quot;00AF495B&quot;/&gt;&lt;wsp:rsid wsp:val=&quot;00B134F2&quot;/&gt;&lt;wsp:rsid wsp:val=&quot;00B141D1&quot;/&gt;&lt;wsp:rsid wsp:val=&quot;00B14F6E&quot;/&gt;&lt;wsp:rsid wsp:val=&quot;00B31FC3&quot;/&gt;&lt;wsp:rsid wsp:val=&quot;00B36196&quot;/&gt;&lt;wsp:rsid wsp:val=&quot;00B40172&quot;/&gt;&lt;wsp:rsid wsp:val=&quot;00B42681&quot;/&gt;&lt;wsp:rsid wsp:val=&quot;00B42C82&quot;/&gt;&lt;wsp:rsid wsp:val=&quot;00B70DE3&quot;/&gt;&lt;wsp:rsid wsp:val=&quot;00B71794&quot;/&gt;&lt;wsp:rsid wsp:val=&quot;00B87443&quot;/&gt;&lt;wsp:rsid wsp:val=&quot;00B907E5&quot;/&gt;&lt;wsp:rsid wsp:val=&quot;00B95D0B&quot;/&gt;&lt;wsp:rsid wsp:val=&quot;00B97ADF&quot;/&gt;&lt;wsp:rsid wsp:val=&quot;00BA2480&quot;/&gt;&lt;wsp:rsid wsp:val=&quot;00BA3DD5&quot;/&gt;&lt;wsp:rsid wsp:val=&quot;00BA4D46&quot;/&gt;&lt;wsp:rsid wsp:val=&quot;00BB109C&quot;/&gt;&lt;wsp:rsid wsp:val=&quot;00BB7B77&quot;/&gt;&lt;wsp:rsid wsp:val=&quot;00BD71EF&quot;/&gt;&lt;wsp:rsid wsp:val=&quot;00BF067D&quot;/&gt;&lt;wsp:rsid wsp:val=&quot;00BF2F75&quot;/&gt;&lt;wsp:rsid wsp:val=&quot;00C1518C&quot;/&gt;&lt;wsp:rsid wsp:val=&quot;00C16BB5&quot;/&gt;&lt;wsp:rsid wsp:val=&quot;00C17267&quot;/&gt;&lt;wsp:rsid wsp:val=&quot;00C175B2&quot;/&gt;&lt;wsp:rsid wsp:val=&quot;00C41429&quot;/&gt;&lt;wsp:rsid wsp:val=&quot;00C42721&quot;/&gt;&lt;wsp:rsid wsp:val=&quot;00C73351&quot;/&gt;&lt;wsp:rsid wsp:val=&quot;00C762B3&quot;/&gt;&lt;wsp:rsid wsp:val=&quot;00C775D8&quot;/&gt;&lt;wsp:rsid wsp:val=&quot;00C82C3C&quot;/&gt;&lt;wsp:rsid wsp:val=&quot;00C95D8F&quot;/&gt;&lt;wsp:rsid wsp:val=&quot;00CB737A&quot;/&gt;&lt;wsp:rsid wsp:val=&quot;00CB74A3&quot;/&gt;&lt;wsp:rsid wsp:val=&quot;00CD35C2&quot;/&gt;&lt;wsp:rsid wsp:val=&quot;00CF5A5E&quot;/&gt;&lt;wsp:rsid wsp:val=&quot;00D0478F&quot;/&gt;&lt;wsp:rsid wsp:val=&quot;00D31906&quot;/&gt;&lt;wsp:rsid wsp:val=&quot;00D34036&quot;/&gt;&lt;wsp:rsid wsp:val=&quot;00D46634&quot;/&gt;&lt;wsp:rsid wsp:val=&quot;00D4667E&quot;/&gt;&lt;wsp:rsid wsp:val=&quot;00D471C0&quot;/&gt;&lt;wsp:rsid wsp:val=&quot;00D65FE3&quot;/&gt;&lt;wsp:rsid wsp:val=&quot;00D82D9B&quot;/&gt;&lt;wsp:rsid wsp:val=&quot;00D90D47&quot;/&gt;&lt;wsp:rsid wsp:val=&quot;00D93BDB&quot;/&gt;&lt;wsp:rsid wsp:val=&quot;00DA20AB&quot;/&gt;&lt;wsp:rsid wsp:val=&quot;00DA5D5B&quot;/&gt;&lt;wsp:rsid wsp:val=&quot;00DD0D02&quot;/&gt;&lt;wsp:rsid wsp:val=&quot;00DD3248&quot;/&gt;&lt;wsp:rsid wsp:val=&quot;00DE3C2B&quot;/&gt;&lt;wsp:rsid wsp:val=&quot;00DE637A&quot;/&gt;&lt;wsp:rsid wsp:val=&quot;00E346E6&quot;/&gt;&lt;wsp:rsid wsp:val=&quot;00E460D3&quot;/&gt;&lt;wsp:rsid wsp:val=&quot;00E47010&quot;/&gt;&lt;wsp:rsid wsp:val=&quot;00E547F6&quot;/&gt;&lt;wsp:rsid wsp:val=&quot;00E64DA4&quot;/&gt;&lt;wsp:rsid wsp:val=&quot;00E7140A&quot;/&gt;&lt;wsp:rsid wsp:val=&quot;00E77634&quot;/&gt;&lt;wsp:rsid wsp:val=&quot;00E802BA&quot;/&gt;&lt;wsp:rsid wsp:val=&quot;00E8126A&quot;/&gt;&lt;wsp:rsid wsp:val=&quot;00E813C3&quot;/&gt;&lt;wsp:rsid wsp:val=&quot;00EA28C7&quot;/&gt;&lt;wsp:rsid wsp:val=&quot;00EA62A0&quot;/&gt;&lt;wsp:rsid wsp:val=&quot;00EB1911&quot;/&gt;&lt;wsp:rsid wsp:val=&quot;00EC6D9E&quot;/&gt;&lt;wsp:rsid wsp:val=&quot;00EC72DD&quot;/&gt;&lt;wsp:rsid wsp:val=&quot;00ED3F5C&quot;/&gt;&lt;wsp:rsid wsp:val=&quot;00F02220&quot;/&gt;&lt;wsp:rsid wsp:val=&quot;00F37662&quot;/&gt;&lt;wsp:rsid wsp:val=&quot;00F42568&quot;/&gt;&lt;wsp:rsid wsp:val=&quot;00F43BDC&quot;/&gt;&lt;wsp:rsid wsp:val=&quot;00F51CCB&quot;/&gt;&lt;wsp:rsid wsp:val=&quot;00F72AE2&quot;/&gt;&lt;wsp:rsid wsp:val=&quot;00FB3C6D&quot;/&gt;&lt;wsp:rsid wsp:val=&quot;00FF66D4&quot;/&gt;&lt;wsp:rsid wsp:val=&quot;00FF67DA&quot;/&gt;&lt;/wsp:rsids&gt;&lt;/w:docPr&gt;&lt;w:body&gt;&lt;w:p wsp:rsidR=&quot;00000000&quot; wsp:rsidRDefault=&quot;00D46634&quot;&gt;&lt;m:oMathPara&gt;&lt;m:oMath&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lang w:val=&quot;EN-US&quot;/&gt;&lt;/w:rPr&gt;&lt;m:t&gt;T&lt;/m:t&gt;&lt;/m:r&gt;&lt;m:r&gt;&lt;w:rPr&gt;&lt;w:rFonts w:ascii=&quot;Cambria Math&quot; w:h-ansi=&quot;Cambria Math&quot;/&gt;&lt;wx:font wx:val=&quot;Cambria Math&quot;/&gt;&lt;w:i/&gt;&lt;/w:rPr&gt;&lt;m:t&gt; в€™&lt;/m:t&gt;&lt;/m:r&gt;&lt;m:r&gt;&lt;w:rPr&gt;&lt;w:rFonts w:ascii=&quot;Cambria Math&quot; w:h-ansi=&quot;Cambria Math&quot;/&gt;&lt;wx:font wx:val=&quot;Cambria Math&quot;/&gt;&lt;w:i/&gt;&lt;w:lang w:val=&quot;EN-US&quot;/&gt;&lt;/w:rPr&gt;&lt;m:t&gt;K&lt;/m:t&gt;&lt;/m:r&gt;&lt;/m:num&gt;&lt;m:den&gt;&lt;m:r&gt;&lt;w:rPr&gt;&lt;w:rFonts w:ascii=&quot;Cambria Math&quot; w:h-ansi=&quot;Cambria Math&quot;/&gt;&lt;wx:font wx:val=&quot;Cambria Math&quot;/&gt;&lt;w:i/&gt;&lt;/w:rPr&gt;&lt;m:t&gt;tв€™24,5в€™1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 o:title="" chromakey="white"/>
          </v:shape>
        </w:pict>
      </w:r>
      <w:r w:rsidRPr="008C651E">
        <w:fldChar w:fldCharType="end"/>
      </w:r>
      <w:r w:rsidRPr="003062EA">
        <w:rPr>
          <w:i/>
        </w:rPr>
        <w:t xml:space="preserve"> + 1</w:t>
      </w:r>
      <w:r>
        <w:rPr>
          <w:i/>
        </w:rPr>
        <w:t>,</w:t>
      </w:r>
    </w:p>
    <w:p w:rsidR="0075240B" w:rsidRPr="00615D3F" w:rsidRDefault="0075240B" w:rsidP="00615D3F">
      <w:pPr>
        <w:jc w:val="center"/>
      </w:pPr>
      <w:r>
        <w:t xml:space="preserve"> = (56 х 680)/ (7,2 х 24,5 х 12) + 1= 19</w:t>
      </w:r>
    </w:p>
    <w:p w:rsidR="0075240B" w:rsidRPr="00933A79" w:rsidRDefault="0075240B" w:rsidP="003062EA"/>
    <w:p w:rsidR="0075240B" w:rsidRDefault="0075240B" w:rsidP="003062EA">
      <w:r>
        <w:t>где  – количество автотранспортных средств;</w:t>
      </w:r>
    </w:p>
    <w:p w:rsidR="0075240B" w:rsidRDefault="0075240B" w:rsidP="003062EA">
      <w:r>
        <w:t>Т – количество часов вождения в соответствии с учебным планом;</w:t>
      </w:r>
    </w:p>
    <w:p w:rsidR="0075240B" w:rsidRDefault="0075240B" w:rsidP="003062EA">
      <w:r>
        <w:t>К – количество обучающихся в год;</w:t>
      </w:r>
    </w:p>
    <w:p w:rsidR="0075240B" w:rsidRDefault="0075240B" w:rsidP="003062EA"/>
    <w:p w:rsidR="0075240B" w:rsidRDefault="0075240B" w:rsidP="003062EA"/>
    <w:p w:rsidR="0075240B" w:rsidRDefault="0075240B" w:rsidP="003062EA">
      <w:pPr>
        <w:pStyle w:val="BodyText"/>
      </w:pPr>
      <w:r>
        <w:rPr>
          <w:lang w:val="en-US"/>
        </w:rPr>
        <w:t>t</w:t>
      </w:r>
      <w:r>
        <w:t xml:space="preserve">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75240B" w:rsidRDefault="0075240B" w:rsidP="00C73351">
      <w:pPr>
        <w:pStyle w:val="List"/>
      </w:pPr>
      <w:r>
        <w:t>24,5 – среднее количество рабочих дней в месяц;</w:t>
      </w:r>
    </w:p>
    <w:p w:rsidR="0075240B" w:rsidRDefault="0075240B" w:rsidP="003062EA">
      <w:pPr>
        <w:pStyle w:val="List"/>
      </w:pPr>
      <w:r>
        <w:t>12 – количество рабочих месяцев в году;</w:t>
      </w:r>
    </w:p>
    <w:p w:rsidR="0075240B" w:rsidRDefault="0075240B" w:rsidP="003062EA">
      <w:pPr>
        <w:pStyle w:val="List"/>
      </w:pPr>
      <w:r>
        <w:t>1 – количество резервных учебных транспортных средств.</w:t>
      </w:r>
    </w:p>
    <w:p w:rsidR="0075240B" w:rsidRDefault="0075240B" w:rsidP="003062EA">
      <w:pPr>
        <w:pStyle w:val="List"/>
      </w:pPr>
    </w:p>
    <w:p w:rsidR="0075240B" w:rsidRDefault="0075240B" w:rsidP="003062EA">
      <w:pPr>
        <w:pStyle w:val="BodyTextFirstIndent"/>
      </w:pPr>
      <w:r>
        <w:t>Транспортное средство, используемое для обучения вождению лицс ограниченными возможностями здоровья, оборудовано соответствующим ручным или другим предусмотренным для таких лиц управлением.</w:t>
      </w:r>
    </w:p>
    <w:p w:rsidR="0075240B" w:rsidRPr="00EC528C" w:rsidRDefault="0075240B" w:rsidP="004D5142">
      <w:pPr>
        <w:pStyle w:val="BodyTextFirstIndent"/>
      </w:pPr>
      <w:r>
        <w:t>Механические транспортные средства, используемые для обучения вождению, оборудованы дополнительными педалями привода сцепления (кроме ТС с автоматической трансмиссией) и тормоза; зеркалом заднего вида для обучающего; опознавательным знаком «Учебное транспортное средство» в соответствии с п. 8 «Основных положений по допуску ТС к эксплуатации и обязанности должностных лиц по обеспечению безопасности дорожного движения».</w:t>
      </w:r>
    </w:p>
    <w:p w:rsidR="0075240B" w:rsidRPr="003B7DD4" w:rsidRDefault="0075240B" w:rsidP="003B7DD4">
      <w:pPr>
        <w:pStyle w:val="Heading9"/>
        <w:jc w:val="center"/>
        <w:rPr>
          <w:rFonts w:ascii="Times New Roman" w:hAnsi="Times New Roman" w:cs="Times New Roman"/>
          <w:b/>
          <w:bCs/>
          <w:sz w:val="24"/>
          <w:szCs w:val="24"/>
        </w:rPr>
      </w:pPr>
      <w:r w:rsidRPr="003B7DD4">
        <w:rPr>
          <w:rFonts w:ascii="Times New Roman" w:hAnsi="Times New Roman" w:cs="Times New Roman"/>
          <w:b/>
          <w:bCs/>
          <w:sz w:val="24"/>
          <w:szCs w:val="24"/>
        </w:rPr>
        <w:t>Перечень учебного оборудования</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74"/>
        <w:gridCol w:w="1276"/>
        <w:gridCol w:w="708"/>
        <w:gridCol w:w="3119"/>
      </w:tblGrid>
      <w:tr w:rsidR="0075240B" w:rsidRPr="008B717B" w:rsidTr="00C95D8F">
        <w:tc>
          <w:tcPr>
            <w:tcW w:w="5274" w:type="dxa"/>
          </w:tcPr>
          <w:p w:rsidR="0075240B" w:rsidRPr="008B717B" w:rsidRDefault="0075240B" w:rsidP="00E802BA">
            <w:pPr>
              <w:jc w:val="center"/>
            </w:pPr>
            <w:r w:rsidRPr="008B717B">
              <w:t>Наименование учебного оборудования</w:t>
            </w:r>
          </w:p>
        </w:tc>
        <w:tc>
          <w:tcPr>
            <w:tcW w:w="1276" w:type="dxa"/>
          </w:tcPr>
          <w:p w:rsidR="0075240B" w:rsidRPr="008B717B" w:rsidRDefault="0075240B" w:rsidP="00E802BA">
            <w:pPr>
              <w:jc w:val="center"/>
            </w:pPr>
            <w:r w:rsidRPr="008B717B">
              <w:t>Единица</w:t>
            </w:r>
          </w:p>
          <w:p w:rsidR="0075240B" w:rsidRPr="008B717B" w:rsidRDefault="0075240B" w:rsidP="00E802BA">
            <w:pPr>
              <w:jc w:val="center"/>
            </w:pPr>
            <w:r>
              <w:t>и</w:t>
            </w:r>
            <w:r w:rsidRPr="008B717B">
              <w:t>змере</w:t>
            </w:r>
            <w:r>
              <w:t>-</w:t>
            </w:r>
            <w:r w:rsidRPr="008B717B">
              <w:t>ния</w:t>
            </w:r>
          </w:p>
        </w:tc>
        <w:tc>
          <w:tcPr>
            <w:tcW w:w="708" w:type="dxa"/>
          </w:tcPr>
          <w:p w:rsidR="0075240B" w:rsidRPr="008B717B" w:rsidRDefault="0075240B" w:rsidP="00E802BA">
            <w:pPr>
              <w:jc w:val="center"/>
            </w:pPr>
            <w:r w:rsidRPr="008B717B">
              <w:t>Ко</w:t>
            </w:r>
            <w:r>
              <w:t>-</w:t>
            </w:r>
            <w:r w:rsidRPr="008B717B">
              <w:t>личество</w:t>
            </w:r>
          </w:p>
        </w:tc>
        <w:tc>
          <w:tcPr>
            <w:tcW w:w="3119" w:type="dxa"/>
          </w:tcPr>
          <w:p w:rsidR="0075240B" w:rsidRPr="008B717B" w:rsidRDefault="0075240B" w:rsidP="00E802BA">
            <w:pPr>
              <w:jc w:val="center"/>
            </w:pPr>
            <w:r>
              <w:t>Наличие</w:t>
            </w:r>
          </w:p>
        </w:tc>
      </w:tr>
      <w:tr w:rsidR="0075240B" w:rsidRPr="008B717B" w:rsidTr="0073083D">
        <w:trPr>
          <w:trHeight w:val="70"/>
        </w:trPr>
        <w:tc>
          <w:tcPr>
            <w:tcW w:w="5274" w:type="dxa"/>
          </w:tcPr>
          <w:p w:rsidR="0075240B" w:rsidRPr="008B717B" w:rsidRDefault="0075240B" w:rsidP="00E802BA">
            <w:pPr>
              <w:contextualSpacing/>
              <w:jc w:val="center"/>
            </w:pPr>
            <w:r w:rsidRPr="008B717B">
              <w:t>Оборудование и технические средства обучения</w:t>
            </w:r>
          </w:p>
          <w:p w:rsidR="0075240B" w:rsidRPr="008B717B" w:rsidRDefault="0075240B" w:rsidP="00E802BA">
            <w:pPr>
              <w:contextualSpacing/>
            </w:pPr>
          </w:p>
          <w:p w:rsidR="0075240B" w:rsidRPr="003F58E4" w:rsidRDefault="0075240B" w:rsidP="00E802BA">
            <w:pPr>
              <w:contextualSpacing/>
            </w:pPr>
            <w:r w:rsidRPr="008B717B">
              <w:t>Тренажер</w:t>
            </w:r>
          </w:p>
          <w:p w:rsidR="0075240B" w:rsidRPr="008B717B" w:rsidRDefault="0075240B" w:rsidP="00E802BA">
            <w:pPr>
              <w:jc w:val="both"/>
            </w:pPr>
            <w:r w:rsidRPr="008B717B">
              <w:t>Детское удерживающее устройство</w:t>
            </w:r>
          </w:p>
          <w:p w:rsidR="0075240B" w:rsidRPr="008B717B" w:rsidRDefault="0075240B" w:rsidP="00E802BA">
            <w:pPr>
              <w:jc w:val="both"/>
            </w:pPr>
            <w:r w:rsidRPr="008B717B">
              <w:t>Гибкое связующее звено (буксировочный трос)</w:t>
            </w:r>
          </w:p>
          <w:p w:rsidR="0075240B" w:rsidRPr="008B717B" w:rsidRDefault="0075240B" w:rsidP="00E802BA">
            <w:pPr>
              <w:jc w:val="both"/>
            </w:pPr>
            <w:r w:rsidRPr="008B717B">
              <w:t>Тягово-сцепное устройство</w:t>
            </w:r>
          </w:p>
          <w:p w:rsidR="0075240B" w:rsidRPr="008B717B" w:rsidRDefault="0075240B" w:rsidP="00E802BA">
            <w:r w:rsidRPr="008B717B">
              <w:t>Компьютер с соответствующим программным обеспечением</w:t>
            </w:r>
          </w:p>
          <w:p w:rsidR="0075240B" w:rsidRPr="008B717B" w:rsidRDefault="0075240B" w:rsidP="00E802BA">
            <w:r w:rsidRPr="008B717B">
              <w:t>Мультимедийный проектор</w:t>
            </w:r>
          </w:p>
          <w:p w:rsidR="0075240B" w:rsidRDefault="0075240B" w:rsidP="00E802BA">
            <w:r w:rsidRPr="008B717B">
              <w:t>Экран (монитор, электронная доска)</w:t>
            </w:r>
          </w:p>
          <w:p w:rsidR="0075240B" w:rsidRPr="003062EA" w:rsidRDefault="0075240B" w:rsidP="00E802BA">
            <w:r>
              <w:t xml:space="preserve">Магнитная доска со схемой населенного пункта </w:t>
            </w:r>
            <w:r w:rsidRPr="003062EA">
              <w:t>&lt;</w:t>
            </w:r>
            <w:r>
              <w:t>1</w:t>
            </w:r>
            <w:r w:rsidRPr="003062EA">
              <w:t>&gt;</w:t>
            </w:r>
          </w:p>
          <w:p w:rsidR="0075240B" w:rsidRPr="008B717B" w:rsidRDefault="0075240B" w:rsidP="002C221C"/>
          <w:p w:rsidR="0075240B" w:rsidRPr="003F58E4" w:rsidRDefault="0075240B" w:rsidP="00E802BA">
            <w:pPr>
              <w:ind w:left="720"/>
              <w:contextualSpacing/>
              <w:jc w:val="center"/>
            </w:pPr>
            <w:r w:rsidRPr="008B717B">
              <w:t>Учебно-наглядные пособия</w:t>
            </w:r>
            <w:r w:rsidRPr="003F58E4">
              <w:t>&lt;</w:t>
            </w:r>
            <w:r>
              <w:t>2</w:t>
            </w:r>
            <w:r w:rsidRPr="003F58E4">
              <w:t>&gt;</w:t>
            </w:r>
          </w:p>
          <w:p w:rsidR="0075240B" w:rsidRPr="008B717B" w:rsidRDefault="0075240B" w:rsidP="00E802BA">
            <w:pPr>
              <w:jc w:val="center"/>
            </w:pPr>
          </w:p>
          <w:p w:rsidR="0075240B" w:rsidRPr="008B717B" w:rsidRDefault="0075240B" w:rsidP="00E802BA">
            <w:r w:rsidRPr="008B717B">
              <w:t>Основы законодательства в сфере дорожного движения</w:t>
            </w:r>
          </w:p>
          <w:p w:rsidR="0075240B" w:rsidRPr="008B717B" w:rsidRDefault="0075240B" w:rsidP="00E802BA">
            <w:r w:rsidRPr="008B717B">
              <w:t>Дорожные знаки</w:t>
            </w:r>
          </w:p>
          <w:p w:rsidR="0075240B" w:rsidRPr="008B717B" w:rsidRDefault="0075240B" w:rsidP="00E802BA">
            <w:r w:rsidRPr="008B717B">
              <w:t xml:space="preserve">Дорожная разметка </w:t>
            </w:r>
          </w:p>
          <w:p w:rsidR="0075240B" w:rsidRPr="008B717B" w:rsidRDefault="0075240B" w:rsidP="00E802BA">
            <w:r w:rsidRPr="008B717B">
              <w:t>Опознавательные и регистрационные знаки</w:t>
            </w:r>
          </w:p>
          <w:p w:rsidR="0075240B" w:rsidRPr="008B717B" w:rsidRDefault="0075240B" w:rsidP="00E802BA">
            <w:r w:rsidRPr="008B717B">
              <w:t>Средства регулирования дорожного движения</w:t>
            </w:r>
          </w:p>
          <w:p w:rsidR="0075240B" w:rsidRPr="008B717B" w:rsidRDefault="0075240B" w:rsidP="00E802BA">
            <w:pPr>
              <w:jc w:val="both"/>
            </w:pPr>
            <w:r w:rsidRPr="008B717B">
              <w:t>Сигналы регулировщика</w:t>
            </w:r>
          </w:p>
          <w:p w:rsidR="0075240B" w:rsidRPr="008B717B" w:rsidRDefault="0075240B" w:rsidP="00E802BA">
            <w:pPr>
              <w:jc w:val="both"/>
            </w:pPr>
            <w:r w:rsidRPr="008B717B">
              <w:t>Применение аварийной сигнализации и знака аварийной остановки</w:t>
            </w:r>
          </w:p>
          <w:p w:rsidR="0075240B" w:rsidRPr="008B717B" w:rsidRDefault="0075240B" w:rsidP="00E802BA">
            <w:pPr>
              <w:jc w:val="both"/>
            </w:pPr>
            <w:r w:rsidRPr="008B717B">
              <w:t>Начало движения, маневрирование. Способы разворота</w:t>
            </w:r>
          </w:p>
          <w:p w:rsidR="0075240B" w:rsidRDefault="0075240B" w:rsidP="00E802BA">
            <w:pPr>
              <w:jc w:val="both"/>
            </w:pPr>
            <w:r w:rsidRPr="008B717B">
              <w:t xml:space="preserve">Расположение транспортных средств на проезжей части </w:t>
            </w:r>
          </w:p>
          <w:p w:rsidR="0075240B" w:rsidRPr="008B717B" w:rsidRDefault="0075240B" w:rsidP="00E802BA">
            <w:pPr>
              <w:jc w:val="both"/>
            </w:pPr>
            <w:r w:rsidRPr="008B717B">
              <w:t>Скорость движения</w:t>
            </w:r>
          </w:p>
          <w:p w:rsidR="0075240B" w:rsidRPr="008B717B" w:rsidRDefault="0075240B" w:rsidP="00E802BA">
            <w:pPr>
              <w:jc w:val="both"/>
            </w:pPr>
            <w:r w:rsidRPr="008B717B">
              <w:t>Обгон, опережение, встречный разъезд</w:t>
            </w:r>
          </w:p>
          <w:p w:rsidR="0075240B" w:rsidRPr="008B717B" w:rsidRDefault="0075240B" w:rsidP="00E802BA">
            <w:pPr>
              <w:jc w:val="both"/>
            </w:pPr>
            <w:r w:rsidRPr="008B717B">
              <w:t xml:space="preserve">Остановка и стоянка </w:t>
            </w:r>
          </w:p>
          <w:p w:rsidR="0075240B" w:rsidRPr="008B717B" w:rsidRDefault="0075240B" w:rsidP="00E802BA">
            <w:pPr>
              <w:jc w:val="both"/>
            </w:pPr>
            <w:r w:rsidRPr="008B717B">
              <w:t>Проезд перекрестков</w:t>
            </w:r>
          </w:p>
          <w:p w:rsidR="0075240B" w:rsidRPr="008B717B" w:rsidRDefault="0075240B" w:rsidP="00E802BA">
            <w:pPr>
              <w:jc w:val="both"/>
            </w:pPr>
            <w:r w:rsidRPr="008B717B">
              <w:t>Проезд пешеходных переходов, и мест остановок маршрутных транспортных средств</w:t>
            </w:r>
          </w:p>
          <w:p w:rsidR="0075240B" w:rsidRPr="008B717B" w:rsidRDefault="0075240B" w:rsidP="00E802BA">
            <w:pPr>
              <w:jc w:val="both"/>
            </w:pPr>
            <w:r w:rsidRPr="008B717B">
              <w:t>Движение через железнодорожные пути</w:t>
            </w:r>
          </w:p>
          <w:p w:rsidR="0075240B" w:rsidRPr="008B717B" w:rsidRDefault="0075240B" w:rsidP="00E802BA">
            <w:pPr>
              <w:jc w:val="both"/>
            </w:pPr>
            <w:r w:rsidRPr="008B717B">
              <w:t>Движение по автомагистралям</w:t>
            </w:r>
          </w:p>
          <w:p w:rsidR="0075240B" w:rsidRPr="008B717B" w:rsidRDefault="0075240B" w:rsidP="00E802BA">
            <w:pPr>
              <w:jc w:val="both"/>
            </w:pPr>
            <w:r w:rsidRPr="008B717B">
              <w:t>Движение в жилых зонах</w:t>
            </w:r>
          </w:p>
          <w:p w:rsidR="0075240B" w:rsidRPr="008B717B" w:rsidRDefault="0075240B" w:rsidP="00E802BA">
            <w:r w:rsidRPr="008B717B">
              <w:t xml:space="preserve">Перевозка пассажиров </w:t>
            </w:r>
          </w:p>
          <w:p w:rsidR="0075240B" w:rsidRPr="008B717B" w:rsidRDefault="0075240B" w:rsidP="00E802BA">
            <w:r w:rsidRPr="008B717B">
              <w:t>Перевозка грузов</w:t>
            </w:r>
          </w:p>
          <w:p w:rsidR="0075240B" w:rsidRPr="008B717B" w:rsidRDefault="0075240B" w:rsidP="00E802BA">
            <w:r w:rsidRPr="008B717B">
              <w:t>Неисправности и условия, при которых запрещается эксплуатация транспортных средств</w:t>
            </w:r>
          </w:p>
          <w:p w:rsidR="0075240B" w:rsidRPr="008B717B" w:rsidRDefault="0075240B" w:rsidP="00E802BA">
            <w:r w:rsidRPr="008B717B">
              <w:t>Ответственность за правонарушения в области дорожного движения</w:t>
            </w:r>
          </w:p>
          <w:p w:rsidR="0075240B" w:rsidRPr="008B717B" w:rsidRDefault="0075240B" w:rsidP="00E802BA">
            <w:r w:rsidRPr="008B717B">
              <w:t>Страхование автогражданской ответственности</w:t>
            </w:r>
          </w:p>
          <w:p w:rsidR="0075240B" w:rsidRPr="008B717B" w:rsidRDefault="0075240B" w:rsidP="00E802BA">
            <w:r w:rsidRPr="008B717B">
              <w:t>Последовательность действий при ДТП</w:t>
            </w:r>
          </w:p>
          <w:p w:rsidR="0075240B" w:rsidRPr="008B717B" w:rsidRDefault="0075240B" w:rsidP="00E802BA"/>
          <w:p w:rsidR="0075240B" w:rsidRPr="008B717B" w:rsidRDefault="0075240B" w:rsidP="00E802BA">
            <w:pPr>
              <w:jc w:val="center"/>
            </w:pPr>
            <w:r w:rsidRPr="008B717B">
              <w:t>Психофизиологические основы деятельности водителя</w:t>
            </w:r>
          </w:p>
          <w:p w:rsidR="0075240B" w:rsidRPr="008B717B" w:rsidRDefault="0075240B" w:rsidP="00E802BA">
            <w:r w:rsidRPr="008B717B">
              <w:t>Психофизиологические особенности деятельности водителя</w:t>
            </w:r>
          </w:p>
          <w:p w:rsidR="0075240B" w:rsidRPr="008B717B" w:rsidRDefault="0075240B" w:rsidP="00E802BA">
            <w:r w:rsidRPr="008B717B">
              <w:t>Воздействие на поведение водителя психотропных, наркотических веществ, алкоголя и медицинских препаратов</w:t>
            </w:r>
          </w:p>
          <w:p w:rsidR="0075240B" w:rsidRPr="008B717B" w:rsidRDefault="0075240B" w:rsidP="00E802BA">
            <w:r w:rsidRPr="008B717B">
              <w:t>Конфликтные ситуации в дорожном движении</w:t>
            </w:r>
          </w:p>
          <w:p w:rsidR="0075240B" w:rsidRPr="008B717B" w:rsidRDefault="0075240B" w:rsidP="00E802BA">
            <w:r w:rsidRPr="008B717B">
              <w:t>Факторы риска при вождении автомобиля</w:t>
            </w:r>
          </w:p>
          <w:p w:rsidR="0075240B" w:rsidRPr="008B717B" w:rsidRDefault="0075240B" w:rsidP="00E802BA">
            <w:pPr>
              <w:jc w:val="center"/>
            </w:pPr>
          </w:p>
          <w:p w:rsidR="0075240B" w:rsidRPr="008B717B" w:rsidRDefault="0075240B" w:rsidP="00E802BA">
            <w:pPr>
              <w:jc w:val="center"/>
            </w:pPr>
            <w:r w:rsidRPr="008B717B">
              <w:t xml:space="preserve">Основы управления транспортными средствами </w:t>
            </w:r>
          </w:p>
          <w:p w:rsidR="0075240B" w:rsidRPr="008B717B" w:rsidRDefault="0075240B" w:rsidP="00E802BA">
            <w:r w:rsidRPr="008B717B">
              <w:t>Сложные дорожные условия</w:t>
            </w:r>
          </w:p>
          <w:p w:rsidR="0075240B" w:rsidRPr="008B717B" w:rsidRDefault="0075240B" w:rsidP="00E802BA">
            <w:r w:rsidRPr="008B717B">
              <w:t>Виды и причины ДТП</w:t>
            </w:r>
          </w:p>
          <w:p w:rsidR="0075240B" w:rsidRPr="008B717B" w:rsidRDefault="0075240B" w:rsidP="00E802BA">
            <w:r w:rsidRPr="008B717B">
              <w:t>Типичные опасные ситуации</w:t>
            </w:r>
          </w:p>
          <w:p w:rsidR="0075240B" w:rsidRPr="008B717B" w:rsidRDefault="0075240B" w:rsidP="00E802BA">
            <w:r w:rsidRPr="008B717B">
              <w:t>Сложные метеоусловия</w:t>
            </w:r>
          </w:p>
          <w:p w:rsidR="0075240B" w:rsidRPr="008B717B" w:rsidRDefault="0075240B" w:rsidP="00E802BA">
            <w:r w:rsidRPr="008B717B">
              <w:t>Движение в темное время суток</w:t>
            </w:r>
          </w:p>
          <w:p w:rsidR="0075240B" w:rsidRPr="008B717B" w:rsidRDefault="0075240B" w:rsidP="00E802BA">
            <w:r w:rsidRPr="008B717B">
              <w:t>Посадка водителя за рулем. Экипировка водителя</w:t>
            </w:r>
          </w:p>
          <w:p w:rsidR="0075240B" w:rsidRPr="008B717B" w:rsidRDefault="0075240B" w:rsidP="00E802BA">
            <w:r w:rsidRPr="008B717B">
              <w:t xml:space="preserve">Способы торможения </w:t>
            </w:r>
          </w:p>
          <w:p w:rsidR="0075240B" w:rsidRPr="008B717B" w:rsidRDefault="0075240B" w:rsidP="00E802BA">
            <w:r w:rsidRPr="008B717B">
              <w:t xml:space="preserve">Тормозной и остановочный путь </w:t>
            </w:r>
          </w:p>
          <w:p w:rsidR="0075240B" w:rsidRPr="008B717B" w:rsidRDefault="0075240B" w:rsidP="00E802BA">
            <w:r w:rsidRPr="008B717B">
              <w:t>Действия водителя в критических ситуациях</w:t>
            </w:r>
          </w:p>
          <w:p w:rsidR="0075240B" w:rsidRPr="008B717B" w:rsidRDefault="0075240B" w:rsidP="00E802BA">
            <w:r w:rsidRPr="008B717B">
              <w:t>Силы, действующие на транспортное средство</w:t>
            </w:r>
          </w:p>
          <w:p w:rsidR="0075240B" w:rsidRPr="008B717B" w:rsidRDefault="0075240B" w:rsidP="00E802BA">
            <w:r w:rsidRPr="008B717B">
              <w:t>Управление автомобилем в нештатных ситуациях</w:t>
            </w:r>
          </w:p>
          <w:p w:rsidR="0075240B" w:rsidRPr="008B717B" w:rsidRDefault="0075240B" w:rsidP="00E802BA">
            <w:r w:rsidRPr="008B717B">
              <w:t>Профессиональная надежность водителя</w:t>
            </w:r>
          </w:p>
          <w:p w:rsidR="0075240B" w:rsidRPr="008B717B" w:rsidRDefault="0075240B" w:rsidP="00E802BA">
            <w:r w:rsidRPr="008B717B">
              <w:t>Дистанция и боковой интервал. Организация наблюдения     в процессе управления транспортным средством</w:t>
            </w:r>
          </w:p>
          <w:p w:rsidR="0075240B" w:rsidRPr="008B717B" w:rsidRDefault="0075240B" w:rsidP="00E802BA">
            <w:r w:rsidRPr="008B717B">
              <w:t>Влияние дорожных условий на безопасность движения</w:t>
            </w:r>
          </w:p>
          <w:p w:rsidR="0075240B" w:rsidRPr="008B717B" w:rsidRDefault="0075240B" w:rsidP="00E802BA">
            <w:r w:rsidRPr="008B717B">
              <w:t>Безопасное прохождение поворотов</w:t>
            </w:r>
          </w:p>
          <w:p w:rsidR="0075240B" w:rsidRPr="008B717B" w:rsidRDefault="0075240B" w:rsidP="00E802BA">
            <w:r w:rsidRPr="008B717B">
              <w:t>Безопасность пассажиров транспортных средств</w:t>
            </w:r>
          </w:p>
          <w:p w:rsidR="0075240B" w:rsidRPr="008B717B" w:rsidRDefault="0075240B" w:rsidP="00E802BA">
            <w:r w:rsidRPr="008B717B">
              <w:t>Безопасность пешеходов и велосипедистов</w:t>
            </w:r>
          </w:p>
          <w:p w:rsidR="0075240B" w:rsidRPr="008B717B" w:rsidRDefault="0075240B" w:rsidP="00E802BA">
            <w:r w:rsidRPr="008B717B">
              <w:t>Типичные ошибки пешеходов</w:t>
            </w:r>
          </w:p>
          <w:p w:rsidR="0075240B" w:rsidRPr="008B717B" w:rsidRDefault="0075240B" w:rsidP="00E802BA">
            <w:r w:rsidRPr="008B717B">
              <w:t>Типовые примеры допускаемых нарушений ПДД</w:t>
            </w:r>
          </w:p>
          <w:p w:rsidR="0075240B" w:rsidRPr="008B717B" w:rsidRDefault="0075240B" w:rsidP="00E802BA"/>
          <w:p w:rsidR="0075240B" w:rsidRPr="008B717B" w:rsidRDefault="0075240B" w:rsidP="00E802BA">
            <w:pPr>
              <w:jc w:val="center"/>
            </w:pPr>
            <w:r w:rsidRPr="008B717B">
              <w:t>Устройство и техническое обслуживание транспортных средств категории «В» как объектов управления</w:t>
            </w:r>
          </w:p>
          <w:p w:rsidR="0075240B" w:rsidRPr="008B717B" w:rsidRDefault="0075240B" w:rsidP="00E802BA">
            <w:r w:rsidRPr="008B717B">
              <w:t>Классификация автомобилей</w:t>
            </w:r>
          </w:p>
          <w:p w:rsidR="0075240B" w:rsidRPr="008B717B" w:rsidRDefault="0075240B" w:rsidP="00E802BA">
            <w:r w:rsidRPr="008B717B">
              <w:t>Общее устройство автомобиля</w:t>
            </w:r>
          </w:p>
          <w:p w:rsidR="0075240B" w:rsidRPr="008B717B" w:rsidRDefault="0075240B" w:rsidP="00E802BA">
            <w:r w:rsidRPr="008B717B">
              <w:t>Кузов автомобиля, системы пассивной безопасности</w:t>
            </w:r>
          </w:p>
          <w:p w:rsidR="0075240B" w:rsidRPr="008B717B" w:rsidRDefault="0075240B" w:rsidP="00E802BA">
            <w:r w:rsidRPr="008B717B">
              <w:t>Общее устройство и принцип работы двигателя</w:t>
            </w:r>
          </w:p>
          <w:p w:rsidR="0075240B" w:rsidRPr="008B717B" w:rsidRDefault="0075240B" w:rsidP="00E802BA">
            <w:r w:rsidRPr="008B717B">
              <w:t>Горюче-смазочные материалы и специальные жидкости</w:t>
            </w:r>
          </w:p>
          <w:p w:rsidR="0075240B" w:rsidRPr="008B717B" w:rsidRDefault="0075240B" w:rsidP="00E802BA">
            <w:r w:rsidRPr="008B717B">
              <w:t>Схемы трансмиссии автомобилей с различными приводами</w:t>
            </w:r>
          </w:p>
          <w:p w:rsidR="0075240B" w:rsidRPr="008B717B" w:rsidRDefault="0075240B" w:rsidP="00E802BA">
            <w:r w:rsidRPr="008B717B">
              <w:t>Общее устройство и принцип работы сцепления</w:t>
            </w:r>
          </w:p>
          <w:p w:rsidR="0075240B" w:rsidRPr="008B717B" w:rsidRDefault="0075240B" w:rsidP="00E802BA">
            <w:r w:rsidRPr="008B717B">
              <w:t>Общее устройство и принцип работы механической коробки переключения передач</w:t>
            </w:r>
          </w:p>
          <w:p w:rsidR="0075240B" w:rsidRPr="008B717B" w:rsidRDefault="0075240B" w:rsidP="00E802BA">
            <w:r w:rsidRPr="008B717B">
              <w:t>Общее устройство и принцип работы автоматической коробки переключения передач</w:t>
            </w:r>
          </w:p>
          <w:p w:rsidR="0075240B" w:rsidRPr="008B717B" w:rsidRDefault="0075240B" w:rsidP="00E802BA">
            <w:r w:rsidRPr="008B717B">
              <w:t>Передняя и задняя подвески</w:t>
            </w:r>
          </w:p>
          <w:p w:rsidR="0075240B" w:rsidRPr="008B717B" w:rsidRDefault="0075240B" w:rsidP="00E802BA">
            <w:r w:rsidRPr="008B717B">
              <w:t>Конструкции и маркировка автомобильных шин</w:t>
            </w:r>
          </w:p>
          <w:p w:rsidR="0075240B" w:rsidRPr="008B717B" w:rsidRDefault="0075240B" w:rsidP="00E802BA">
            <w:r w:rsidRPr="008B717B">
              <w:t>Общее устройство и принцип работы тормозных систем</w:t>
            </w:r>
          </w:p>
          <w:p w:rsidR="0075240B" w:rsidRPr="008B717B" w:rsidRDefault="0075240B" w:rsidP="00E802BA">
            <w:r w:rsidRPr="008B717B">
              <w:t>Общее устройство и принцип работы системы рулевого управления</w:t>
            </w:r>
          </w:p>
          <w:p w:rsidR="0075240B" w:rsidRPr="008B717B" w:rsidRDefault="0075240B" w:rsidP="00E802BA">
            <w:r w:rsidRPr="008B717B">
              <w:t>Общее устройство и маркировка аккумуляторных батарей</w:t>
            </w:r>
          </w:p>
          <w:p w:rsidR="0075240B" w:rsidRPr="008B717B" w:rsidRDefault="0075240B" w:rsidP="00E802BA">
            <w:r w:rsidRPr="008B717B">
              <w:t>Общее устройство и принцип работы генератора</w:t>
            </w:r>
          </w:p>
          <w:p w:rsidR="0075240B" w:rsidRPr="008B717B" w:rsidRDefault="0075240B" w:rsidP="00E802BA">
            <w:r w:rsidRPr="008B717B">
              <w:t>Общее устройство и принцип работы стартера</w:t>
            </w:r>
          </w:p>
          <w:p w:rsidR="0075240B" w:rsidRPr="008B717B" w:rsidRDefault="0075240B" w:rsidP="00E802BA">
            <w:r w:rsidRPr="008B717B">
              <w:t>Общее устройство и принцип работы бесконтактной и микропроцессорной систем зажигания</w:t>
            </w:r>
          </w:p>
          <w:p w:rsidR="0075240B" w:rsidRPr="008B717B" w:rsidRDefault="0075240B" w:rsidP="00E802BA">
            <w:r w:rsidRPr="008B717B">
              <w:t>Общее устройство и принцип работы, внешних световых приборов и звуковых сигналов</w:t>
            </w:r>
          </w:p>
          <w:p w:rsidR="0075240B" w:rsidRPr="008B717B" w:rsidRDefault="0075240B" w:rsidP="00E802BA">
            <w:r w:rsidRPr="008B717B">
              <w:t>Классификация прицепов</w:t>
            </w:r>
          </w:p>
          <w:p w:rsidR="0075240B" w:rsidRPr="008B717B" w:rsidRDefault="0075240B" w:rsidP="00E802BA">
            <w:r w:rsidRPr="008B717B">
              <w:t xml:space="preserve">Общее устройство прицепа </w:t>
            </w:r>
          </w:p>
          <w:p w:rsidR="0075240B" w:rsidRPr="008B717B" w:rsidRDefault="0075240B" w:rsidP="00E802BA">
            <w:r w:rsidRPr="008B717B">
              <w:t xml:space="preserve">Виды подвесок, применяемых на прицепах </w:t>
            </w:r>
          </w:p>
          <w:p w:rsidR="0075240B" w:rsidRPr="008B717B" w:rsidRDefault="0075240B" w:rsidP="00E802BA">
            <w:r w:rsidRPr="008B717B">
              <w:t>Электрооборудование прицепа</w:t>
            </w:r>
          </w:p>
          <w:p w:rsidR="0075240B" w:rsidRPr="008B717B" w:rsidRDefault="0075240B" w:rsidP="00E802BA">
            <w:r w:rsidRPr="008B717B">
              <w:t xml:space="preserve">Устройство узла сцепки и тягово-сцепного устройства </w:t>
            </w:r>
          </w:p>
          <w:p w:rsidR="0075240B" w:rsidRPr="008B717B" w:rsidRDefault="0075240B" w:rsidP="00E802BA">
            <w:r w:rsidRPr="008B717B">
              <w:t>Контрольный осмотр и ежедневное техническое обслуживание автомобиля и прицепа</w:t>
            </w:r>
          </w:p>
          <w:p w:rsidR="0075240B" w:rsidRPr="008B717B" w:rsidRDefault="0075240B" w:rsidP="00E802BA">
            <w:pPr>
              <w:jc w:val="center"/>
            </w:pPr>
          </w:p>
          <w:p w:rsidR="0075240B" w:rsidRPr="008B717B" w:rsidRDefault="0075240B" w:rsidP="00E802BA">
            <w:pPr>
              <w:jc w:val="center"/>
            </w:pPr>
            <w:r w:rsidRPr="008B717B">
              <w:t xml:space="preserve">Основы пассажирских и грузовых перевозок </w:t>
            </w:r>
          </w:p>
          <w:p w:rsidR="0075240B" w:rsidRPr="008B717B" w:rsidRDefault="0075240B" w:rsidP="00E802BA">
            <w:pPr>
              <w:jc w:val="center"/>
            </w:pPr>
            <w:r w:rsidRPr="008B717B">
              <w:t>автомобильным транспортом</w:t>
            </w:r>
          </w:p>
          <w:p w:rsidR="0075240B" w:rsidRPr="008B717B" w:rsidRDefault="0075240B" w:rsidP="00E802BA">
            <w:r w:rsidRPr="008B717B">
              <w:t xml:space="preserve">Законодательство, регламентирующее организацию пассажирских и грузовых перевозок автомобильным транспортом </w:t>
            </w:r>
          </w:p>
          <w:p w:rsidR="0075240B" w:rsidRPr="008B717B" w:rsidRDefault="0075240B" w:rsidP="00E802BA">
            <w:r w:rsidRPr="008B717B">
              <w:t xml:space="preserve">Правила и нормы охраны труда, техники безопасности, противопожарной защиты на автомобильном транспорте </w:t>
            </w:r>
          </w:p>
          <w:p w:rsidR="0075240B" w:rsidRPr="008B717B" w:rsidRDefault="0075240B" w:rsidP="00E802BA"/>
          <w:p w:rsidR="0075240B" w:rsidRPr="008B717B" w:rsidRDefault="0075240B" w:rsidP="00E802BA">
            <w:pPr>
              <w:jc w:val="center"/>
            </w:pPr>
            <w:r w:rsidRPr="008B717B">
              <w:t>Организация и выполнение грузовых перевозок автомобильным транспортом</w:t>
            </w:r>
          </w:p>
          <w:p w:rsidR="0075240B" w:rsidRPr="008B717B" w:rsidRDefault="0075240B" w:rsidP="00E802BA">
            <w:r w:rsidRPr="008B717B">
              <w:t>Нормативные правовые акты, определяющие порядок перевозки грузов автомобильным транспортом</w:t>
            </w:r>
          </w:p>
          <w:p w:rsidR="0075240B" w:rsidRPr="008B717B" w:rsidRDefault="0075240B" w:rsidP="00E802BA"/>
          <w:p w:rsidR="0075240B" w:rsidRPr="008B717B" w:rsidRDefault="0075240B" w:rsidP="00E802BA">
            <w:pPr>
              <w:jc w:val="center"/>
            </w:pPr>
            <w:r w:rsidRPr="008B717B">
              <w:t>Организация и выполнение пассажирских перевозок автомобильным транспортом</w:t>
            </w:r>
          </w:p>
          <w:p w:rsidR="0075240B" w:rsidRPr="008B717B" w:rsidRDefault="0075240B" w:rsidP="00E802BA">
            <w:r w:rsidRPr="008B717B">
              <w:t>Нормативное правовое обеспечение пассажирских перевозок автомобильным транспортом</w:t>
            </w:r>
          </w:p>
          <w:p w:rsidR="0075240B" w:rsidRPr="008B717B" w:rsidRDefault="0075240B" w:rsidP="00E802BA"/>
          <w:p w:rsidR="0075240B" w:rsidRPr="008B717B" w:rsidRDefault="0075240B" w:rsidP="00E802BA">
            <w:pPr>
              <w:ind w:left="720"/>
              <w:contextualSpacing/>
              <w:jc w:val="center"/>
            </w:pPr>
            <w:r w:rsidRPr="008B717B">
              <w:t>Информационные материалы</w:t>
            </w:r>
          </w:p>
          <w:p w:rsidR="0075240B" w:rsidRPr="008B717B" w:rsidRDefault="0075240B" w:rsidP="00E802BA">
            <w:pPr>
              <w:jc w:val="center"/>
            </w:pPr>
          </w:p>
          <w:p w:rsidR="0075240B" w:rsidRPr="008B717B" w:rsidRDefault="0075240B" w:rsidP="00E802BA">
            <w:pPr>
              <w:jc w:val="center"/>
            </w:pPr>
            <w:r w:rsidRPr="008B717B">
              <w:t xml:space="preserve">Информационный стенд </w:t>
            </w:r>
          </w:p>
          <w:p w:rsidR="0075240B" w:rsidRPr="008B717B" w:rsidRDefault="0075240B" w:rsidP="00E802BA">
            <w:pPr>
              <w:jc w:val="both"/>
            </w:pPr>
            <w:r w:rsidRPr="008B717B">
              <w:t>Федеральный закон «О защите прав потребителей»</w:t>
            </w:r>
          </w:p>
          <w:p w:rsidR="0075240B" w:rsidRPr="008B717B" w:rsidRDefault="0075240B" w:rsidP="00E802BA">
            <w:r w:rsidRPr="008B717B">
              <w:t>Копия лицензии с соответствующим приложением</w:t>
            </w:r>
          </w:p>
          <w:p w:rsidR="0075240B" w:rsidRPr="008B717B" w:rsidRDefault="0075240B" w:rsidP="00E802BA">
            <w:pPr>
              <w:jc w:val="both"/>
            </w:pPr>
            <w:r w:rsidRPr="008B717B">
              <w:t>Примерная программа профессиональной подготовки водителей транспортных средств категории «В»</w:t>
            </w:r>
          </w:p>
          <w:p w:rsidR="0075240B" w:rsidRPr="008B717B" w:rsidRDefault="0075240B" w:rsidP="00E802BA">
            <w:pPr>
              <w:jc w:val="both"/>
            </w:pPr>
            <w:r w:rsidRPr="008B717B">
              <w:t>Программа профессиональной подготовки водителей транспортных средств категории «В», согласованная с Госавтоинспекцией</w:t>
            </w:r>
          </w:p>
          <w:p w:rsidR="0075240B" w:rsidRPr="008B717B" w:rsidRDefault="0075240B" w:rsidP="00E802BA">
            <w:pPr>
              <w:jc w:val="both"/>
            </w:pPr>
            <w:r w:rsidRPr="008B717B">
              <w:t>Учебный план</w:t>
            </w:r>
          </w:p>
          <w:p w:rsidR="0075240B" w:rsidRPr="008B717B" w:rsidRDefault="0075240B" w:rsidP="00E802BA">
            <w:pPr>
              <w:jc w:val="both"/>
            </w:pPr>
            <w:r w:rsidRPr="008B717B">
              <w:t>Календарный учебный график (на каждую учебную группу)</w:t>
            </w:r>
          </w:p>
          <w:p w:rsidR="0075240B" w:rsidRPr="008B717B" w:rsidRDefault="0075240B" w:rsidP="00E802BA">
            <w:pPr>
              <w:jc w:val="both"/>
            </w:pPr>
            <w:r w:rsidRPr="008B717B">
              <w:t>Расписание занятий (на каждую учебную группу)</w:t>
            </w:r>
          </w:p>
          <w:p w:rsidR="0075240B" w:rsidRPr="008B717B" w:rsidRDefault="0075240B" w:rsidP="00E802BA">
            <w:pPr>
              <w:jc w:val="both"/>
            </w:pPr>
            <w:r w:rsidRPr="008B717B">
              <w:t>График учебного вождения (на каждую учебную группу)</w:t>
            </w:r>
          </w:p>
          <w:p w:rsidR="0075240B" w:rsidRPr="008B717B" w:rsidRDefault="0075240B" w:rsidP="00E802BA">
            <w:r w:rsidRPr="008B717B">
              <w:t>Схемы учебных маршрутов, утвержденные руководителем организации, осуществляющей образовательную деятельность</w:t>
            </w:r>
          </w:p>
          <w:p w:rsidR="0075240B" w:rsidRPr="008B717B" w:rsidRDefault="0075240B" w:rsidP="00E802BA">
            <w:r w:rsidRPr="008B717B">
              <w:t>Книга жалоб и предложений</w:t>
            </w:r>
          </w:p>
          <w:p w:rsidR="0075240B" w:rsidRPr="008B717B" w:rsidRDefault="0075240B" w:rsidP="00E802BA">
            <w:r w:rsidRPr="008B717B">
              <w:t>Адрес официального сайта в сети «Интернет»</w:t>
            </w:r>
          </w:p>
        </w:tc>
        <w:tc>
          <w:tcPr>
            <w:tcW w:w="1276" w:type="dxa"/>
          </w:tcPr>
          <w:p w:rsidR="0075240B" w:rsidRPr="00C95D8F" w:rsidRDefault="0075240B" w:rsidP="00E802BA">
            <w:pPr>
              <w:jc w:val="center"/>
            </w:pPr>
          </w:p>
          <w:p w:rsidR="0075240B" w:rsidRPr="00C95D8F" w:rsidRDefault="0075240B" w:rsidP="00E802BA">
            <w:pPr>
              <w:jc w:val="center"/>
            </w:pPr>
          </w:p>
          <w:p w:rsidR="0075240B" w:rsidRPr="00C95D8F" w:rsidRDefault="0075240B" w:rsidP="00E802BA">
            <w:pPr>
              <w:jc w:val="center"/>
            </w:pPr>
            <w:r w:rsidRPr="00C95D8F">
              <w:t>комплект</w:t>
            </w:r>
          </w:p>
          <w:p w:rsidR="0075240B" w:rsidRPr="00C95D8F" w:rsidRDefault="0075240B" w:rsidP="00E802BA">
            <w:pPr>
              <w:jc w:val="center"/>
            </w:pPr>
            <w:r w:rsidRPr="00C95D8F">
              <w:t>комплект</w:t>
            </w:r>
          </w:p>
          <w:p w:rsidR="0075240B" w:rsidRPr="00C95D8F" w:rsidRDefault="0075240B" w:rsidP="00E802BA">
            <w:pPr>
              <w:jc w:val="center"/>
            </w:pPr>
            <w:r w:rsidRPr="00C95D8F">
              <w:t>комплект</w:t>
            </w:r>
          </w:p>
          <w:p w:rsidR="0075240B" w:rsidRDefault="0075240B" w:rsidP="00E802BA">
            <w:pPr>
              <w:jc w:val="center"/>
            </w:pPr>
            <w:r w:rsidRPr="00C95D8F">
              <w:t>комплект</w:t>
            </w:r>
          </w:p>
          <w:p w:rsidR="0075240B" w:rsidRPr="00C95D8F" w:rsidRDefault="0075240B" w:rsidP="00E802BA">
            <w:pPr>
              <w:jc w:val="center"/>
            </w:pPr>
          </w:p>
          <w:p w:rsidR="0075240B" w:rsidRDefault="0075240B" w:rsidP="00E802BA">
            <w:pPr>
              <w:jc w:val="center"/>
            </w:pPr>
            <w:r w:rsidRPr="00C95D8F">
              <w:t>комплект</w:t>
            </w:r>
          </w:p>
          <w:p w:rsidR="0075240B" w:rsidRPr="00C95D8F" w:rsidRDefault="0075240B" w:rsidP="00BD71EF">
            <w:r w:rsidRPr="00C95D8F">
              <w:t>комплект</w:t>
            </w:r>
          </w:p>
          <w:p w:rsidR="0075240B" w:rsidRPr="00C95D8F" w:rsidRDefault="0075240B" w:rsidP="00E802BA">
            <w:pPr>
              <w:jc w:val="center"/>
            </w:pPr>
            <w:r w:rsidRPr="00C95D8F">
              <w:t>комплект</w:t>
            </w:r>
          </w:p>
          <w:p w:rsidR="0075240B" w:rsidRPr="00C95D8F" w:rsidRDefault="0075240B" w:rsidP="00E802BA">
            <w:pPr>
              <w:jc w:val="center"/>
            </w:pPr>
            <w:r w:rsidRPr="00C95D8F">
              <w:t>комплект</w:t>
            </w:r>
          </w:p>
          <w:p w:rsidR="0075240B" w:rsidRPr="00C95D8F" w:rsidRDefault="0075240B" w:rsidP="00E802BA">
            <w:pPr>
              <w:jc w:val="center"/>
            </w:pPr>
          </w:p>
          <w:p w:rsidR="0075240B" w:rsidRPr="00C95D8F" w:rsidRDefault="0075240B" w:rsidP="00E802BA">
            <w:pPr>
              <w:jc w:val="center"/>
            </w:pPr>
          </w:p>
          <w:p w:rsidR="0075240B" w:rsidRPr="00C95D8F" w:rsidRDefault="0075240B" w:rsidP="00527E92"/>
          <w:p w:rsidR="0075240B" w:rsidRPr="00C95D8F" w:rsidRDefault="0075240B" w:rsidP="00527E92"/>
          <w:p w:rsidR="0075240B" w:rsidRPr="00C95D8F" w:rsidRDefault="0075240B" w:rsidP="00C95D8F">
            <w:r w:rsidRPr="00C95D8F">
              <w:t>комплект</w:t>
            </w:r>
          </w:p>
          <w:p w:rsidR="0075240B" w:rsidRPr="00C95D8F" w:rsidRDefault="0075240B" w:rsidP="00E802BA">
            <w:pPr>
              <w:jc w:val="center"/>
            </w:pPr>
            <w:r w:rsidRPr="00C95D8F">
              <w:t>комплект</w:t>
            </w:r>
          </w:p>
          <w:p w:rsidR="0075240B" w:rsidRPr="00C95D8F" w:rsidRDefault="0075240B" w:rsidP="00E802BA">
            <w:pPr>
              <w:jc w:val="center"/>
            </w:pPr>
            <w:r w:rsidRPr="00C95D8F">
              <w:t>диск</w:t>
            </w: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E802BA">
            <w:pPr>
              <w:jc w:val="center"/>
            </w:pPr>
          </w:p>
          <w:p w:rsidR="0075240B" w:rsidRPr="00C95D8F" w:rsidRDefault="0075240B" w:rsidP="00527E92">
            <w:pPr>
              <w:jc w:val="center"/>
            </w:pPr>
            <w:r w:rsidRPr="00C95D8F">
              <w:t>диск</w:t>
            </w:r>
          </w:p>
          <w:p w:rsidR="0075240B" w:rsidRPr="00C95D8F" w:rsidRDefault="0075240B" w:rsidP="00527E92">
            <w:pPr>
              <w:jc w:val="center"/>
            </w:pPr>
          </w:p>
          <w:p w:rsidR="0075240B" w:rsidRPr="00C95D8F" w:rsidRDefault="0075240B" w:rsidP="00527E92">
            <w:pPr>
              <w:jc w:val="center"/>
            </w:pPr>
            <w:r w:rsidRPr="00C95D8F">
              <w:t>диск</w:t>
            </w:r>
          </w:p>
          <w:p w:rsidR="0075240B" w:rsidRPr="00C95D8F" w:rsidRDefault="0075240B" w:rsidP="00527E92"/>
          <w:p w:rsidR="0075240B" w:rsidRDefault="0075240B" w:rsidP="00527E92">
            <w:pPr>
              <w:jc w:val="center"/>
            </w:pPr>
            <w:r w:rsidRPr="00C95D8F">
              <w:t>диск</w:t>
            </w:r>
          </w:p>
          <w:p w:rsidR="0075240B" w:rsidRPr="00C95D8F" w:rsidRDefault="0075240B" w:rsidP="00527E92">
            <w:pPr>
              <w:jc w:val="center"/>
            </w:pP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C95D8F">
            <w:pPr>
              <w:jc w:val="center"/>
            </w:pPr>
            <w:r w:rsidRPr="00C95D8F">
              <w:t>диск</w:t>
            </w:r>
          </w:p>
          <w:p w:rsidR="0075240B" w:rsidRDefault="0075240B" w:rsidP="00527E92">
            <w:pPr>
              <w:jc w:val="center"/>
            </w:pPr>
            <w:r w:rsidRPr="00C95D8F">
              <w:t>диск</w:t>
            </w:r>
          </w:p>
          <w:p w:rsidR="0075240B" w:rsidRPr="00C95D8F" w:rsidRDefault="0075240B" w:rsidP="00527E92">
            <w:pPr>
              <w:jc w:val="center"/>
            </w:pP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527E92">
            <w:pPr>
              <w:jc w:val="center"/>
            </w:pPr>
            <w:r w:rsidRPr="00C95D8F">
              <w:t>диск</w:t>
            </w:r>
          </w:p>
          <w:p w:rsidR="0075240B" w:rsidRPr="00C95D8F" w:rsidRDefault="0075240B" w:rsidP="00E802BA">
            <w:pPr>
              <w:jc w:val="center"/>
            </w:pPr>
          </w:p>
          <w:p w:rsidR="0075240B" w:rsidRPr="00C95D8F" w:rsidRDefault="0075240B" w:rsidP="00527E92">
            <w:pPr>
              <w:jc w:val="center"/>
            </w:pPr>
            <w:r w:rsidRPr="00C95D8F">
              <w:t>диск</w:t>
            </w:r>
          </w:p>
          <w:p w:rsidR="0075240B" w:rsidRPr="00C95D8F" w:rsidRDefault="0075240B" w:rsidP="00E802BA">
            <w:pPr>
              <w:jc w:val="center"/>
            </w:pPr>
          </w:p>
          <w:p w:rsidR="0075240B" w:rsidRDefault="0075240B" w:rsidP="00527E92">
            <w:pPr>
              <w:jc w:val="center"/>
            </w:pPr>
            <w:r w:rsidRPr="00C95D8F">
              <w:t>диск</w:t>
            </w:r>
          </w:p>
          <w:p w:rsidR="0075240B" w:rsidRPr="00C95D8F" w:rsidRDefault="0075240B" w:rsidP="00527E92">
            <w:pPr>
              <w:jc w:val="center"/>
            </w:pPr>
          </w:p>
          <w:p w:rsidR="0075240B" w:rsidRDefault="0075240B" w:rsidP="00527E92">
            <w:pPr>
              <w:jc w:val="center"/>
            </w:pPr>
            <w:r w:rsidRPr="00C95D8F">
              <w:t>диск</w:t>
            </w:r>
          </w:p>
          <w:p w:rsidR="0075240B" w:rsidRPr="00C95D8F" w:rsidRDefault="0075240B" w:rsidP="00527E92">
            <w:pPr>
              <w:jc w:val="center"/>
            </w:pPr>
            <w:r>
              <w:t>диск</w:t>
            </w:r>
          </w:p>
          <w:p w:rsidR="0075240B" w:rsidRPr="00C95D8F" w:rsidRDefault="0075240B" w:rsidP="00E802BA"/>
          <w:p w:rsidR="0075240B" w:rsidRPr="00C95D8F" w:rsidRDefault="0075240B" w:rsidP="00E802BA">
            <w:pPr>
              <w:jc w:val="center"/>
            </w:pPr>
          </w:p>
          <w:p w:rsidR="0075240B" w:rsidRPr="00C95D8F" w:rsidRDefault="0075240B" w:rsidP="00E802BA">
            <w:pPr>
              <w:jc w:val="center"/>
            </w:pPr>
          </w:p>
          <w:p w:rsidR="0075240B" w:rsidRPr="00C95D8F" w:rsidRDefault="0075240B" w:rsidP="00EB1911">
            <w:pPr>
              <w:jc w:val="center"/>
            </w:pPr>
            <w:r>
              <w:t>диск</w:t>
            </w:r>
          </w:p>
          <w:p w:rsidR="0075240B" w:rsidRPr="00C95D8F" w:rsidRDefault="0075240B" w:rsidP="00E802BA">
            <w:pPr>
              <w:jc w:val="center"/>
            </w:pPr>
            <w:r>
              <w:t>диск</w:t>
            </w:r>
          </w:p>
          <w:p w:rsidR="0075240B" w:rsidRDefault="0075240B" w:rsidP="00E802BA">
            <w:pPr>
              <w:jc w:val="center"/>
            </w:pPr>
          </w:p>
          <w:p w:rsidR="0075240B" w:rsidRPr="00C95D8F" w:rsidRDefault="0075240B" w:rsidP="00E802BA">
            <w:pPr>
              <w:jc w:val="center"/>
            </w:pPr>
          </w:p>
          <w:p w:rsidR="0075240B" w:rsidRPr="00C95D8F" w:rsidRDefault="0075240B" w:rsidP="00E802BA">
            <w:pPr>
              <w:jc w:val="center"/>
            </w:pPr>
            <w:r>
              <w:t>диск</w:t>
            </w:r>
          </w:p>
          <w:p w:rsidR="0075240B" w:rsidRPr="00C95D8F" w:rsidRDefault="0075240B" w:rsidP="00E802BA">
            <w:pPr>
              <w:jc w:val="center"/>
            </w:pPr>
            <w:r>
              <w:t>диск</w:t>
            </w:r>
          </w:p>
          <w:p w:rsidR="0075240B" w:rsidRPr="00C95D8F" w:rsidRDefault="0075240B" w:rsidP="00E802BA">
            <w:pPr>
              <w:jc w:val="center"/>
            </w:pPr>
            <w:r>
              <w:t>диск</w:t>
            </w:r>
          </w:p>
          <w:p w:rsidR="0075240B" w:rsidRPr="00C95D8F" w:rsidRDefault="0075240B" w:rsidP="00E802BA"/>
          <w:p w:rsidR="0075240B" w:rsidRPr="00C95D8F" w:rsidRDefault="0075240B" w:rsidP="00E802BA">
            <w:pPr>
              <w:jc w:val="center"/>
            </w:pPr>
            <w:r>
              <w:t>диск</w:t>
            </w:r>
          </w:p>
          <w:p w:rsidR="0075240B" w:rsidRPr="00C95D8F" w:rsidRDefault="0075240B" w:rsidP="00E802BA">
            <w:pPr>
              <w:jc w:val="center"/>
            </w:pPr>
            <w:r>
              <w:t>диск</w:t>
            </w:r>
          </w:p>
          <w:p w:rsidR="0075240B" w:rsidRDefault="0075240B" w:rsidP="00E802BA">
            <w:pPr>
              <w:jc w:val="center"/>
            </w:pPr>
            <w:r>
              <w:t>диск</w:t>
            </w:r>
          </w:p>
          <w:p w:rsidR="0075240B" w:rsidRDefault="0075240B" w:rsidP="00EB1911">
            <w:pPr>
              <w:jc w:val="center"/>
            </w:pPr>
            <w:r>
              <w:t>диск</w:t>
            </w:r>
          </w:p>
          <w:p w:rsidR="0075240B" w:rsidRDefault="0075240B" w:rsidP="00EB1911">
            <w:pPr>
              <w:jc w:val="center"/>
            </w:pPr>
            <w:r>
              <w:t>диск</w:t>
            </w:r>
          </w:p>
          <w:p w:rsidR="0075240B" w:rsidRDefault="0075240B" w:rsidP="00EB1911">
            <w:pPr>
              <w:jc w:val="center"/>
            </w:pPr>
            <w:r>
              <w:t>диск</w:t>
            </w:r>
          </w:p>
          <w:p w:rsidR="0075240B" w:rsidRDefault="0075240B" w:rsidP="00E802BA">
            <w:pPr>
              <w:jc w:val="center"/>
            </w:pPr>
          </w:p>
          <w:p w:rsidR="0075240B" w:rsidRDefault="0075240B" w:rsidP="00EB1911">
            <w:pPr>
              <w:jc w:val="center"/>
            </w:pPr>
            <w:r>
              <w:t>диск</w:t>
            </w:r>
          </w:p>
          <w:p w:rsidR="0075240B" w:rsidRDefault="0075240B" w:rsidP="00E802BA">
            <w:pPr>
              <w:jc w:val="center"/>
            </w:pPr>
          </w:p>
          <w:p w:rsidR="0075240B" w:rsidRDefault="0075240B" w:rsidP="00EB1911">
            <w:pPr>
              <w:jc w:val="center"/>
            </w:pPr>
            <w:r>
              <w:t>диск</w:t>
            </w:r>
          </w:p>
          <w:p w:rsidR="0075240B" w:rsidRDefault="0075240B" w:rsidP="00EB1911">
            <w:pPr>
              <w:jc w:val="center"/>
            </w:pPr>
            <w:r>
              <w:t>диск</w:t>
            </w:r>
          </w:p>
          <w:p w:rsidR="0075240B" w:rsidRDefault="0075240B" w:rsidP="00EB1911">
            <w:pPr>
              <w:jc w:val="center"/>
            </w:pPr>
            <w:r>
              <w:t>диск</w:t>
            </w:r>
          </w:p>
          <w:p w:rsidR="0075240B" w:rsidRDefault="0075240B" w:rsidP="00EB1911">
            <w:pPr>
              <w:jc w:val="center"/>
            </w:pPr>
            <w:r>
              <w:t>диск</w:t>
            </w:r>
          </w:p>
          <w:p w:rsidR="0075240B" w:rsidRDefault="0075240B" w:rsidP="00E802BA">
            <w:pPr>
              <w:jc w:val="center"/>
            </w:pPr>
          </w:p>
          <w:p w:rsidR="0075240B" w:rsidRDefault="0075240B" w:rsidP="00EB1911">
            <w:pPr>
              <w:jc w:val="center"/>
            </w:pPr>
            <w:r>
              <w:t>диск</w:t>
            </w:r>
          </w:p>
          <w:p w:rsidR="0075240B" w:rsidRDefault="0075240B" w:rsidP="00EB1911">
            <w:pPr>
              <w:jc w:val="center"/>
            </w:pPr>
            <w:r>
              <w:t>диск</w:t>
            </w:r>
          </w:p>
          <w:p w:rsidR="0075240B" w:rsidRDefault="0075240B" w:rsidP="00E802BA">
            <w:pPr>
              <w:jc w:val="center"/>
            </w:pPr>
          </w:p>
          <w:p w:rsidR="0075240B" w:rsidRDefault="0075240B" w:rsidP="00E802BA">
            <w:pPr>
              <w:jc w:val="center"/>
            </w:pPr>
          </w:p>
          <w:p w:rsidR="0075240B" w:rsidRDefault="0075240B" w:rsidP="00EB1911">
            <w:pPr>
              <w:jc w:val="center"/>
            </w:pPr>
            <w:r>
              <w:t>диск</w:t>
            </w:r>
          </w:p>
          <w:p w:rsidR="0075240B" w:rsidRDefault="0075240B" w:rsidP="00E802BA">
            <w:pPr>
              <w:jc w:val="center"/>
            </w:pPr>
          </w:p>
          <w:p w:rsidR="0075240B" w:rsidRDefault="0075240B" w:rsidP="00EB1911">
            <w:pPr>
              <w:jc w:val="center"/>
            </w:pPr>
            <w:r>
              <w:t>диск</w:t>
            </w:r>
          </w:p>
          <w:p w:rsidR="0075240B" w:rsidRDefault="0075240B" w:rsidP="00EB1911">
            <w:pPr>
              <w:jc w:val="center"/>
            </w:pPr>
            <w:r>
              <w:t>диск</w:t>
            </w:r>
          </w:p>
          <w:p w:rsidR="0075240B" w:rsidRDefault="0075240B" w:rsidP="00EB1911">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E802BA">
            <w:pPr>
              <w:jc w:val="center"/>
            </w:pPr>
          </w:p>
          <w:p w:rsidR="0075240B" w:rsidRDefault="0075240B" w:rsidP="00E802BA">
            <w:pPr>
              <w:jc w:val="center"/>
            </w:pPr>
          </w:p>
          <w:p w:rsidR="0075240B" w:rsidRDefault="0075240B" w:rsidP="00933A79"/>
          <w:p w:rsidR="0075240B" w:rsidRDefault="0075240B" w:rsidP="007F0B14">
            <w:pPr>
              <w:jc w:val="center"/>
            </w:pPr>
            <w:r>
              <w:t>диск</w:t>
            </w:r>
          </w:p>
          <w:p w:rsidR="0075240B" w:rsidRDefault="0075240B" w:rsidP="007F0B14">
            <w:pPr>
              <w:jc w:val="center"/>
            </w:pPr>
            <w:r>
              <w:t>диск</w:t>
            </w:r>
          </w:p>
          <w:p w:rsidR="0075240B" w:rsidRDefault="0075240B" w:rsidP="00E802BA">
            <w:pPr>
              <w:jc w:val="center"/>
            </w:pPr>
          </w:p>
          <w:p w:rsidR="0075240B" w:rsidRDefault="0075240B" w:rsidP="007F0B14">
            <w:pPr>
              <w:jc w:val="center"/>
            </w:pPr>
            <w:r>
              <w:t>диск</w:t>
            </w:r>
          </w:p>
          <w:p w:rsidR="0075240B" w:rsidRDefault="0075240B" w:rsidP="007F0B14">
            <w:pPr>
              <w:jc w:val="center"/>
            </w:pPr>
            <w:r>
              <w:t>диск</w:t>
            </w:r>
          </w:p>
          <w:p w:rsidR="0075240B" w:rsidRDefault="0075240B" w:rsidP="00E802BA">
            <w:pPr>
              <w:jc w:val="center"/>
            </w:pPr>
          </w:p>
          <w:p w:rsidR="0075240B" w:rsidRDefault="0075240B" w:rsidP="007F0B14">
            <w:pPr>
              <w:jc w:val="center"/>
            </w:pPr>
            <w:r>
              <w:t>диск</w:t>
            </w:r>
          </w:p>
          <w:p w:rsidR="0075240B" w:rsidRDefault="0075240B" w:rsidP="00E802BA">
            <w:pPr>
              <w:jc w:val="center"/>
            </w:pP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p>
          <w:p w:rsidR="0075240B" w:rsidRDefault="0075240B" w:rsidP="007F0B14">
            <w:pPr>
              <w:jc w:val="center"/>
            </w:pP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r>
              <w:t>диск</w:t>
            </w:r>
          </w:p>
          <w:p w:rsidR="0075240B" w:rsidRDefault="0075240B" w:rsidP="007F0B14">
            <w:pPr>
              <w:jc w:val="center"/>
            </w:pPr>
          </w:p>
          <w:p w:rsidR="0075240B" w:rsidRDefault="0075240B" w:rsidP="007F0B14">
            <w:pPr>
              <w:jc w:val="center"/>
            </w:pPr>
          </w:p>
          <w:p w:rsidR="0075240B" w:rsidRDefault="0075240B" w:rsidP="007F0B14">
            <w:pPr>
              <w:jc w:val="center"/>
            </w:pPr>
            <w:r>
              <w:t>диск</w:t>
            </w:r>
          </w:p>
          <w:p w:rsidR="0075240B" w:rsidRDefault="0075240B" w:rsidP="007F0B14">
            <w:pPr>
              <w:jc w:val="center"/>
            </w:pPr>
          </w:p>
          <w:p w:rsidR="0075240B" w:rsidRDefault="0075240B" w:rsidP="007F0B14">
            <w:pPr>
              <w:jc w:val="center"/>
            </w:pPr>
            <w:r>
              <w:t>диск</w:t>
            </w: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F02220">
            <w:pPr>
              <w:jc w:val="center"/>
            </w:pPr>
            <w:r>
              <w:t>диск</w:t>
            </w: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F02220">
            <w:pPr>
              <w:jc w:val="center"/>
            </w:pPr>
            <w:r>
              <w:t>диск</w:t>
            </w: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F02220">
            <w:pPr>
              <w:jc w:val="center"/>
            </w:pPr>
          </w:p>
          <w:p w:rsidR="0075240B" w:rsidRDefault="0075240B" w:rsidP="00F02220">
            <w:pPr>
              <w:jc w:val="center"/>
            </w:pPr>
            <w:r>
              <w:t>диск</w:t>
            </w:r>
          </w:p>
          <w:p w:rsidR="0075240B" w:rsidRDefault="0075240B" w:rsidP="007F0B14">
            <w:pPr>
              <w:jc w:val="center"/>
            </w:pPr>
          </w:p>
          <w:p w:rsidR="0075240B" w:rsidRDefault="0075240B" w:rsidP="007F0B14">
            <w:pPr>
              <w:jc w:val="center"/>
            </w:pPr>
          </w:p>
          <w:p w:rsidR="0075240B" w:rsidRDefault="0075240B" w:rsidP="00933A79"/>
          <w:p w:rsidR="0075240B" w:rsidRDefault="0075240B" w:rsidP="00F02220">
            <w:pPr>
              <w:jc w:val="center"/>
            </w:pPr>
            <w:r>
              <w:t>диск</w:t>
            </w: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7F0B14">
            <w:pPr>
              <w:jc w:val="center"/>
            </w:pPr>
            <w:r>
              <w:t>шт</w:t>
            </w:r>
          </w:p>
          <w:p w:rsidR="0075240B" w:rsidRDefault="0075240B" w:rsidP="007F0B14">
            <w:pPr>
              <w:jc w:val="center"/>
            </w:pPr>
          </w:p>
          <w:p w:rsidR="0075240B" w:rsidRDefault="0075240B" w:rsidP="00F02220">
            <w:pPr>
              <w:jc w:val="center"/>
            </w:pPr>
            <w:r>
              <w:t>шт</w:t>
            </w:r>
          </w:p>
          <w:p w:rsidR="0075240B" w:rsidRDefault="0075240B" w:rsidP="007F0B14">
            <w:pPr>
              <w:jc w:val="center"/>
            </w:pPr>
          </w:p>
          <w:p w:rsidR="0075240B" w:rsidRDefault="0075240B" w:rsidP="007F0B14">
            <w:pPr>
              <w:jc w:val="center"/>
            </w:pPr>
          </w:p>
          <w:p w:rsidR="0075240B" w:rsidRDefault="0075240B" w:rsidP="007F0B14">
            <w:pPr>
              <w:jc w:val="center"/>
            </w:pPr>
          </w:p>
          <w:p w:rsidR="0075240B" w:rsidRDefault="0075240B" w:rsidP="00F02220">
            <w:pPr>
              <w:jc w:val="center"/>
            </w:pPr>
            <w:r>
              <w:t>шт</w:t>
            </w:r>
          </w:p>
          <w:p w:rsidR="0075240B" w:rsidRDefault="0075240B" w:rsidP="007F0B14">
            <w:pPr>
              <w:jc w:val="center"/>
            </w:pPr>
          </w:p>
          <w:p w:rsidR="0075240B" w:rsidRDefault="0075240B" w:rsidP="007F0B14">
            <w:pPr>
              <w:jc w:val="center"/>
            </w:pPr>
          </w:p>
          <w:p w:rsidR="0075240B" w:rsidRDefault="0075240B" w:rsidP="00F02220">
            <w:pPr>
              <w:jc w:val="center"/>
            </w:pPr>
            <w:r>
              <w:t>шт</w:t>
            </w:r>
          </w:p>
          <w:p w:rsidR="0075240B" w:rsidRDefault="0075240B" w:rsidP="00F02220">
            <w:pPr>
              <w:jc w:val="center"/>
            </w:pPr>
            <w:r>
              <w:t>шт</w:t>
            </w:r>
          </w:p>
          <w:p w:rsidR="0075240B" w:rsidRDefault="0075240B" w:rsidP="007F0B14">
            <w:pPr>
              <w:jc w:val="center"/>
            </w:pPr>
          </w:p>
          <w:p w:rsidR="0075240B" w:rsidRDefault="0075240B" w:rsidP="00F02220">
            <w:pPr>
              <w:jc w:val="center"/>
            </w:pPr>
            <w:r>
              <w:t>шт</w:t>
            </w:r>
          </w:p>
          <w:p w:rsidR="0075240B" w:rsidRDefault="0075240B" w:rsidP="00F02220">
            <w:pPr>
              <w:jc w:val="center"/>
            </w:pPr>
            <w:r>
              <w:t>шт</w:t>
            </w:r>
          </w:p>
          <w:p w:rsidR="0075240B" w:rsidRDefault="0075240B" w:rsidP="007F0B14">
            <w:pPr>
              <w:jc w:val="center"/>
            </w:pPr>
          </w:p>
          <w:p w:rsidR="0075240B" w:rsidRDefault="0075240B" w:rsidP="00F02220">
            <w:pPr>
              <w:jc w:val="center"/>
            </w:pPr>
            <w:r>
              <w:t>шт</w:t>
            </w:r>
          </w:p>
          <w:p w:rsidR="0075240B" w:rsidRDefault="0075240B" w:rsidP="007F0B14">
            <w:pPr>
              <w:jc w:val="center"/>
            </w:pPr>
          </w:p>
          <w:p w:rsidR="0075240B" w:rsidRDefault="0075240B" w:rsidP="007F0B14">
            <w:pPr>
              <w:jc w:val="center"/>
            </w:pPr>
          </w:p>
          <w:p w:rsidR="0075240B" w:rsidRDefault="0075240B" w:rsidP="00F02220">
            <w:pPr>
              <w:jc w:val="center"/>
            </w:pPr>
            <w:r>
              <w:t>шт</w:t>
            </w:r>
          </w:p>
          <w:p w:rsidR="0075240B" w:rsidRDefault="0075240B" w:rsidP="00F02220">
            <w:pPr>
              <w:jc w:val="center"/>
            </w:pPr>
            <w:r>
              <w:t>шт</w:t>
            </w:r>
          </w:p>
          <w:p w:rsidR="0075240B" w:rsidRDefault="0075240B" w:rsidP="00F02220">
            <w:pPr>
              <w:jc w:val="center"/>
            </w:pPr>
            <w:r>
              <w:t>шт</w:t>
            </w:r>
          </w:p>
          <w:p w:rsidR="0075240B" w:rsidRPr="00C95D8F" w:rsidRDefault="0075240B" w:rsidP="0073083D"/>
        </w:tc>
        <w:tc>
          <w:tcPr>
            <w:tcW w:w="708" w:type="dxa"/>
          </w:tcPr>
          <w:p w:rsidR="0075240B" w:rsidRPr="00C95D8F" w:rsidRDefault="0075240B" w:rsidP="00E802BA">
            <w:pPr>
              <w:jc w:val="center"/>
            </w:pPr>
          </w:p>
          <w:p w:rsidR="0075240B" w:rsidRPr="00C95D8F" w:rsidRDefault="0075240B" w:rsidP="00E802BA"/>
          <w:p w:rsidR="0075240B" w:rsidRPr="00C95D8F" w:rsidRDefault="0075240B" w:rsidP="00E802BA">
            <w:pPr>
              <w:jc w:val="center"/>
            </w:pPr>
            <w:r w:rsidRPr="00C95D8F">
              <w:t>3</w:t>
            </w:r>
          </w:p>
          <w:p w:rsidR="0075240B" w:rsidRPr="00C95D8F" w:rsidRDefault="0075240B" w:rsidP="00E802BA">
            <w:pPr>
              <w:jc w:val="center"/>
            </w:pPr>
            <w:r w:rsidRPr="00C95D8F">
              <w:t>1</w:t>
            </w:r>
          </w:p>
          <w:p w:rsidR="0075240B" w:rsidRPr="00C95D8F" w:rsidRDefault="0075240B" w:rsidP="00E802BA">
            <w:pPr>
              <w:jc w:val="center"/>
            </w:pPr>
            <w:r w:rsidRPr="00C95D8F">
              <w:t>1</w:t>
            </w:r>
          </w:p>
          <w:p w:rsidR="0075240B" w:rsidRDefault="0075240B" w:rsidP="00E802BA">
            <w:pPr>
              <w:jc w:val="center"/>
            </w:pPr>
            <w:r w:rsidRPr="00C95D8F">
              <w:t>1</w:t>
            </w:r>
          </w:p>
          <w:p w:rsidR="0075240B" w:rsidRPr="00C95D8F" w:rsidRDefault="0075240B" w:rsidP="00E802BA">
            <w:pPr>
              <w:jc w:val="center"/>
            </w:pPr>
          </w:p>
          <w:p w:rsidR="0075240B" w:rsidRDefault="0075240B" w:rsidP="00E802BA">
            <w:pPr>
              <w:jc w:val="center"/>
            </w:pPr>
            <w:r w:rsidRPr="00C95D8F">
              <w:t>6</w:t>
            </w:r>
          </w:p>
          <w:p w:rsidR="0075240B" w:rsidRPr="00C95D8F" w:rsidRDefault="0075240B" w:rsidP="00BD71EF">
            <w:r w:rsidRPr="00C95D8F">
              <w:t>6</w:t>
            </w:r>
          </w:p>
          <w:p w:rsidR="0075240B" w:rsidRPr="00C95D8F" w:rsidRDefault="0075240B" w:rsidP="00E802BA">
            <w:pPr>
              <w:jc w:val="center"/>
            </w:pPr>
            <w:r w:rsidRPr="00C95D8F">
              <w:t>6</w:t>
            </w:r>
          </w:p>
          <w:p w:rsidR="0075240B" w:rsidRPr="00C95D8F" w:rsidRDefault="0075240B" w:rsidP="00E802BA">
            <w:pPr>
              <w:jc w:val="center"/>
            </w:pPr>
            <w:r w:rsidRPr="00C95D8F">
              <w:t>1</w:t>
            </w:r>
          </w:p>
          <w:p w:rsidR="0075240B" w:rsidRPr="00C95D8F" w:rsidRDefault="0075240B" w:rsidP="00E802BA">
            <w:pPr>
              <w:jc w:val="center"/>
            </w:pPr>
          </w:p>
          <w:p w:rsidR="0075240B" w:rsidRPr="00C95D8F" w:rsidRDefault="0075240B" w:rsidP="00E802BA">
            <w:pPr>
              <w:jc w:val="center"/>
            </w:pPr>
          </w:p>
          <w:p w:rsidR="0075240B" w:rsidRPr="00C95D8F" w:rsidRDefault="0075240B" w:rsidP="00E802BA">
            <w:pPr>
              <w:jc w:val="center"/>
            </w:pPr>
          </w:p>
          <w:p w:rsidR="0075240B" w:rsidRPr="00C95D8F" w:rsidRDefault="0075240B" w:rsidP="00C95D8F"/>
          <w:p w:rsidR="0075240B" w:rsidRPr="00C95D8F" w:rsidRDefault="0075240B" w:rsidP="00E802BA">
            <w:pPr>
              <w:jc w:val="center"/>
            </w:pPr>
            <w:r>
              <w:t>6</w:t>
            </w:r>
          </w:p>
          <w:p w:rsidR="0075240B" w:rsidRPr="00C95D8F" w:rsidRDefault="0075240B" w:rsidP="00527E92">
            <w:pPr>
              <w:jc w:val="center"/>
            </w:pPr>
            <w:r>
              <w:t>6</w:t>
            </w:r>
          </w:p>
          <w:p w:rsidR="0075240B" w:rsidRPr="00C95D8F" w:rsidRDefault="0075240B" w:rsidP="00E802BA">
            <w:pPr>
              <w:jc w:val="center"/>
            </w:pPr>
            <w:r w:rsidRPr="00C95D8F">
              <w:t>6</w:t>
            </w:r>
          </w:p>
          <w:p w:rsidR="0075240B" w:rsidRPr="00C95D8F" w:rsidRDefault="0075240B" w:rsidP="00E802BA">
            <w:pPr>
              <w:jc w:val="center"/>
            </w:pPr>
            <w:r w:rsidRPr="00C95D8F">
              <w:t>6</w:t>
            </w:r>
          </w:p>
          <w:p w:rsidR="0075240B" w:rsidRPr="00C95D8F" w:rsidRDefault="0075240B" w:rsidP="00E802BA">
            <w:pPr>
              <w:jc w:val="center"/>
            </w:pPr>
            <w:r w:rsidRPr="00C95D8F">
              <w:t>6</w:t>
            </w:r>
          </w:p>
          <w:p w:rsidR="0075240B" w:rsidRPr="00C95D8F" w:rsidRDefault="0075240B" w:rsidP="00E802BA">
            <w:pPr>
              <w:jc w:val="center"/>
            </w:pPr>
            <w:r w:rsidRPr="00C95D8F">
              <w:t>6</w:t>
            </w:r>
          </w:p>
          <w:p w:rsidR="0075240B" w:rsidRPr="00C95D8F" w:rsidRDefault="0075240B" w:rsidP="00527E92"/>
          <w:p w:rsidR="0075240B" w:rsidRPr="00C95D8F" w:rsidRDefault="0075240B" w:rsidP="00D82D9B">
            <w:pPr>
              <w:jc w:val="center"/>
            </w:pPr>
            <w:r w:rsidRPr="00C95D8F">
              <w:t>6</w:t>
            </w:r>
          </w:p>
          <w:p w:rsidR="0075240B" w:rsidRPr="00C95D8F" w:rsidRDefault="0075240B" w:rsidP="00D82D9B">
            <w:pPr>
              <w:jc w:val="center"/>
            </w:pPr>
          </w:p>
          <w:p w:rsidR="0075240B" w:rsidRPr="00C95D8F" w:rsidRDefault="0075240B" w:rsidP="00D82D9B">
            <w:pPr>
              <w:jc w:val="center"/>
            </w:pPr>
            <w:r w:rsidRPr="00C95D8F">
              <w:t>6</w:t>
            </w:r>
          </w:p>
          <w:p w:rsidR="0075240B" w:rsidRPr="00C95D8F" w:rsidRDefault="0075240B" w:rsidP="00527E92"/>
          <w:p w:rsidR="0075240B" w:rsidRDefault="0075240B" w:rsidP="00D82D9B">
            <w:pPr>
              <w:jc w:val="center"/>
            </w:pPr>
            <w:r w:rsidRPr="00C95D8F">
              <w:t>6</w:t>
            </w:r>
          </w:p>
          <w:p w:rsidR="0075240B" w:rsidRPr="00C95D8F" w:rsidRDefault="0075240B" w:rsidP="00D82D9B">
            <w:pPr>
              <w:jc w:val="center"/>
            </w:pPr>
          </w:p>
          <w:p w:rsidR="0075240B" w:rsidRPr="00C95D8F" w:rsidRDefault="0075240B" w:rsidP="00D82D9B">
            <w:pPr>
              <w:jc w:val="center"/>
            </w:pPr>
            <w:r w:rsidRPr="00C95D8F">
              <w:t>6</w:t>
            </w:r>
          </w:p>
          <w:p w:rsidR="0075240B" w:rsidRPr="00C95D8F" w:rsidRDefault="0075240B" w:rsidP="00D82D9B">
            <w:pPr>
              <w:jc w:val="center"/>
            </w:pPr>
            <w:r w:rsidRPr="00C95D8F">
              <w:t>6</w:t>
            </w:r>
          </w:p>
          <w:p w:rsidR="0075240B" w:rsidRPr="00C95D8F" w:rsidRDefault="0075240B" w:rsidP="00D82D9B">
            <w:pPr>
              <w:jc w:val="center"/>
            </w:pPr>
            <w:r w:rsidRPr="00C95D8F">
              <w:t>6</w:t>
            </w:r>
          </w:p>
          <w:p w:rsidR="0075240B" w:rsidRPr="00C95D8F" w:rsidRDefault="0075240B" w:rsidP="00C95D8F">
            <w:pPr>
              <w:jc w:val="center"/>
            </w:pPr>
            <w:r w:rsidRPr="00C95D8F">
              <w:t>6</w:t>
            </w:r>
          </w:p>
          <w:p w:rsidR="0075240B" w:rsidRDefault="0075240B" w:rsidP="00D82D9B">
            <w:pPr>
              <w:jc w:val="center"/>
            </w:pPr>
            <w:r w:rsidRPr="00C95D8F">
              <w:t>6</w:t>
            </w:r>
          </w:p>
          <w:p w:rsidR="0075240B" w:rsidRPr="00C95D8F" w:rsidRDefault="0075240B" w:rsidP="00D82D9B">
            <w:pPr>
              <w:jc w:val="center"/>
            </w:pPr>
          </w:p>
          <w:p w:rsidR="0075240B" w:rsidRPr="00C95D8F" w:rsidRDefault="0075240B" w:rsidP="00D82D9B">
            <w:pPr>
              <w:jc w:val="center"/>
            </w:pPr>
            <w:r w:rsidRPr="00C95D8F">
              <w:t>6</w:t>
            </w:r>
          </w:p>
          <w:p w:rsidR="0075240B" w:rsidRPr="00C95D8F" w:rsidRDefault="0075240B" w:rsidP="00D82D9B">
            <w:pPr>
              <w:jc w:val="center"/>
            </w:pPr>
            <w:r w:rsidRPr="00C95D8F">
              <w:t>6</w:t>
            </w:r>
          </w:p>
          <w:p w:rsidR="0075240B" w:rsidRPr="00C95D8F" w:rsidRDefault="0075240B" w:rsidP="00D82D9B">
            <w:pPr>
              <w:jc w:val="center"/>
            </w:pPr>
            <w:r w:rsidRPr="00C95D8F">
              <w:t>6</w:t>
            </w:r>
          </w:p>
          <w:p w:rsidR="0075240B" w:rsidRPr="00C95D8F" w:rsidRDefault="0075240B" w:rsidP="00D82D9B">
            <w:pPr>
              <w:jc w:val="center"/>
            </w:pPr>
            <w:r w:rsidRPr="00C95D8F">
              <w:t>6</w:t>
            </w:r>
          </w:p>
          <w:p w:rsidR="0075240B" w:rsidRPr="00C95D8F" w:rsidRDefault="0075240B" w:rsidP="00D82D9B">
            <w:pPr>
              <w:jc w:val="center"/>
            </w:pPr>
            <w:r w:rsidRPr="00C95D8F">
              <w:t>6</w:t>
            </w:r>
          </w:p>
          <w:p w:rsidR="0075240B" w:rsidRPr="00C95D8F" w:rsidRDefault="0075240B" w:rsidP="00E802BA">
            <w:pPr>
              <w:jc w:val="center"/>
            </w:pPr>
          </w:p>
          <w:p w:rsidR="0075240B" w:rsidRPr="00C95D8F" w:rsidRDefault="0075240B" w:rsidP="00E802BA">
            <w:pPr>
              <w:jc w:val="center"/>
            </w:pPr>
            <w:r w:rsidRPr="00C95D8F">
              <w:t>6</w:t>
            </w:r>
          </w:p>
          <w:p w:rsidR="0075240B" w:rsidRPr="00C95D8F" w:rsidRDefault="0075240B" w:rsidP="00E802BA">
            <w:pPr>
              <w:jc w:val="center"/>
            </w:pPr>
          </w:p>
          <w:p w:rsidR="0075240B" w:rsidRDefault="0075240B" w:rsidP="00E802BA">
            <w:pPr>
              <w:jc w:val="center"/>
            </w:pPr>
            <w:r w:rsidRPr="00C95D8F">
              <w:t>6</w:t>
            </w:r>
          </w:p>
          <w:p w:rsidR="0075240B" w:rsidRPr="00C95D8F" w:rsidRDefault="0075240B" w:rsidP="00E802BA">
            <w:pPr>
              <w:jc w:val="center"/>
            </w:pPr>
          </w:p>
          <w:p w:rsidR="0075240B" w:rsidRDefault="0075240B" w:rsidP="00E802BA">
            <w:pPr>
              <w:jc w:val="center"/>
            </w:pPr>
            <w:r w:rsidRPr="00C95D8F">
              <w:t>6</w:t>
            </w:r>
          </w:p>
          <w:p w:rsidR="0075240B" w:rsidRPr="00C95D8F" w:rsidRDefault="0075240B" w:rsidP="00E802BA">
            <w:pPr>
              <w:jc w:val="center"/>
            </w:pPr>
            <w:r>
              <w:t>6</w:t>
            </w:r>
          </w:p>
          <w:p w:rsidR="0075240B" w:rsidRPr="00C95D8F" w:rsidRDefault="0075240B" w:rsidP="00E802BA">
            <w:pPr>
              <w:jc w:val="center"/>
            </w:pPr>
          </w:p>
          <w:p w:rsidR="0075240B" w:rsidRPr="00C95D8F" w:rsidRDefault="0075240B" w:rsidP="00E802BA">
            <w:pPr>
              <w:jc w:val="center"/>
            </w:pPr>
          </w:p>
          <w:p w:rsidR="0075240B" w:rsidRPr="00C95D8F" w:rsidRDefault="0075240B" w:rsidP="00E802BA">
            <w:pPr>
              <w:jc w:val="center"/>
            </w:pPr>
          </w:p>
          <w:p w:rsidR="0075240B" w:rsidRPr="00C95D8F" w:rsidRDefault="0075240B" w:rsidP="00EB1911">
            <w:pPr>
              <w:jc w:val="center"/>
            </w:pPr>
            <w:r>
              <w:t>6</w:t>
            </w:r>
          </w:p>
          <w:p w:rsidR="0075240B" w:rsidRPr="00C95D8F" w:rsidRDefault="0075240B" w:rsidP="00E802BA">
            <w:pPr>
              <w:jc w:val="center"/>
            </w:pPr>
            <w:r>
              <w:t>6</w:t>
            </w:r>
          </w:p>
          <w:p w:rsidR="0075240B" w:rsidRDefault="0075240B" w:rsidP="00E802BA">
            <w:pPr>
              <w:jc w:val="center"/>
            </w:pPr>
          </w:p>
          <w:p w:rsidR="0075240B" w:rsidRPr="00C95D8F" w:rsidRDefault="0075240B" w:rsidP="00E802BA">
            <w:pPr>
              <w:jc w:val="center"/>
            </w:pPr>
          </w:p>
          <w:p w:rsidR="0075240B" w:rsidRDefault="0075240B" w:rsidP="00E802BA">
            <w:pPr>
              <w:jc w:val="center"/>
            </w:pPr>
            <w:r>
              <w:t>6</w:t>
            </w:r>
          </w:p>
          <w:p w:rsidR="0075240B" w:rsidRDefault="0075240B" w:rsidP="00EB1911">
            <w:pPr>
              <w:jc w:val="center"/>
            </w:pPr>
            <w:r>
              <w:t>6</w:t>
            </w:r>
          </w:p>
          <w:p w:rsidR="0075240B" w:rsidRDefault="0075240B" w:rsidP="00E802BA">
            <w:pPr>
              <w:jc w:val="center"/>
            </w:pPr>
            <w:r>
              <w:t>6</w:t>
            </w:r>
          </w:p>
          <w:p w:rsidR="0075240B" w:rsidRDefault="0075240B" w:rsidP="00E802BA">
            <w:pPr>
              <w:jc w:val="center"/>
            </w:pPr>
          </w:p>
          <w:p w:rsidR="0075240B" w:rsidRDefault="0075240B" w:rsidP="00E802BA">
            <w:pPr>
              <w:jc w:val="center"/>
            </w:pPr>
            <w:r>
              <w:t>6</w:t>
            </w:r>
          </w:p>
          <w:p w:rsidR="0075240B" w:rsidRPr="00C95D8F" w:rsidRDefault="0075240B" w:rsidP="00E802BA">
            <w:pPr>
              <w:jc w:val="center"/>
            </w:pPr>
            <w:r>
              <w:t>6</w:t>
            </w:r>
          </w:p>
          <w:p w:rsidR="0075240B" w:rsidRPr="00C95D8F" w:rsidRDefault="0075240B" w:rsidP="00E802BA">
            <w:pPr>
              <w:jc w:val="center"/>
            </w:pPr>
            <w:r>
              <w:t>6</w:t>
            </w:r>
          </w:p>
          <w:p w:rsidR="0075240B" w:rsidRPr="00C95D8F" w:rsidRDefault="0075240B" w:rsidP="00E802BA">
            <w:pPr>
              <w:jc w:val="center"/>
            </w:pPr>
            <w:r>
              <w:t>6</w:t>
            </w:r>
          </w:p>
          <w:p w:rsidR="0075240B" w:rsidRPr="00C95D8F" w:rsidRDefault="0075240B" w:rsidP="00E802BA">
            <w:pPr>
              <w:jc w:val="center"/>
            </w:pPr>
            <w:r>
              <w:t>6</w:t>
            </w:r>
          </w:p>
          <w:p w:rsidR="0075240B" w:rsidRPr="00C95D8F" w:rsidRDefault="0075240B" w:rsidP="00E802BA">
            <w:pPr>
              <w:jc w:val="center"/>
            </w:pPr>
            <w:r>
              <w:t>6</w:t>
            </w:r>
          </w:p>
          <w:p w:rsidR="0075240B" w:rsidRPr="00C95D8F" w:rsidRDefault="0075240B" w:rsidP="00E802BA">
            <w:pPr>
              <w:jc w:val="center"/>
            </w:pPr>
          </w:p>
          <w:p w:rsidR="0075240B" w:rsidRPr="00C95D8F" w:rsidRDefault="0075240B" w:rsidP="00E802BA">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933A79"/>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933A79"/>
          <w:p w:rsidR="0075240B" w:rsidRDefault="0075240B" w:rsidP="00EB1911">
            <w:pPr>
              <w:jc w:val="center"/>
            </w:pPr>
            <w:r>
              <w:t>6</w:t>
            </w: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r>
              <w:t>1</w:t>
            </w:r>
          </w:p>
          <w:p w:rsidR="0075240B" w:rsidRDefault="0075240B" w:rsidP="00EB1911">
            <w:pPr>
              <w:jc w:val="center"/>
            </w:pPr>
          </w:p>
          <w:p w:rsidR="0075240B" w:rsidRDefault="0075240B" w:rsidP="00EB1911">
            <w:pPr>
              <w:jc w:val="center"/>
            </w:pPr>
            <w:r>
              <w:t>1</w:t>
            </w:r>
          </w:p>
          <w:p w:rsidR="0075240B" w:rsidRDefault="0075240B" w:rsidP="00EB1911">
            <w:pPr>
              <w:jc w:val="center"/>
            </w:pPr>
          </w:p>
          <w:p w:rsidR="0075240B" w:rsidRDefault="0075240B" w:rsidP="00EB1911">
            <w:pPr>
              <w:jc w:val="center"/>
            </w:pPr>
          </w:p>
          <w:p w:rsidR="0075240B" w:rsidRDefault="0075240B" w:rsidP="00EB1911">
            <w:pPr>
              <w:jc w:val="center"/>
            </w:pPr>
          </w:p>
          <w:p w:rsidR="0075240B" w:rsidRDefault="0075240B" w:rsidP="00EB1911">
            <w:pPr>
              <w:jc w:val="center"/>
            </w:pPr>
            <w:r>
              <w:t>1</w:t>
            </w:r>
          </w:p>
          <w:p w:rsidR="0075240B" w:rsidRDefault="0075240B" w:rsidP="00EB1911">
            <w:pPr>
              <w:jc w:val="center"/>
            </w:pPr>
          </w:p>
          <w:p w:rsidR="0075240B" w:rsidRDefault="0075240B" w:rsidP="00EB1911">
            <w:pPr>
              <w:jc w:val="center"/>
            </w:pPr>
          </w:p>
          <w:p w:rsidR="0075240B" w:rsidRDefault="0075240B" w:rsidP="00EB1911">
            <w:pPr>
              <w:jc w:val="center"/>
            </w:pPr>
            <w:r>
              <w:t>1</w:t>
            </w:r>
          </w:p>
          <w:p w:rsidR="0075240B" w:rsidRDefault="0075240B" w:rsidP="00EB1911">
            <w:pPr>
              <w:jc w:val="center"/>
            </w:pPr>
            <w:r>
              <w:t>1</w:t>
            </w:r>
          </w:p>
          <w:p w:rsidR="0075240B" w:rsidRDefault="0075240B" w:rsidP="00EB1911">
            <w:pPr>
              <w:jc w:val="center"/>
            </w:pPr>
          </w:p>
          <w:p w:rsidR="0075240B" w:rsidRDefault="0075240B" w:rsidP="00EB1911">
            <w:pPr>
              <w:jc w:val="center"/>
            </w:pPr>
            <w:r>
              <w:t>1</w:t>
            </w:r>
          </w:p>
          <w:p w:rsidR="0075240B" w:rsidRDefault="0075240B" w:rsidP="00EB1911">
            <w:pPr>
              <w:jc w:val="center"/>
            </w:pPr>
            <w:r>
              <w:t>1</w:t>
            </w:r>
          </w:p>
          <w:p w:rsidR="0075240B" w:rsidRDefault="0075240B" w:rsidP="00EB1911">
            <w:pPr>
              <w:jc w:val="center"/>
            </w:pPr>
          </w:p>
          <w:p w:rsidR="0075240B" w:rsidRDefault="0075240B" w:rsidP="00EB1911">
            <w:pPr>
              <w:jc w:val="center"/>
            </w:pPr>
            <w:r>
              <w:t>1</w:t>
            </w:r>
          </w:p>
          <w:p w:rsidR="0075240B" w:rsidRDefault="0075240B" w:rsidP="00EB1911">
            <w:pPr>
              <w:jc w:val="center"/>
            </w:pPr>
          </w:p>
          <w:p w:rsidR="0075240B" w:rsidRDefault="0075240B" w:rsidP="00EB1911">
            <w:pPr>
              <w:jc w:val="center"/>
            </w:pPr>
          </w:p>
          <w:p w:rsidR="0075240B" w:rsidRDefault="0075240B" w:rsidP="00EB1911">
            <w:pPr>
              <w:jc w:val="center"/>
            </w:pPr>
            <w:r>
              <w:t>1</w:t>
            </w:r>
          </w:p>
          <w:p w:rsidR="0075240B" w:rsidRDefault="0075240B" w:rsidP="00EB1911">
            <w:pPr>
              <w:jc w:val="center"/>
            </w:pPr>
            <w:r>
              <w:t>1</w:t>
            </w:r>
          </w:p>
          <w:p w:rsidR="0075240B" w:rsidRDefault="0075240B" w:rsidP="00EB1911">
            <w:pPr>
              <w:jc w:val="center"/>
            </w:pPr>
            <w:r>
              <w:t>1</w:t>
            </w:r>
          </w:p>
          <w:p w:rsidR="0075240B" w:rsidRPr="00C95D8F" w:rsidRDefault="0075240B" w:rsidP="00EB1911">
            <w:pPr>
              <w:jc w:val="center"/>
            </w:pPr>
          </w:p>
        </w:tc>
        <w:tc>
          <w:tcPr>
            <w:tcW w:w="3119" w:type="dxa"/>
          </w:tcPr>
          <w:p w:rsidR="0075240B" w:rsidRPr="00C95D8F" w:rsidRDefault="0075240B" w:rsidP="00E802BA">
            <w:pPr>
              <w:jc w:val="center"/>
            </w:pPr>
          </w:p>
          <w:p w:rsidR="0075240B" w:rsidRPr="00C95D8F" w:rsidRDefault="0075240B" w:rsidP="00E802BA">
            <w:pPr>
              <w:jc w:val="center"/>
            </w:pPr>
          </w:p>
          <w:p w:rsidR="0075240B" w:rsidRPr="00C95D8F" w:rsidRDefault="0075240B" w:rsidP="00E802BA">
            <w:pPr>
              <w:jc w:val="center"/>
            </w:pPr>
            <w:r w:rsidRPr="00C95D8F">
              <w:t>в наличии 3</w:t>
            </w:r>
          </w:p>
          <w:p w:rsidR="0075240B" w:rsidRPr="00C95D8F" w:rsidRDefault="0075240B" w:rsidP="00E802BA">
            <w:pPr>
              <w:jc w:val="center"/>
            </w:pPr>
            <w:r w:rsidRPr="00C95D8F">
              <w:t>в наличии 1</w:t>
            </w:r>
          </w:p>
          <w:p w:rsidR="0075240B" w:rsidRPr="00C95D8F" w:rsidRDefault="0075240B" w:rsidP="00E802BA">
            <w:pPr>
              <w:jc w:val="center"/>
            </w:pPr>
            <w:r w:rsidRPr="00C95D8F">
              <w:t>в наличии 1</w:t>
            </w:r>
          </w:p>
          <w:p w:rsidR="0075240B" w:rsidRDefault="0075240B" w:rsidP="00E802BA">
            <w:pPr>
              <w:jc w:val="center"/>
            </w:pPr>
            <w:r w:rsidRPr="00C95D8F">
              <w:t>в наличии 1</w:t>
            </w:r>
          </w:p>
          <w:p w:rsidR="0075240B" w:rsidRPr="00C95D8F" w:rsidRDefault="0075240B" w:rsidP="00E802BA">
            <w:pPr>
              <w:jc w:val="center"/>
            </w:pPr>
          </w:p>
          <w:p w:rsidR="0075240B" w:rsidRDefault="0075240B" w:rsidP="00E802BA">
            <w:pPr>
              <w:jc w:val="center"/>
            </w:pPr>
            <w:r w:rsidRPr="00C95D8F">
              <w:t>в наличии 6</w:t>
            </w:r>
          </w:p>
          <w:p w:rsidR="0075240B" w:rsidRPr="00C95D8F" w:rsidRDefault="0075240B" w:rsidP="00BD71EF">
            <w:r w:rsidRPr="00C95D8F">
              <w:t>в наличии 6</w:t>
            </w:r>
          </w:p>
          <w:p w:rsidR="0075240B" w:rsidRPr="00C95D8F" w:rsidRDefault="0075240B" w:rsidP="00E802BA">
            <w:pPr>
              <w:jc w:val="center"/>
            </w:pPr>
            <w:r w:rsidRPr="00C95D8F">
              <w:t>в наличии 6</w:t>
            </w:r>
          </w:p>
          <w:p w:rsidR="0075240B" w:rsidRPr="00C95D8F" w:rsidRDefault="0075240B" w:rsidP="00E802BA">
            <w:pPr>
              <w:jc w:val="center"/>
            </w:pPr>
            <w:r w:rsidRPr="00C95D8F">
              <w:t>электронно-учебное пособие 1</w:t>
            </w:r>
          </w:p>
          <w:p w:rsidR="0075240B" w:rsidRPr="00C95D8F" w:rsidRDefault="0075240B" w:rsidP="00E802BA">
            <w:pPr>
              <w:jc w:val="center"/>
            </w:pPr>
          </w:p>
          <w:p w:rsidR="0075240B" w:rsidRPr="00C95D8F" w:rsidRDefault="0075240B" w:rsidP="00E802BA">
            <w:pPr>
              <w:jc w:val="center"/>
            </w:pPr>
          </w:p>
          <w:p w:rsidR="0075240B" w:rsidRPr="00C95D8F" w:rsidRDefault="0075240B" w:rsidP="00C95D8F"/>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Pr="00C95D8F" w:rsidRDefault="0075240B" w:rsidP="00C95D8F"/>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p>
          <w:p w:rsidR="0075240B" w:rsidRDefault="0075240B" w:rsidP="00E802BA">
            <w:pPr>
              <w:jc w:val="center"/>
            </w:pPr>
            <w:r w:rsidRPr="00C95D8F">
              <w:t xml:space="preserve">Мультимедийные слайды </w:t>
            </w:r>
            <w:r>
              <w:t>6</w:t>
            </w:r>
          </w:p>
          <w:p w:rsidR="0075240B" w:rsidRPr="00C95D8F" w:rsidRDefault="0075240B" w:rsidP="00E802BA">
            <w:pPr>
              <w:jc w:val="center"/>
            </w:pP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Pr="00C95D8F" w:rsidRDefault="0075240B" w:rsidP="00E802BA">
            <w:pPr>
              <w:jc w:val="center"/>
            </w:pPr>
            <w:r w:rsidRPr="00C95D8F">
              <w:t xml:space="preserve">Мультимедийные слайды </w:t>
            </w:r>
            <w:r>
              <w:t>6</w:t>
            </w:r>
          </w:p>
          <w:p w:rsidR="0075240B" w:rsidRDefault="0075240B" w:rsidP="00C95D8F">
            <w:pPr>
              <w:jc w:val="center"/>
            </w:pPr>
            <w:r w:rsidRPr="00C95D8F">
              <w:t xml:space="preserve">Мультимедийные слайды </w:t>
            </w:r>
            <w:r>
              <w:t>6</w:t>
            </w:r>
          </w:p>
          <w:p w:rsidR="0075240B" w:rsidRPr="00C95D8F" w:rsidRDefault="0075240B" w:rsidP="00C95D8F">
            <w:pPr>
              <w:jc w:val="center"/>
            </w:pPr>
            <w:r w:rsidRPr="00C95D8F">
              <w:t xml:space="preserve">Мультимедийные слайды </w:t>
            </w:r>
            <w:r>
              <w:t>6</w:t>
            </w:r>
          </w:p>
          <w:p w:rsidR="0075240B" w:rsidRDefault="0075240B" w:rsidP="00C95D8F"/>
          <w:p w:rsidR="0075240B" w:rsidRPr="00C95D8F" w:rsidRDefault="0075240B" w:rsidP="00C95D8F">
            <w:pPr>
              <w:jc w:val="center"/>
            </w:pPr>
            <w:r w:rsidRPr="00C95D8F">
              <w:t xml:space="preserve">Мультимедийные слайды </w:t>
            </w:r>
            <w:r>
              <w:t>6</w:t>
            </w:r>
          </w:p>
          <w:p w:rsidR="0075240B" w:rsidRPr="00C95D8F" w:rsidRDefault="0075240B" w:rsidP="00C95D8F">
            <w:pPr>
              <w:jc w:val="center"/>
            </w:pPr>
            <w:r w:rsidRPr="00C95D8F">
              <w:t xml:space="preserve">Мультимедийные слайды </w:t>
            </w:r>
            <w:r>
              <w:t>6</w:t>
            </w:r>
          </w:p>
          <w:p w:rsidR="0075240B" w:rsidRPr="00C95D8F" w:rsidRDefault="0075240B" w:rsidP="00C95D8F">
            <w:pPr>
              <w:jc w:val="center"/>
            </w:pPr>
            <w:r w:rsidRPr="00C95D8F">
              <w:t xml:space="preserve">Мультимедийные слайды </w:t>
            </w:r>
            <w:r>
              <w:t>6</w:t>
            </w:r>
          </w:p>
          <w:p w:rsidR="0075240B" w:rsidRPr="00C95D8F" w:rsidRDefault="0075240B" w:rsidP="00C95D8F">
            <w:pPr>
              <w:jc w:val="center"/>
            </w:pPr>
            <w:r w:rsidRPr="00C95D8F">
              <w:t xml:space="preserve">Мультимедийные слайды </w:t>
            </w:r>
            <w:r>
              <w:t>6</w:t>
            </w:r>
          </w:p>
          <w:p w:rsidR="0075240B" w:rsidRPr="00C95D8F" w:rsidRDefault="0075240B" w:rsidP="00C95D8F">
            <w:pPr>
              <w:jc w:val="center"/>
            </w:pPr>
            <w:r w:rsidRPr="00C95D8F">
              <w:t xml:space="preserve">Мультимедийные слайды </w:t>
            </w:r>
            <w:r>
              <w:t>6</w:t>
            </w:r>
          </w:p>
          <w:p w:rsidR="0075240B" w:rsidRDefault="0075240B" w:rsidP="00C95D8F"/>
          <w:p w:rsidR="0075240B" w:rsidRPr="00C95D8F" w:rsidRDefault="0075240B" w:rsidP="00C95D8F">
            <w:pPr>
              <w:jc w:val="center"/>
            </w:pPr>
            <w:r w:rsidRPr="00C95D8F">
              <w:t xml:space="preserve">Мультимедийные слайды </w:t>
            </w:r>
            <w:r>
              <w:t>6</w:t>
            </w:r>
          </w:p>
          <w:p w:rsidR="0075240B" w:rsidRDefault="0075240B" w:rsidP="00C95D8F"/>
          <w:p w:rsidR="0075240B" w:rsidRPr="00C95D8F" w:rsidRDefault="0075240B" w:rsidP="00C95D8F">
            <w:pPr>
              <w:jc w:val="center"/>
            </w:pPr>
            <w:r w:rsidRPr="00C95D8F">
              <w:t xml:space="preserve">Мультимедийные слайды </w:t>
            </w:r>
            <w:r>
              <w:t>6</w:t>
            </w:r>
          </w:p>
          <w:p w:rsidR="0075240B" w:rsidRDefault="0075240B" w:rsidP="00C95D8F"/>
          <w:p w:rsidR="0075240B" w:rsidRPr="00C95D8F" w:rsidRDefault="0075240B" w:rsidP="00C95D8F">
            <w:pPr>
              <w:jc w:val="center"/>
            </w:pPr>
            <w:r w:rsidRPr="00C95D8F">
              <w:t xml:space="preserve">Мультимедийные слайды </w:t>
            </w:r>
            <w:r>
              <w:t>6</w:t>
            </w:r>
          </w:p>
          <w:p w:rsidR="0075240B" w:rsidRPr="00C95D8F" w:rsidRDefault="0075240B" w:rsidP="00C95D8F">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Pr="00C95D8F" w:rsidRDefault="0075240B" w:rsidP="00EB1911">
            <w:pPr>
              <w:jc w:val="center"/>
            </w:pPr>
            <w:r w:rsidRPr="00C95D8F">
              <w:t xml:space="preserve">Мультимедийные слайды </w:t>
            </w:r>
            <w:r>
              <w:t>6</w:t>
            </w:r>
          </w:p>
          <w:p w:rsidR="0075240B" w:rsidRDefault="0075240B" w:rsidP="00EB1911">
            <w:pPr>
              <w:jc w:val="center"/>
            </w:pPr>
            <w:r w:rsidRPr="00C95D8F">
              <w:t xml:space="preserve">Мультимедийные слайды </w:t>
            </w:r>
            <w:r>
              <w:t>6</w:t>
            </w:r>
          </w:p>
          <w:p w:rsidR="0075240B" w:rsidRDefault="0075240B" w:rsidP="00EB1911">
            <w:pPr>
              <w:jc w:val="center"/>
            </w:pPr>
          </w:p>
          <w:p w:rsidR="0075240B" w:rsidRDefault="0075240B" w:rsidP="00EB1911">
            <w:pPr>
              <w:jc w:val="center"/>
            </w:pPr>
          </w:p>
          <w:p w:rsidR="0075240B" w:rsidRPr="00C95D8F" w:rsidRDefault="0075240B" w:rsidP="00EB1911">
            <w:pPr>
              <w:jc w:val="center"/>
            </w:pPr>
            <w:r w:rsidRPr="00C95D8F">
              <w:t xml:space="preserve">Мультимедийные слайды </w:t>
            </w:r>
            <w:r>
              <w:t>6</w:t>
            </w:r>
          </w:p>
          <w:p w:rsidR="0075240B" w:rsidRPr="00C95D8F" w:rsidRDefault="0075240B" w:rsidP="00EB1911">
            <w:r w:rsidRPr="00C95D8F">
              <w:t xml:space="preserve">Мультимедийные слайды </w:t>
            </w:r>
            <w:r>
              <w:t>6</w:t>
            </w:r>
          </w:p>
          <w:p w:rsidR="0075240B" w:rsidRPr="00C95D8F" w:rsidRDefault="0075240B" w:rsidP="00EB1911">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Default="0075240B" w:rsidP="00C95D8F"/>
          <w:p w:rsidR="0075240B" w:rsidRDefault="0075240B" w:rsidP="00E8126A">
            <w:pPr>
              <w:jc w:val="center"/>
            </w:pPr>
          </w:p>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Pr="00C95D8F" w:rsidRDefault="0075240B" w:rsidP="00E8126A">
            <w:pPr>
              <w:jc w:val="center"/>
            </w:pPr>
            <w:r w:rsidRPr="00C95D8F">
              <w:t xml:space="preserve">Мультимедийные слайды </w:t>
            </w:r>
            <w:r>
              <w:t>6</w:t>
            </w:r>
          </w:p>
          <w:p w:rsidR="0075240B" w:rsidRDefault="0075240B" w:rsidP="00C95D8F"/>
          <w:p w:rsidR="0075240B" w:rsidRDefault="0075240B" w:rsidP="00C95D8F"/>
          <w:p w:rsidR="0075240B" w:rsidRDefault="0075240B" w:rsidP="00C95D8F"/>
          <w:p w:rsidR="0075240B" w:rsidRDefault="0075240B" w:rsidP="00C95D8F"/>
          <w:p w:rsidR="0075240B" w:rsidRDefault="0075240B" w:rsidP="00C95D8F"/>
          <w:p w:rsidR="0075240B" w:rsidRDefault="0075240B" w:rsidP="00C95D8F"/>
          <w:p w:rsidR="0075240B" w:rsidRDefault="0075240B" w:rsidP="00E8126A">
            <w:pPr>
              <w:jc w:val="center"/>
            </w:pPr>
            <w:r>
              <w:t>В наличии 1</w:t>
            </w:r>
          </w:p>
          <w:p w:rsidR="0075240B" w:rsidRDefault="0075240B" w:rsidP="00C95D8F"/>
          <w:p w:rsidR="0075240B" w:rsidRDefault="0075240B" w:rsidP="00933A79">
            <w:pPr>
              <w:jc w:val="center"/>
            </w:pPr>
            <w:r>
              <w:t>В наличии 1</w:t>
            </w:r>
          </w:p>
          <w:p w:rsidR="0075240B" w:rsidRDefault="0075240B" w:rsidP="00C95D8F"/>
          <w:p w:rsidR="0075240B" w:rsidRDefault="0075240B" w:rsidP="00C95D8F"/>
          <w:p w:rsidR="0075240B" w:rsidRDefault="0075240B" w:rsidP="00C95D8F"/>
          <w:p w:rsidR="0075240B" w:rsidRDefault="0075240B" w:rsidP="00933A79">
            <w:pPr>
              <w:jc w:val="center"/>
            </w:pPr>
            <w:r>
              <w:t>В наличии 1</w:t>
            </w:r>
          </w:p>
          <w:p w:rsidR="0075240B" w:rsidRDefault="0075240B" w:rsidP="00C95D8F"/>
          <w:p w:rsidR="0075240B" w:rsidRDefault="0075240B" w:rsidP="00C95D8F"/>
          <w:p w:rsidR="0075240B" w:rsidRDefault="0075240B" w:rsidP="00933A79">
            <w:pPr>
              <w:jc w:val="center"/>
            </w:pPr>
            <w:r>
              <w:t>В наличии 1</w:t>
            </w:r>
          </w:p>
          <w:p w:rsidR="0075240B" w:rsidRDefault="0075240B" w:rsidP="00933A79">
            <w:pPr>
              <w:jc w:val="center"/>
            </w:pPr>
            <w:r>
              <w:t>В наличии 1</w:t>
            </w:r>
          </w:p>
          <w:p w:rsidR="0075240B" w:rsidRDefault="0075240B" w:rsidP="00C95D8F"/>
          <w:p w:rsidR="0075240B" w:rsidRDefault="0075240B" w:rsidP="00933A79">
            <w:pPr>
              <w:jc w:val="center"/>
            </w:pPr>
            <w:r>
              <w:t>В наличии 1</w:t>
            </w:r>
          </w:p>
          <w:p w:rsidR="0075240B" w:rsidRDefault="0075240B" w:rsidP="00933A79">
            <w:pPr>
              <w:jc w:val="center"/>
            </w:pPr>
            <w:r>
              <w:t>В наличии 1</w:t>
            </w:r>
          </w:p>
          <w:p w:rsidR="0075240B" w:rsidRDefault="0075240B" w:rsidP="00C95D8F"/>
          <w:p w:rsidR="0075240B" w:rsidRDefault="0075240B" w:rsidP="00933A79">
            <w:pPr>
              <w:jc w:val="center"/>
            </w:pPr>
            <w:r>
              <w:t>В наличии 1</w:t>
            </w:r>
          </w:p>
          <w:p w:rsidR="0075240B" w:rsidRDefault="0075240B" w:rsidP="00C95D8F"/>
          <w:p w:rsidR="0075240B" w:rsidRDefault="0075240B" w:rsidP="00C95D8F"/>
          <w:p w:rsidR="0075240B" w:rsidRDefault="0075240B" w:rsidP="00933A79">
            <w:pPr>
              <w:jc w:val="center"/>
            </w:pPr>
            <w:r>
              <w:t>В наличии 1</w:t>
            </w:r>
          </w:p>
          <w:p w:rsidR="0075240B" w:rsidRDefault="0075240B" w:rsidP="00933A79">
            <w:pPr>
              <w:jc w:val="center"/>
            </w:pPr>
            <w:r>
              <w:t>В наличии 1</w:t>
            </w:r>
          </w:p>
          <w:p w:rsidR="0075240B" w:rsidRDefault="0075240B" w:rsidP="00933A79">
            <w:pPr>
              <w:jc w:val="center"/>
            </w:pPr>
            <w:r>
              <w:t>В наличии 1</w:t>
            </w:r>
          </w:p>
          <w:p w:rsidR="0075240B" w:rsidRPr="00C95D8F" w:rsidRDefault="0075240B" w:rsidP="00E8126A">
            <w:pPr>
              <w:jc w:val="center"/>
            </w:pPr>
          </w:p>
        </w:tc>
      </w:tr>
    </w:tbl>
    <w:p w:rsidR="0075240B" w:rsidRPr="00244990" w:rsidRDefault="0075240B" w:rsidP="008C0B17">
      <w:pPr>
        <w:widowControl w:val="0"/>
        <w:pBdr>
          <w:bottom w:val="single" w:sz="6" w:space="1" w:color="auto"/>
        </w:pBdr>
        <w:autoSpaceDE w:val="0"/>
        <w:autoSpaceDN w:val="0"/>
        <w:adjustRightInd w:val="0"/>
        <w:ind w:firstLine="540"/>
        <w:jc w:val="both"/>
      </w:pPr>
    </w:p>
    <w:p w:rsidR="0075240B" w:rsidRPr="00954CD0" w:rsidRDefault="0075240B" w:rsidP="00B87443">
      <w:pPr>
        <w:pStyle w:val="BodyTextFirstIndent"/>
        <w:rPr>
          <w:sz w:val="22"/>
          <w:szCs w:val="22"/>
        </w:rPr>
      </w:pPr>
      <w:bookmarkStart w:id="3" w:name="Par2067"/>
      <w:bookmarkStart w:id="4" w:name="Par2068"/>
      <w:bookmarkStart w:id="5" w:name="Par2069"/>
      <w:bookmarkEnd w:id="3"/>
      <w:bookmarkEnd w:id="4"/>
      <w:bookmarkEnd w:id="5"/>
      <w:r w:rsidRPr="00954CD0">
        <w:rPr>
          <w:sz w:val="22"/>
          <w:szCs w:val="22"/>
        </w:rPr>
        <w:t>&lt;</w:t>
      </w:r>
      <w:r>
        <w:rPr>
          <w:sz w:val="22"/>
          <w:szCs w:val="22"/>
        </w:rPr>
        <w:t>1</w:t>
      </w:r>
      <w:r w:rsidRPr="00954CD0">
        <w:rPr>
          <w:sz w:val="22"/>
          <w:szCs w:val="22"/>
        </w:rPr>
        <w:t>&gt; Магнитная доска со схемой населенного пункта заменена соответствующим электронным учебным пособием.</w:t>
      </w:r>
    </w:p>
    <w:p w:rsidR="0075240B" w:rsidRPr="00954CD0" w:rsidRDefault="0075240B" w:rsidP="003062EA">
      <w:pPr>
        <w:pStyle w:val="BodyTextFirstIndent"/>
        <w:rPr>
          <w:sz w:val="22"/>
          <w:szCs w:val="22"/>
        </w:rPr>
      </w:pPr>
      <w:bookmarkStart w:id="6" w:name="Par2070"/>
      <w:bookmarkEnd w:id="6"/>
      <w:r w:rsidRPr="00954CD0">
        <w:rPr>
          <w:sz w:val="22"/>
          <w:szCs w:val="22"/>
        </w:rPr>
        <w:t>&lt;</w:t>
      </w:r>
      <w:r>
        <w:rPr>
          <w:sz w:val="22"/>
          <w:szCs w:val="22"/>
        </w:rPr>
        <w:t>2</w:t>
      </w:r>
      <w:r w:rsidRPr="00954CD0">
        <w:rPr>
          <w:sz w:val="22"/>
          <w:szCs w:val="22"/>
        </w:rPr>
        <w:t>&gt; Учебно-наглядные пособия представл</w:t>
      </w:r>
      <w:r>
        <w:rPr>
          <w:sz w:val="22"/>
          <w:szCs w:val="22"/>
        </w:rPr>
        <w:t>ены</w:t>
      </w:r>
      <w:r w:rsidRPr="00954CD0">
        <w:rPr>
          <w:sz w:val="22"/>
          <w:szCs w:val="22"/>
        </w:rPr>
        <w:t xml:space="preserve"> в виде плаката, стенда, макета, планшета, модели, схемы, кинофильма, видеофильма, мультимедийных слайдов.</w:t>
      </w:r>
    </w:p>
    <w:p w:rsidR="0075240B" w:rsidRPr="00954CD0" w:rsidRDefault="0075240B" w:rsidP="003062EA">
      <w:pPr>
        <w:pStyle w:val="BodyText"/>
        <w:rPr>
          <w:sz w:val="22"/>
          <w:szCs w:val="22"/>
        </w:rPr>
      </w:pPr>
      <w:r w:rsidRPr="00954CD0">
        <w:rPr>
          <w:sz w:val="22"/>
          <w:szCs w:val="22"/>
        </w:rPr>
        <w:t>Перечень материалов по предмету «Первая помощь при дорожно-транспортном происшествии»</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16"/>
        <w:gridCol w:w="1417"/>
        <w:gridCol w:w="1418"/>
        <w:gridCol w:w="1418"/>
      </w:tblGrid>
      <w:tr w:rsidR="0075240B" w:rsidRPr="008B717B" w:rsidTr="00980AE8">
        <w:tc>
          <w:tcPr>
            <w:tcW w:w="5416" w:type="dxa"/>
          </w:tcPr>
          <w:p w:rsidR="0075240B" w:rsidRPr="008B717B" w:rsidRDefault="0075240B" w:rsidP="00E802BA">
            <w:pPr>
              <w:widowControl w:val="0"/>
              <w:autoSpaceDE w:val="0"/>
              <w:autoSpaceDN w:val="0"/>
              <w:adjustRightInd w:val="0"/>
              <w:jc w:val="center"/>
            </w:pPr>
            <w:r w:rsidRPr="008B717B">
              <w:t>Наименование учебных материалов</w:t>
            </w:r>
          </w:p>
        </w:tc>
        <w:tc>
          <w:tcPr>
            <w:tcW w:w="1417" w:type="dxa"/>
          </w:tcPr>
          <w:p w:rsidR="0075240B" w:rsidRPr="008B717B" w:rsidRDefault="0075240B" w:rsidP="00E802BA">
            <w:pPr>
              <w:widowControl w:val="0"/>
              <w:autoSpaceDE w:val="0"/>
              <w:autoSpaceDN w:val="0"/>
              <w:adjustRightInd w:val="0"/>
              <w:jc w:val="center"/>
            </w:pPr>
            <w:r w:rsidRPr="008B717B">
              <w:t>Единица</w:t>
            </w:r>
          </w:p>
          <w:p w:rsidR="0075240B" w:rsidRPr="008B717B" w:rsidRDefault="0075240B" w:rsidP="00E802BA">
            <w:pPr>
              <w:widowControl w:val="0"/>
              <w:autoSpaceDE w:val="0"/>
              <w:autoSpaceDN w:val="0"/>
              <w:adjustRightInd w:val="0"/>
              <w:jc w:val="center"/>
            </w:pPr>
            <w:r w:rsidRPr="008B717B">
              <w:t>измерения</w:t>
            </w:r>
          </w:p>
        </w:tc>
        <w:tc>
          <w:tcPr>
            <w:tcW w:w="1418" w:type="dxa"/>
          </w:tcPr>
          <w:p w:rsidR="0075240B" w:rsidRPr="008B717B" w:rsidRDefault="0075240B" w:rsidP="00E802BA">
            <w:pPr>
              <w:widowControl w:val="0"/>
              <w:autoSpaceDE w:val="0"/>
              <w:autoSpaceDN w:val="0"/>
              <w:adjustRightInd w:val="0"/>
              <w:jc w:val="center"/>
            </w:pPr>
            <w:r w:rsidRPr="008B717B">
              <w:t xml:space="preserve">Количество </w:t>
            </w:r>
          </w:p>
        </w:tc>
        <w:tc>
          <w:tcPr>
            <w:tcW w:w="1418" w:type="dxa"/>
          </w:tcPr>
          <w:p w:rsidR="0075240B" w:rsidRPr="008B717B" w:rsidRDefault="0075240B" w:rsidP="00E802BA">
            <w:pPr>
              <w:widowControl w:val="0"/>
              <w:autoSpaceDE w:val="0"/>
              <w:autoSpaceDN w:val="0"/>
              <w:adjustRightInd w:val="0"/>
              <w:jc w:val="center"/>
            </w:pPr>
            <w:r>
              <w:t>Наличие</w:t>
            </w:r>
          </w:p>
        </w:tc>
      </w:tr>
      <w:tr w:rsidR="0075240B" w:rsidRPr="008B717B" w:rsidTr="00980AE8">
        <w:tc>
          <w:tcPr>
            <w:tcW w:w="8251" w:type="dxa"/>
            <w:gridSpan w:val="3"/>
          </w:tcPr>
          <w:p w:rsidR="0075240B" w:rsidRPr="008B717B" w:rsidRDefault="0075240B" w:rsidP="00E802BA">
            <w:pPr>
              <w:widowControl w:val="0"/>
              <w:autoSpaceDE w:val="0"/>
              <w:autoSpaceDN w:val="0"/>
              <w:adjustRightInd w:val="0"/>
              <w:jc w:val="center"/>
            </w:pPr>
            <w:r w:rsidRPr="008B717B">
              <w:t xml:space="preserve">Оборудование </w:t>
            </w:r>
          </w:p>
        </w:tc>
        <w:tc>
          <w:tcPr>
            <w:tcW w:w="1418" w:type="dxa"/>
          </w:tcPr>
          <w:p w:rsidR="0075240B" w:rsidRPr="008B717B" w:rsidRDefault="0075240B" w:rsidP="00E802BA">
            <w:pPr>
              <w:widowControl w:val="0"/>
              <w:autoSpaceDE w:val="0"/>
              <w:autoSpaceDN w:val="0"/>
              <w:adjustRightInd w:val="0"/>
              <w:jc w:val="center"/>
            </w:pPr>
          </w:p>
        </w:tc>
      </w:tr>
      <w:tr w:rsidR="0075240B" w:rsidRPr="008B717B" w:rsidTr="00980AE8">
        <w:tc>
          <w:tcPr>
            <w:tcW w:w="5416" w:type="dxa"/>
          </w:tcPr>
          <w:p w:rsidR="0075240B" w:rsidRPr="008B717B" w:rsidRDefault="0075240B" w:rsidP="00E802BA">
            <w:pPr>
              <w:widowControl w:val="0"/>
              <w:autoSpaceDE w:val="0"/>
              <w:autoSpaceDN w:val="0"/>
              <w:adjustRightInd w:val="0"/>
            </w:pPr>
            <w:r w:rsidRPr="008B717B">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417" w:type="dxa"/>
          </w:tcPr>
          <w:p w:rsidR="0075240B" w:rsidRPr="008B717B" w:rsidRDefault="0075240B" w:rsidP="00E802BA">
            <w:pPr>
              <w:widowControl w:val="0"/>
              <w:autoSpaceDE w:val="0"/>
              <w:autoSpaceDN w:val="0"/>
              <w:adjustRightInd w:val="0"/>
              <w:jc w:val="center"/>
            </w:pPr>
            <w:r w:rsidRPr="008B717B">
              <w:t>комплект</w:t>
            </w:r>
          </w:p>
        </w:tc>
        <w:tc>
          <w:tcPr>
            <w:tcW w:w="1418" w:type="dxa"/>
          </w:tcPr>
          <w:p w:rsidR="0075240B" w:rsidRPr="00121DFD" w:rsidRDefault="0075240B" w:rsidP="00E802BA">
            <w:pPr>
              <w:widowControl w:val="0"/>
              <w:autoSpaceDE w:val="0"/>
              <w:autoSpaceDN w:val="0"/>
              <w:adjustRightInd w:val="0"/>
              <w:jc w:val="center"/>
            </w:pPr>
            <w:r w:rsidRPr="00121DFD">
              <w:t>1</w:t>
            </w:r>
          </w:p>
        </w:tc>
        <w:tc>
          <w:tcPr>
            <w:tcW w:w="1418" w:type="dxa"/>
          </w:tcPr>
          <w:p w:rsidR="0075240B" w:rsidRPr="00121DFD" w:rsidRDefault="0075240B" w:rsidP="00E802BA">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E802BA">
            <w:pPr>
              <w:widowControl w:val="0"/>
              <w:autoSpaceDE w:val="0"/>
              <w:autoSpaceDN w:val="0"/>
              <w:adjustRightInd w:val="0"/>
            </w:pPr>
            <w:r w:rsidRPr="008B717B">
              <w:t>Тренажер-манекен взрослого пострадавшего (голова, торс) без контролера для отработки приемов сердечно-легочной реанимации</w:t>
            </w:r>
          </w:p>
        </w:tc>
        <w:tc>
          <w:tcPr>
            <w:tcW w:w="1417" w:type="dxa"/>
          </w:tcPr>
          <w:p w:rsidR="0075240B" w:rsidRPr="008B717B" w:rsidRDefault="0075240B" w:rsidP="00E802BA">
            <w:pPr>
              <w:widowControl w:val="0"/>
              <w:autoSpaceDE w:val="0"/>
              <w:autoSpaceDN w:val="0"/>
              <w:adjustRightInd w:val="0"/>
              <w:jc w:val="center"/>
            </w:pPr>
            <w:r w:rsidRPr="008B717B">
              <w:t>комплект</w:t>
            </w:r>
          </w:p>
        </w:tc>
        <w:tc>
          <w:tcPr>
            <w:tcW w:w="1418" w:type="dxa"/>
          </w:tcPr>
          <w:p w:rsidR="0075240B" w:rsidRPr="00121DFD" w:rsidRDefault="0075240B" w:rsidP="00E802BA">
            <w:pPr>
              <w:widowControl w:val="0"/>
              <w:autoSpaceDE w:val="0"/>
              <w:autoSpaceDN w:val="0"/>
              <w:adjustRightInd w:val="0"/>
              <w:jc w:val="center"/>
            </w:pPr>
            <w:r w:rsidRPr="00121DFD">
              <w:t>1</w:t>
            </w:r>
          </w:p>
        </w:tc>
        <w:tc>
          <w:tcPr>
            <w:tcW w:w="1418" w:type="dxa"/>
          </w:tcPr>
          <w:p w:rsidR="0075240B" w:rsidRPr="00121DFD" w:rsidRDefault="0075240B" w:rsidP="00E802BA">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Тренажер-манекен взрослого пострадавшего для отработки приемов удаления инородного тела из верхних дыхательных путей</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121DFD" w:rsidRDefault="0075240B" w:rsidP="00980AE8">
            <w:pPr>
              <w:widowControl w:val="0"/>
              <w:autoSpaceDE w:val="0"/>
              <w:autoSpaceDN w:val="0"/>
              <w:adjustRightInd w:val="0"/>
              <w:jc w:val="center"/>
            </w:pPr>
            <w:r w:rsidRPr="00121DFD">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121DFD" w:rsidRDefault="0075240B" w:rsidP="00980AE8">
            <w:pPr>
              <w:widowControl w:val="0"/>
              <w:autoSpaceDE w:val="0"/>
              <w:autoSpaceDN w:val="0"/>
              <w:adjustRightInd w:val="0"/>
              <w:jc w:val="center"/>
            </w:pPr>
            <w:r>
              <w:t>20</w:t>
            </w:r>
          </w:p>
        </w:tc>
        <w:tc>
          <w:tcPr>
            <w:tcW w:w="1418" w:type="dxa"/>
          </w:tcPr>
          <w:p w:rsidR="0075240B" w:rsidRPr="00121DFD" w:rsidRDefault="0075240B" w:rsidP="00980AE8">
            <w:pPr>
              <w:widowControl w:val="0"/>
              <w:autoSpaceDE w:val="0"/>
              <w:autoSpaceDN w:val="0"/>
              <w:adjustRightInd w:val="0"/>
              <w:jc w:val="center"/>
            </w:pPr>
            <w:r>
              <w:t>В наличии 20</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Мотоциклетный шлем</w:t>
            </w:r>
          </w:p>
        </w:tc>
        <w:tc>
          <w:tcPr>
            <w:tcW w:w="1417" w:type="dxa"/>
          </w:tcPr>
          <w:p w:rsidR="0075240B" w:rsidRPr="008B717B" w:rsidRDefault="0075240B" w:rsidP="00980AE8">
            <w:pPr>
              <w:widowControl w:val="0"/>
              <w:autoSpaceDE w:val="0"/>
              <w:autoSpaceDN w:val="0"/>
              <w:adjustRightInd w:val="0"/>
              <w:jc w:val="center"/>
            </w:pPr>
            <w:r w:rsidRPr="008B717B">
              <w:t>штук</w:t>
            </w:r>
          </w:p>
        </w:tc>
        <w:tc>
          <w:tcPr>
            <w:tcW w:w="1418" w:type="dxa"/>
          </w:tcPr>
          <w:p w:rsidR="0075240B" w:rsidRPr="008B717B" w:rsidRDefault="0075240B" w:rsidP="00980AE8">
            <w:pPr>
              <w:widowControl w:val="0"/>
              <w:autoSpaceDE w:val="0"/>
              <w:autoSpaceDN w:val="0"/>
              <w:adjustRightInd w:val="0"/>
              <w:jc w:val="center"/>
            </w:pPr>
            <w:r w:rsidRPr="008B717B">
              <w:t>1</w:t>
            </w:r>
          </w:p>
        </w:tc>
        <w:tc>
          <w:tcPr>
            <w:tcW w:w="1418" w:type="dxa"/>
          </w:tcPr>
          <w:p w:rsidR="0075240B" w:rsidRDefault="0075240B" w:rsidP="00980AE8">
            <w:pPr>
              <w:widowControl w:val="0"/>
              <w:autoSpaceDE w:val="0"/>
              <w:autoSpaceDN w:val="0"/>
              <w:adjustRightInd w:val="0"/>
              <w:jc w:val="center"/>
            </w:pPr>
            <w:r>
              <w:t>В наличии 1</w:t>
            </w:r>
          </w:p>
          <w:p w:rsidR="0075240B" w:rsidRPr="00121DFD" w:rsidRDefault="0075240B" w:rsidP="00980AE8">
            <w:pPr>
              <w:widowControl w:val="0"/>
              <w:autoSpaceDE w:val="0"/>
              <w:autoSpaceDN w:val="0"/>
              <w:adjustRightInd w:val="0"/>
              <w:jc w:val="center"/>
            </w:pPr>
          </w:p>
        </w:tc>
      </w:tr>
      <w:tr w:rsidR="0075240B" w:rsidRPr="008B717B" w:rsidTr="00980AE8">
        <w:tc>
          <w:tcPr>
            <w:tcW w:w="8251" w:type="dxa"/>
            <w:gridSpan w:val="3"/>
          </w:tcPr>
          <w:p w:rsidR="0075240B" w:rsidRPr="008B717B" w:rsidRDefault="0075240B" w:rsidP="00980AE8">
            <w:pPr>
              <w:widowControl w:val="0"/>
              <w:autoSpaceDE w:val="0"/>
              <w:autoSpaceDN w:val="0"/>
              <w:adjustRightInd w:val="0"/>
              <w:jc w:val="center"/>
            </w:pPr>
            <w:r w:rsidRPr="008B717B">
              <w:t xml:space="preserve">Расходные материалы </w:t>
            </w:r>
          </w:p>
        </w:tc>
        <w:tc>
          <w:tcPr>
            <w:tcW w:w="1418" w:type="dxa"/>
          </w:tcPr>
          <w:p w:rsidR="0075240B" w:rsidRPr="008B717B" w:rsidRDefault="0075240B" w:rsidP="00980AE8">
            <w:pPr>
              <w:widowControl w:val="0"/>
              <w:autoSpaceDE w:val="0"/>
              <w:autoSpaceDN w:val="0"/>
              <w:adjustRightInd w:val="0"/>
              <w:jc w:val="center"/>
            </w:pP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Аптечка первой помощи (автомобильная)</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8</w:t>
            </w:r>
          </w:p>
        </w:tc>
        <w:tc>
          <w:tcPr>
            <w:tcW w:w="1418" w:type="dxa"/>
          </w:tcPr>
          <w:p w:rsidR="0075240B" w:rsidRPr="00121DFD" w:rsidRDefault="0075240B" w:rsidP="00980AE8">
            <w:pPr>
              <w:widowControl w:val="0"/>
              <w:autoSpaceDE w:val="0"/>
              <w:autoSpaceDN w:val="0"/>
              <w:adjustRightInd w:val="0"/>
              <w:jc w:val="center"/>
            </w:pPr>
            <w:r>
              <w:t>В наличии 8</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Табельные средства для оказания первой помощи:</w:t>
            </w:r>
          </w:p>
          <w:p w:rsidR="0075240B" w:rsidRPr="008B717B" w:rsidRDefault="0075240B" w:rsidP="00980AE8">
            <w:pPr>
              <w:widowControl w:val="0"/>
              <w:autoSpaceDE w:val="0"/>
              <w:autoSpaceDN w:val="0"/>
              <w:adjustRightInd w:val="0"/>
            </w:pPr>
            <w:r w:rsidRPr="008B717B">
              <w:t>Устройства для проведения искусственной вентиляции легких: лицевые маски с клапаном различных моделей.</w:t>
            </w:r>
          </w:p>
          <w:p w:rsidR="0075240B" w:rsidRPr="008B717B" w:rsidRDefault="0075240B" w:rsidP="00980AE8">
            <w:pPr>
              <w:widowControl w:val="0"/>
              <w:autoSpaceDE w:val="0"/>
              <w:autoSpaceDN w:val="0"/>
              <w:adjustRightInd w:val="0"/>
            </w:pPr>
            <w:r w:rsidRPr="008B717B">
              <w:t>Средства для временной остановки кровотечения – жгуты.</w:t>
            </w:r>
          </w:p>
          <w:p w:rsidR="0075240B" w:rsidRPr="008B717B" w:rsidRDefault="0075240B" w:rsidP="00980AE8">
            <w:pPr>
              <w:widowControl w:val="0"/>
              <w:autoSpaceDE w:val="0"/>
              <w:autoSpaceDN w:val="0"/>
              <w:adjustRightInd w:val="0"/>
            </w:pPr>
            <w:r w:rsidRPr="008B717B">
              <w:t>Средства иммобилизации для верхних, нижних конечностей, шейного отдела позвоночника (шины).</w:t>
            </w:r>
          </w:p>
          <w:p w:rsidR="0075240B" w:rsidRPr="008B717B" w:rsidRDefault="0075240B" w:rsidP="00980AE8">
            <w:pPr>
              <w:widowControl w:val="0"/>
              <w:autoSpaceDE w:val="0"/>
              <w:autoSpaceDN w:val="0"/>
              <w:adjustRightInd w:val="0"/>
            </w:pPr>
            <w:r w:rsidRPr="008B717B">
              <w:t>Перевязочные средства (бинты, салфетки, лейкопластырь)</w:t>
            </w:r>
          </w:p>
        </w:tc>
        <w:tc>
          <w:tcPr>
            <w:tcW w:w="1417" w:type="dxa"/>
          </w:tcPr>
          <w:p w:rsidR="0075240B" w:rsidRPr="008B717B" w:rsidRDefault="0075240B" w:rsidP="00980AE8">
            <w:pPr>
              <w:widowControl w:val="0"/>
              <w:autoSpaceDE w:val="0"/>
              <w:autoSpaceDN w:val="0"/>
              <w:adjustRightInd w:val="0"/>
              <w:jc w:val="center"/>
            </w:pPr>
            <w:r w:rsidRPr="008B717B">
              <w:t>комплект</w:t>
            </w:r>
          </w:p>
          <w:p w:rsidR="0075240B" w:rsidRPr="008B717B" w:rsidRDefault="0075240B" w:rsidP="00980AE8">
            <w:pPr>
              <w:widowControl w:val="0"/>
              <w:autoSpaceDE w:val="0"/>
              <w:autoSpaceDN w:val="0"/>
              <w:adjustRightInd w:val="0"/>
              <w:jc w:val="center"/>
            </w:pPr>
            <w:r w:rsidRPr="008B717B">
              <w:t>рекомендуемый</w:t>
            </w:r>
          </w:p>
        </w:tc>
        <w:tc>
          <w:tcPr>
            <w:tcW w:w="1418" w:type="dxa"/>
          </w:tcPr>
          <w:p w:rsidR="0075240B" w:rsidRPr="008B717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8251" w:type="dxa"/>
            <w:gridSpan w:val="3"/>
          </w:tcPr>
          <w:p w:rsidR="0075240B" w:rsidRPr="003062EA" w:rsidRDefault="0075240B" w:rsidP="00980AE8">
            <w:pPr>
              <w:widowControl w:val="0"/>
              <w:autoSpaceDE w:val="0"/>
              <w:autoSpaceDN w:val="0"/>
              <w:adjustRightInd w:val="0"/>
              <w:jc w:val="center"/>
              <w:rPr>
                <w:lang w:val="en-US"/>
              </w:rPr>
            </w:pPr>
            <w:r w:rsidRPr="008B717B">
              <w:t xml:space="preserve">Учебно-наглядные пособия </w:t>
            </w:r>
            <w:r>
              <w:rPr>
                <w:lang w:val="en-US"/>
              </w:rPr>
              <w:t>&lt;1&gt;</w:t>
            </w:r>
          </w:p>
        </w:tc>
        <w:tc>
          <w:tcPr>
            <w:tcW w:w="1418" w:type="dxa"/>
          </w:tcPr>
          <w:p w:rsidR="0075240B" w:rsidRPr="008B717B" w:rsidRDefault="0075240B" w:rsidP="00980AE8">
            <w:pPr>
              <w:widowControl w:val="0"/>
              <w:autoSpaceDE w:val="0"/>
              <w:autoSpaceDN w:val="0"/>
              <w:adjustRightInd w:val="0"/>
              <w:jc w:val="center"/>
            </w:pP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Учебные пособия по первой помощи пострадавшим в дорожно-транспортных происшествиях для водителей</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18</w:t>
            </w:r>
          </w:p>
        </w:tc>
        <w:tc>
          <w:tcPr>
            <w:tcW w:w="1418" w:type="dxa"/>
          </w:tcPr>
          <w:p w:rsidR="0075240B" w:rsidRPr="00121DFD" w:rsidRDefault="0075240B" w:rsidP="00980AE8">
            <w:pPr>
              <w:widowControl w:val="0"/>
              <w:autoSpaceDE w:val="0"/>
              <w:autoSpaceDN w:val="0"/>
              <w:adjustRightInd w:val="0"/>
              <w:jc w:val="center"/>
            </w:pPr>
            <w:r>
              <w:t>В наличии 18</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Учебные фильмы по первой помощи пострадавшим в дорожно-транспортных происшествиях</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980AE8">
            <w:pPr>
              <w:widowControl w:val="0"/>
              <w:autoSpaceDE w:val="0"/>
              <w:autoSpaceDN w:val="0"/>
              <w:adjustRightInd w:val="0"/>
            </w:pPr>
            <w:r w:rsidRPr="008B717B">
              <w:t xml:space="preserve">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 </w:t>
            </w:r>
          </w:p>
        </w:tc>
        <w:tc>
          <w:tcPr>
            <w:tcW w:w="1417" w:type="dxa"/>
          </w:tcPr>
          <w:p w:rsidR="0075240B" w:rsidRPr="008B717B" w:rsidRDefault="0075240B" w:rsidP="00980AE8">
            <w:pPr>
              <w:widowControl w:val="0"/>
              <w:autoSpaceDE w:val="0"/>
              <w:autoSpaceDN w:val="0"/>
              <w:adjustRightInd w:val="0"/>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8251" w:type="dxa"/>
            <w:gridSpan w:val="3"/>
          </w:tcPr>
          <w:p w:rsidR="0075240B" w:rsidRPr="008B717B" w:rsidRDefault="0075240B" w:rsidP="00980AE8">
            <w:pPr>
              <w:jc w:val="center"/>
            </w:pPr>
            <w:r w:rsidRPr="008B717B">
              <w:t>Технические средства обучения</w:t>
            </w:r>
          </w:p>
        </w:tc>
        <w:tc>
          <w:tcPr>
            <w:tcW w:w="1418" w:type="dxa"/>
          </w:tcPr>
          <w:p w:rsidR="0075240B" w:rsidRPr="008B717B" w:rsidRDefault="0075240B" w:rsidP="00980AE8">
            <w:pPr>
              <w:jc w:val="center"/>
            </w:pPr>
          </w:p>
        </w:tc>
      </w:tr>
      <w:tr w:rsidR="0075240B" w:rsidRPr="008B717B" w:rsidTr="00980AE8">
        <w:tc>
          <w:tcPr>
            <w:tcW w:w="5416" w:type="dxa"/>
          </w:tcPr>
          <w:p w:rsidR="0075240B" w:rsidRPr="008B717B" w:rsidRDefault="0075240B" w:rsidP="00980AE8">
            <w:r w:rsidRPr="008B717B">
              <w:t>Компьютер с соответствующим программным обеспечением</w:t>
            </w:r>
          </w:p>
        </w:tc>
        <w:tc>
          <w:tcPr>
            <w:tcW w:w="1417" w:type="dxa"/>
          </w:tcPr>
          <w:p w:rsidR="0075240B" w:rsidRPr="008B717B" w:rsidRDefault="0075240B" w:rsidP="00980AE8">
            <w:pPr>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980AE8">
            <w:r w:rsidRPr="008B717B">
              <w:t>Мультимедийный проектор</w:t>
            </w:r>
          </w:p>
        </w:tc>
        <w:tc>
          <w:tcPr>
            <w:tcW w:w="1417" w:type="dxa"/>
          </w:tcPr>
          <w:p w:rsidR="0075240B" w:rsidRPr="008B717B" w:rsidRDefault="0075240B" w:rsidP="00980AE8">
            <w:pPr>
              <w:jc w:val="center"/>
            </w:pPr>
            <w:r w:rsidRPr="008B717B">
              <w:t>комплект</w:t>
            </w:r>
          </w:p>
        </w:tc>
        <w:tc>
          <w:tcPr>
            <w:tcW w:w="1418" w:type="dxa"/>
          </w:tcPr>
          <w:p w:rsidR="0075240B" w:rsidRPr="008B717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r w:rsidR="0075240B" w:rsidRPr="008B717B" w:rsidTr="00980AE8">
        <w:tc>
          <w:tcPr>
            <w:tcW w:w="5416" w:type="dxa"/>
          </w:tcPr>
          <w:p w:rsidR="0075240B" w:rsidRPr="008B717B" w:rsidRDefault="0075240B" w:rsidP="00980AE8">
            <w:r>
              <w:t>Экран (электронная доска)</w:t>
            </w:r>
          </w:p>
        </w:tc>
        <w:tc>
          <w:tcPr>
            <w:tcW w:w="1417" w:type="dxa"/>
          </w:tcPr>
          <w:p w:rsidR="0075240B" w:rsidRPr="008B717B" w:rsidRDefault="0075240B" w:rsidP="00980AE8">
            <w:pPr>
              <w:jc w:val="center"/>
            </w:pPr>
            <w:r>
              <w:t>комплект</w:t>
            </w:r>
          </w:p>
        </w:tc>
        <w:tc>
          <w:tcPr>
            <w:tcW w:w="1418" w:type="dxa"/>
          </w:tcPr>
          <w:p w:rsidR="0075240B" w:rsidRDefault="0075240B" w:rsidP="00980AE8">
            <w:pPr>
              <w:widowControl w:val="0"/>
              <w:autoSpaceDE w:val="0"/>
              <w:autoSpaceDN w:val="0"/>
              <w:adjustRightInd w:val="0"/>
              <w:jc w:val="center"/>
            </w:pPr>
            <w:r>
              <w:t>1</w:t>
            </w:r>
          </w:p>
        </w:tc>
        <w:tc>
          <w:tcPr>
            <w:tcW w:w="1418" w:type="dxa"/>
          </w:tcPr>
          <w:p w:rsidR="0075240B" w:rsidRPr="00121DFD" w:rsidRDefault="0075240B" w:rsidP="00980AE8">
            <w:pPr>
              <w:widowControl w:val="0"/>
              <w:autoSpaceDE w:val="0"/>
              <w:autoSpaceDN w:val="0"/>
              <w:adjustRightInd w:val="0"/>
              <w:jc w:val="center"/>
            </w:pPr>
            <w:r>
              <w:t>В наличии 1</w:t>
            </w:r>
          </w:p>
        </w:tc>
      </w:tr>
    </w:tbl>
    <w:p w:rsidR="0075240B" w:rsidRPr="00244990" w:rsidRDefault="0075240B" w:rsidP="003062EA">
      <w:pPr>
        <w:widowControl w:val="0"/>
        <w:autoSpaceDE w:val="0"/>
        <w:autoSpaceDN w:val="0"/>
        <w:adjustRightInd w:val="0"/>
        <w:ind w:firstLine="540"/>
        <w:jc w:val="both"/>
      </w:pPr>
      <w:r w:rsidRPr="00244990">
        <w:t>--------------------------------</w:t>
      </w:r>
    </w:p>
    <w:p w:rsidR="0075240B" w:rsidRPr="00B907E5" w:rsidRDefault="0075240B" w:rsidP="003062EA">
      <w:pPr>
        <w:widowControl w:val="0"/>
        <w:autoSpaceDE w:val="0"/>
        <w:autoSpaceDN w:val="0"/>
        <w:adjustRightInd w:val="0"/>
        <w:ind w:firstLine="540"/>
        <w:jc w:val="both"/>
        <w:rPr>
          <w:sz w:val="22"/>
          <w:szCs w:val="22"/>
        </w:rPr>
      </w:pPr>
      <w:bookmarkStart w:id="7" w:name="Par2128"/>
      <w:bookmarkEnd w:id="7"/>
      <w:r w:rsidRPr="00B907E5">
        <w:rPr>
          <w:sz w:val="22"/>
          <w:szCs w:val="22"/>
        </w:rPr>
        <w:t>&lt;1&gt; Учебно-наглядные пособияпредставл</w:t>
      </w:r>
      <w:r>
        <w:rPr>
          <w:sz w:val="22"/>
          <w:szCs w:val="22"/>
        </w:rPr>
        <w:t>ены</w:t>
      </w:r>
      <w:r w:rsidRPr="00B907E5">
        <w:rPr>
          <w:sz w:val="22"/>
          <w:szCs w:val="22"/>
        </w:rPr>
        <w:t xml:space="preserve"> в виде печатных изданий, плакатов, электронных учебных материалов, тематических фильмов.</w:t>
      </w:r>
    </w:p>
    <w:p w:rsidR="0075240B" w:rsidRDefault="0075240B" w:rsidP="00E547F6">
      <w:pPr>
        <w:jc w:val="both"/>
        <w:rPr>
          <w:sz w:val="28"/>
        </w:rPr>
      </w:pPr>
    </w:p>
    <w:p w:rsidR="0075240B" w:rsidRDefault="0075240B" w:rsidP="004068CE">
      <w:pPr>
        <w:pStyle w:val="BodyTextFirstIndent"/>
      </w:pPr>
      <w:r>
        <w:t>Участки закрытой площадкидля первоначального обучения вождению транспортных средств, используемые для выполнения учебных (контрольных) заданий, предусмотренных Программой,  имеют ровное и однородное асфальто- или цементобетонное покрытие, обеспечивающее круглогодичное функционирование. Закрытая площадка имеет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75240B" w:rsidRDefault="0075240B" w:rsidP="003062EA">
      <w:pPr>
        <w:pStyle w:val="BodyTextFirstIndent"/>
      </w:pPr>
      <w:r>
        <w:t>Наклонный участок (эстакада) имеет продольный уклон относительно поверхности закрытой площадки в пределах 8-16% включительно, использование колейной эстакады не допускается.</w:t>
      </w:r>
    </w:p>
    <w:p w:rsidR="0075240B" w:rsidRDefault="0075240B" w:rsidP="003062EA">
      <w:pPr>
        <w:pStyle w:val="BodyTextFirstIndent"/>
      </w:pPr>
      <w:r>
        <w:t>Размеры закрытой площадки для первоначального обучения вождению транспортных средств составляют не менее0,24 га.</w:t>
      </w:r>
    </w:p>
    <w:p w:rsidR="0075240B" w:rsidRDefault="0075240B" w:rsidP="00413531">
      <w:pPr>
        <w:pStyle w:val="BodyTextFirstIndent"/>
      </w:pPr>
      <w:r>
        <w:t xml:space="preserve">При проведении промежуточной аттестации и квалификационного экзамена коэффициент сцепления колес ТС с покрытием закрытой площадки в целях безопасности, а также обеспечения объективности оценки в разных погодных условиях имеет  не ниже 0,4 по ГОСТ Р 50597-93 «Автомобильные дороги и улицы. Требования к эксплуатационному состоянию, </w:t>
      </w:r>
    </w:p>
    <w:p w:rsidR="0075240B" w:rsidRDefault="0075240B" w:rsidP="003062EA">
      <w:pPr>
        <w:pStyle w:val="BodyTextFirstIndent"/>
      </w:pPr>
      <w:r>
        <w:t>допустимому по условиям обеспечения безопасности дорожного движения», что соответствует влажному асфальтобетонному покрытию.</w:t>
      </w:r>
    </w:p>
    <w:p w:rsidR="0075240B" w:rsidRDefault="0075240B" w:rsidP="000F476B">
      <w:pPr>
        <w:pStyle w:val="BodyTextFirstIndent"/>
      </w:pPr>
      <w:r>
        <w:t>Для разметки границ выполнения соответствующих заданий применяются конусы разметочные (ограничительные), стойки разметочные, вехи стержневые. Если размеры закрытой площадки не позволяют одновременно разместить на их территории все учебные (контрольные) задания, предусмотренные Программой, то имеется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75240B" w:rsidRDefault="0075240B" w:rsidP="00C1518C">
      <w:pPr>
        <w:pStyle w:val="BodyTextFirstIndent"/>
      </w:pPr>
      <w:r>
        <w:t>Поперечный уклон участков закрытой площадки, используемых для выполнения учебных (контрольных) заданий, предусмотренных Программой, обеспечивает водоотвод с их поверхности. Продольный уклон закрытой площадки (за исключением наклонного участка (эстакады) имеет не более 100%.</w:t>
      </w:r>
    </w:p>
    <w:p w:rsidR="0075240B" w:rsidRDefault="0075240B" w:rsidP="00C1518C">
      <w:pPr>
        <w:pStyle w:val="BodyTextFirstIndent"/>
      </w:pPr>
    </w:p>
    <w:p w:rsidR="0075240B" w:rsidRPr="00E547F6" w:rsidRDefault="0075240B" w:rsidP="00C1518C">
      <w:pPr>
        <w:pStyle w:val="BodyTextFirstIndent"/>
      </w:pPr>
    </w:p>
    <w:p w:rsidR="0075240B" w:rsidRPr="000F476B" w:rsidRDefault="0075240B" w:rsidP="000F476B">
      <w:pPr>
        <w:pStyle w:val="Heading9"/>
        <w:jc w:val="center"/>
        <w:rPr>
          <w:rFonts w:ascii="Times New Roman" w:hAnsi="Times New Roman" w:cs="Times New Roman"/>
          <w:b/>
          <w:bCs/>
          <w:sz w:val="24"/>
          <w:szCs w:val="24"/>
        </w:rPr>
      </w:pPr>
      <w:r w:rsidRPr="000F476B">
        <w:rPr>
          <w:rFonts w:ascii="Times New Roman" w:hAnsi="Times New Roman" w:cs="Times New Roman"/>
          <w:b/>
          <w:bCs/>
          <w:sz w:val="24"/>
          <w:szCs w:val="24"/>
        </w:rPr>
        <w:t>V</w:t>
      </w:r>
      <w:r w:rsidRPr="000F476B">
        <w:rPr>
          <w:rFonts w:ascii="Times New Roman" w:hAnsi="Times New Roman" w:cs="Times New Roman"/>
          <w:b/>
          <w:bCs/>
          <w:sz w:val="24"/>
          <w:szCs w:val="24"/>
          <w:lang w:val="en-US"/>
        </w:rPr>
        <w:t>II</w:t>
      </w:r>
      <w:r w:rsidRPr="000F476B">
        <w:rPr>
          <w:rFonts w:ascii="Times New Roman" w:hAnsi="Times New Roman" w:cs="Times New Roman"/>
          <w:b/>
          <w:bCs/>
          <w:sz w:val="24"/>
          <w:szCs w:val="24"/>
        </w:rPr>
        <w:t>. СИСТЕМА ОЦЕНКИ РЕЗУЛЬТАТОВ ОСВОЕНИЯПРОГРАММЫ</w:t>
      </w:r>
    </w:p>
    <w:p w:rsidR="0075240B" w:rsidRDefault="0075240B" w:rsidP="00B40172">
      <w:pPr>
        <w:pStyle w:val="24"/>
        <w:shd w:val="clear" w:color="auto" w:fill="auto"/>
        <w:ind w:firstLine="620"/>
      </w:pPr>
      <w:r>
        <w:rPr>
          <w:color w:val="000000"/>
          <w:sz w:val="24"/>
          <w:szCs w:val="24"/>
          <w:lang w:eastAsia="ru-RU"/>
        </w:rPr>
        <w:t>Текущая успеваемость осуществляется преподавателями теоретических дисциплин                      и фиксируется в журнале учета знаний в соответствии с нормативным локальным актом.</w:t>
      </w:r>
    </w:p>
    <w:p w:rsidR="0075240B" w:rsidRDefault="0075240B" w:rsidP="00C73351">
      <w:pPr>
        <w:pStyle w:val="24"/>
        <w:shd w:val="clear" w:color="auto" w:fill="auto"/>
        <w:spacing w:line="240" w:lineRule="auto"/>
        <w:ind w:firstLine="320"/>
      </w:pPr>
      <w:r>
        <w:rPr>
          <w:rStyle w:val="25"/>
        </w:rPr>
        <w:t xml:space="preserve">Промежуточная аттестация </w:t>
      </w:r>
      <w:r>
        <w:rPr>
          <w:color w:val="000000"/>
          <w:sz w:val="24"/>
          <w:szCs w:val="24"/>
          <w:lang w:eastAsia="ru-RU"/>
        </w:rPr>
        <w:t>обучающихся по теоретическим предметам обучения осуществляется в форме зачетов. Основные формы проведения зачета по учебной дисциплине: опрос, тестирование, анализ ситуаций, выполнение практических заданий (упражнений). Выбор формы проведения зачета по дисциплине осуществляется преподавателем. Для проведения промежуточной аттестации преподавателями соответствующих дисциплин создаются фонды оценочных средств, представляющие собой контрольно-измерительные материалы для оценки уровня освоения теоретических знаний и практических умений по изученным разделам и темам дисциплины.</w:t>
      </w:r>
    </w:p>
    <w:p w:rsidR="0075240B" w:rsidRDefault="0075240B" w:rsidP="00C73351">
      <w:pPr>
        <w:pStyle w:val="24"/>
        <w:shd w:val="clear" w:color="auto" w:fill="auto"/>
        <w:spacing w:line="240" w:lineRule="auto"/>
      </w:pPr>
      <w:r>
        <w:rPr>
          <w:color w:val="000000"/>
          <w:sz w:val="24"/>
          <w:szCs w:val="24"/>
          <w:lang w:eastAsia="ru-RU"/>
        </w:rPr>
        <w:t xml:space="preserve">             Зачеты проводятся в соответствии с календарным учебным графиком прохождения программы профессиональной подготовки водителей транспортных средств категории «В».</w:t>
      </w:r>
    </w:p>
    <w:p w:rsidR="0075240B" w:rsidRDefault="0075240B" w:rsidP="00B40172">
      <w:pPr>
        <w:pStyle w:val="24"/>
        <w:shd w:val="clear" w:color="auto" w:fill="auto"/>
        <w:ind w:firstLine="620"/>
      </w:pPr>
      <w:r>
        <w:rPr>
          <w:color w:val="000000"/>
          <w:sz w:val="24"/>
          <w:szCs w:val="24"/>
          <w:lang w:eastAsia="ru-RU"/>
        </w:rPr>
        <w:t>Промежуточная аттестация по практическому вождению транспортных средств ос</w:t>
      </w:r>
      <w:r>
        <w:t>ущ</w:t>
      </w:r>
      <w:r>
        <w:rPr>
          <w:color w:val="000000"/>
          <w:sz w:val="24"/>
          <w:szCs w:val="24"/>
          <w:lang w:eastAsia="ru-RU"/>
        </w:rPr>
        <w:t>ествляется путем выполнения контрольного задания.</w:t>
      </w:r>
    </w:p>
    <w:p w:rsidR="0075240B" w:rsidRDefault="0075240B" w:rsidP="00B40172">
      <w:pPr>
        <w:pStyle w:val="24"/>
        <w:shd w:val="clear" w:color="auto" w:fill="auto"/>
        <w:ind w:firstLine="620"/>
      </w:pPr>
      <w:r>
        <w:rPr>
          <w:color w:val="000000"/>
          <w:sz w:val="24"/>
          <w:szCs w:val="24"/>
          <w:lang w:eastAsia="ru-RU"/>
        </w:rPr>
        <w:t>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5240B" w:rsidRPr="00C73351" w:rsidRDefault="0075240B" w:rsidP="00C73351">
      <w:pPr>
        <w:pStyle w:val="24"/>
        <w:shd w:val="clear" w:color="auto" w:fill="auto"/>
        <w:ind w:firstLine="620"/>
        <w:rPr>
          <w:color w:val="000000"/>
          <w:sz w:val="24"/>
          <w:szCs w:val="24"/>
          <w:lang w:eastAsia="ru-RU"/>
        </w:rPr>
      </w:pPr>
      <w:r>
        <w:rPr>
          <w:color w:val="000000"/>
          <w:sz w:val="24"/>
          <w:szCs w:val="24"/>
          <w:lang w:eastAsia="ru-RU"/>
        </w:rPr>
        <w:t>Обучающиеся, имеющие академическую задолженность, вправе пройти промежуточную аттестацию по соответствующим учебному предмету не более двух раз в дополнительные сроки. Обучающимся, не про</w:t>
      </w:r>
      <w:r>
        <w:t>ш</w:t>
      </w:r>
      <w:r>
        <w:rPr>
          <w:color w:val="000000"/>
          <w:sz w:val="24"/>
          <w:szCs w:val="24"/>
          <w:lang w:eastAsia="ru-RU"/>
        </w:rPr>
        <w:t>едшим промежуточную аттестацию, в том числе по уважительным причинам, у</w:t>
      </w:r>
      <w:r>
        <w:t>с</w:t>
      </w:r>
      <w:r>
        <w:rPr>
          <w:color w:val="000000"/>
          <w:sz w:val="24"/>
          <w:szCs w:val="24"/>
          <w:lang w:eastAsia="ru-RU"/>
        </w:rPr>
        <w:t>танавливаются дополнительные сроки её прохождения.</w:t>
      </w:r>
    </w:p>
    <w:p w:rsidR="0075240B" w:rsidRDefault="0075240B" w:rsidP="00B40172">
      <w:pPr>
        <w:pStyle w:val="24"/>
        <w:shd w:val="clear" w:color="auto" w:fill="auto"/>
        <w:ind w:firstLine="620"/>
      </w:pPr>
      <w:r>
        <w:rPr>
          <w:color w:val="000000"/>
          <w:sz w:val="24"/>
          <w:szCs w:val="24"/>
          <w:lang w:eastAsia="ru-RU"/>
        </w:rPr>
        <w:t>Для проведения промежуточной аттестации во второй раз приказом руководителя создается комиссия.</w:t>
      </w:r>
    </w:p>
    <w:p w:rsidR="0075240B" w:rsidRDefault="0075240B" w:rsidP="00B40172">
      <w:pPr>
        <w:pStyle w:val="24"/>
        <w:shd w:val="clear" w:color="auto" w:fill="auto"/>
        <w:ind w:firstLine="500"/>
        <w:jc w:val="left"/>
      </w:pPr>
      <w:r>
        <w:rPr>
          <w:color w:val="000000"/>
          <w:sz w:val="24"/>
          <w:szCs w:val="24"/>
          <w:lang w:eastAsia="ru-RU"/>
        </w:rPr>
        <w:t>Сдача зачетов по учебным дисциплинам учебного плана являются основанием для допуска слушателя к итоговой аттестации.</w:t>
      </w:r>
    </w:p>
    <w:p w:rsidR="0075240B" w:rsidRDefault="0075240B" w:rsidP="00B40172">
      <w:pPr>
        <w:pStyle w:val="24"/>
        <w:shd w:val="clear" w:color="auto" w:fill="auto"/>
        <w:spacing w:line="278" w:lineRule="exact"/>
        <w:ind w:firstLine="620"/>
      </w:pPr>
      <w:r>
        <w:rPr>
          <w:color w:val="000000"/>
          <w:sz w:val="24"/>
          <w:szCs w:val="24"/>
          <w:lang w:eastAsia="ru-RU"/>
        </w:rPr>
        <w:t xml:space="preserve">Профессиональная подготовка завершается </w:t>
      </w:r>
      <w:r>
        <w:rPr>
          <w:rStyle w:val="25"/>
        </w:rPr>
        <w:t xml:space="preserve">итоговой аттестацией </w:t>
      </w:r>
      <w:r>
        <w:rPr>
          <w:color w:val="000000"/>
          <w:sz w:val="24"/>
          <w:szCs w:val="24"/>
          <w:lang w:eastAsia="ru-RU"/>
        </w:rPr>
        <w:t>в форме ква</w:t>
      </w:r>
      <w:r>
        <w:t>л</w:t>
      </w:r>
      <w:r>
        <w:rPr>
          <w:color w:val="000000"/>
          <w:sz w:val="24"/>
          <w:szCs w:val="24"/>
          <w:lang w:eastAsia="ru-RU"/>
        </w:rPr>
        <w:t>ификационного экзамена.</w:t>
      </w:r>
    </w:p>
    <w:p w:rsidR="0075240B" w:rsidRDefault="0075240B" w:rsidP="00B40172">
      <w:pPr>
        <w:pStyle w:val="24"/>
        <w:shd w:val="clear" w:color="auto" w:fill="auto"/>
        <w:spacing w:line="278" w:lineRule="exact"/>
      </w:pPr>
      <w:r>
        <w:rPr>
          <w:rStyle w:val="25"/>
        </w:rPr>
        <w:t xml:space="preserve">                Квалификационный экзамен </w:t>
      </w:r>
      <w:r>
        <w:rPr>
          <w:color w:val="000000"/>
          <w:sz w:val="24"/>
          <w:szCs w:val="24"/>
          <w:lang w:eastAsia="ru-RU"/>
        </w:rPr>
        <w:t>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75240B" w:rsidRDefault="0075240B" w:rsidP="00B40172">
      <w:pPr>
        <w:pStyle w:val="24"/>
        <w:shd w:val="clear" w:color="auto" w:fill="auto"/>
        <w:spacing w:line="278" w:lineRule="exact"/>
        <w:ind w:firstLine="620"/>
      </w:pPr>
      <w:r>
        <w:rPr>
          <w:color w:val="000000"/>
          <w:sz w:val="24"/>
          <w:szCs w:val="24"/>
          <w:lang w:eastAsia="ru-RU"/>
        </w:rPr>
        <w:t>Для проведения квалификационного экзамена назначается экзаменационная комиссия приказом руководителя.</w:t>
      </w:r>
    </w:p>
    <w:p w:rsidR="0075240B" w:rsidRDefault="0075240B" w:rsidP="00B40172">
      <w:pPr>
        <w:pStyle w:val="24"/>
        <w:shd w:val="clear" w:color="auto" w:fill="auto"/>
        <w:spacing w:line="278" w:lineRule="exact"/>
        <w:ind w:firstLine="620"/>
      </w:pPr>
      <w:r>
        <w:rPr>
          <w:color w:val="000000"/>
          <w:sz w:val="24"/>
          <w:szCs w:val="24"/>
          <w:lang w:eastAsia="ru-RU"/>
        </w:rPr>
        <w:t>Проверка теоретических знаний при проведении квалификационного экзамена проводится по дисциплинам (предметам):</w:t>
      </w:r>
    </w:p>
    <w:p w:rsidR="0075240B" w:rsidRDefault="0075240B" w:rsidP="00B40172">
      <w:pPr>
        <w:pStyle w:val="24"/>
        <w:shd w:val="clear" w:color="auto" w:fill="auto"/>
        <w:spacing w:line="278" w:lineRule="exact"/>
        <w:ind w:firstLine="426"/>
      </w:pPr>
      <w:r>
        <w:rPr>
          <w:color w:val="000000"/>
          <w:sz w:val="24"/>
          <w:szCs w:val="24"/>
          <w:lang w:eastAsia="ru-RU"/>
        </w:rPr>
        <w:t>"Основы законодательства в сфере дорожного движения";</w:t>
      </w:r>
    </w:p>
    <w:p w:rsidR="0075240B" w:rsidRDefault="0075240B" w:rsidP="00B40172">
      <w:pPr>
        <w:pStyle w:val="24"/>
        <w:shd w:val="clear" w:color="auto" w:fill="auto"/>
        <w:spacing w:line="278" w:lineRule="exact"/>
        <w:ind w:firstLine="426"/>
      </w:pPr>
      <w:r>
        <w:rPr>
          <w:color w:val="000000"/>
          <w:sz w:val="24"/>
          <w:szCs w:val="24"/>
          <w:lang w:eastAsia="ru-RU"/>
        </w:rPr>
        <w:t>"Устройство и техническое обслуживание транспортных средств категории "В" как объектов управления";</w:t>
      </w:r>
    </w:p>
    <w:p w:rsidR="0075240B" w:rsidRDefault="0075240B" w:rsidP="00B40172">
      <w:pPr>
        <w:pStyle w:val="24"/>
        <w:shd w:val="clear" w:color="auto" w:fill="auto"/>
        <w:spacing w:line="278" w:lineRule="exact"/>
        <w:ind w:firstLine="426"/>
      </w:pPr>
      <w:r>
        <w:rPr>
          <w:color w:val="000000"/>
          <w:sz w:val="24"/>
          <w:szCs w:val="24"/>
          <w:lang w:eastAsia="ru-RU"/>
        </w:rPr>
        <w:t>"Основы управления транспортными средствами категории "В";</w:t>
      </w:r>
    </w:p>
    <w:p w:rsidR="0075240B" w:rsidRDefault="0075240B" w:rsidP="00B40172">
      <w:pPr>
        <w:pStyle w:val="24"/>
        <w:shd w:val="clear" w:color="auto" w:fill="auto"/>
        <w:spacing w:line="278" w:lineRule="exact"/>
        <w:ind w:firstLine="426"/>
      </w:pPr>
      <w:r>
        <w:rPr>
          <w:color w:val="000000"/>
          <w:sz w:val="24"/>
          <w:szCs w:val="24"/>
          <w:lang w:eastAsia="ru-RU"/>
        </w:rPr>
        <w:t>"Организация и выполнение грузовых перевозок автомобильным транспортом";</w:t>
      </w:r>
    </w:p>
    <w:p w:rsidR="0075240B" w:rsidRDefault="0075240B" w:rsidP="00413531">
      <w:pPr>
        <w:pStyle w:val="24"/>
        <w:shd w:val="clear" w:color="auto" w:fill="auto"/>
        <w:spacing w:line="278" w:lineRule="exact"/>
        <w:ind w:firstLine="426"/>
        <w:rPr>
          <w:color w:val="000000"/>
          <w:sz w:val="24"/>
          <w:szCs w:val="24"/>
          <w:lang w:eastAsia="ru-RU"/>
        </w:rPr>
      </w:pPr>
      <w:r>
        <w:rPr>
          <w:color w:val="000000"/>
          <w:sz w:val="24"/>
          <w:szCs w:val="24"/>
          <w:lang w:eastAsia="ru-RU"/>
        </w:rPr>
        <w:t>"Организация и выполнение пассажирских перевозок автомобильным транспортом";</w:t>
      </w:r>
    </w:p>
    <w:p w:rsidR="0075240B" w:rsidRDefault="0075240B" w:rsidP="00413531">
      <w:pPr>
        <w:pStyle w:val="24"/>
        <w:shd w:val="clear" w:color="auto" w:fill="auto"/>
        <w:spacing w:line="278" w:lineRule="exact"/>
        <w:ind w:firstLine="426"/>
        <w:rPr>
          <w:color w:val="000000"/>
          <w:sz w:val="24"/>
          <w:szCs w:val="24"/>
          <w:lang w:eastAsia="ru-RU"/>
        </w:rPr>
      </w:pPr>
      <w:r>
        <w:rPr>
          <w:color w:val="000000"/>
          <w:sz w:val="24"/>
          <w:szCs w:val="24"/>
          <w:lang w:eastAsia="ru-RU"/>
        </w:rPr>
        <w:t>«История развития транспортной отрасли»;</w:t>
      </w:r>
    </w:p>
    <w:p w:rsidR="0075240B" w:rsidRPr="00413531" w:rsidRDefault="0075240B" w:rsidP="00413531">
      <w:pPr>
        <w:pStyle w:val="24"/>
        <w:shd w:val="clear" w:color="auto" w:fill="auto"/>
        <w:spacing w:line="278" w:lineRule="exact"/>
        <w:ind w:firstLine="426"/>
        <w:rPr>
          <w:color w:val="000000"/>
          <w:sz w:val="24"/>
          <w:szCs w:val="24"/>
          <w:lang w:eastAsia="ru-RU"/>
        </w:rPr>
      </w:pPr>
      <w:r>
        <w:rPr>
          <w:color w:val="000000"/>
          <w:sz w:val="24"/>
          <w:szCs w:val="24"/>
          <w:lang w:eastAsia="ru-RU"/>
        </w:rPr>
        <w:t>«Психофизиологические основы деятельности водителя».</w:t>
      </w:r>
    </w:p>
    <w:p w:rsidR="0075240B" w:rsidRDefault="0075240B" w:rsidP="00B40172">
      <w:pPr>
        <w:pStyle w:val="24"/>
        <w:shd w:val="clear" w:color="auto" w:fill="auto"/>
        <w:spacing w:line="278" w:lineRule="exact"/>
        <w:ind w:firstLine="426"/>
      </w:pPr>
      <w:r>
        <w:rPr>
          <w:color w:val="000000"/>
          <w:sz w:val="24"/>
          <w:szCs w:val="24"/>
          <w:lang w:eastAsia="ru-RU"/>
        </w:rPr>
        <w:t>П</w:t>
      </w:r>
      <w:r>
        <w:t>ро</w:t>
      </w:r>
      <w:r>
        <w:rPr>
          <w:color w:val="000000"/>
          <w:sz w:val="24"/>
          <w:szCs w:val="24"/>
          <w:lang w:eastAsia="ru-RU"/>
        </w:rPr>
        <w:t>вер</w:t>
      </w:r>
      <w:r>
        <w:t>ка теоретических знаний</w:t>
      </w:r>
      <w:r>
        <w:rPr>
          <w:color w:val="000000"/>
          <w:sz w:val="24"/>
          <w:szCs w:val="24"/>
          <w:lang w:eastAsia="ru-RU"/>
        </w:rPr>
        <w:t xml:space="preserve"> при проведении квалификационного экзамена проводится по всем предметам учебного плана программы в форме комплексного тестирования.</w:t>
      </w:r>
    </w:p>
    <w:p w:rsidR="0075240B" w:rsidRDefault="0075240B" w:rsidP="00B40172">
      <w:pPr>
        <w:pStyle w:val="24"/>
        <w:shd w:val="clear" w:color="auto" w:fill="auto"/>
        <w:spacing w:line="278" w:lineRule="exact"/>
        <w:ind w:firstLine="426"/>
      </w:pPr>
      <w:r>
        <w:rPr>
          <w:color w:val="000000"/>
          <w:sz w:val="24"/>
          <w:szCs w:val="24"/>
          <w:lang w:eastAsia="ru-RU"/>
        </w:rPr>
        <w:t>Вариант контрольного теста содержит 100 тестовых заданий. Банк индивидуальных тестовых контрольных заданий формируется произвольным образом из 800 контрольных заданий.</w:t>
      </w:r>
    </w:p>
    <w:p w:rsidR="0075240B" w:rsidRDefault="0075240B" w:rsidP="00B40172">
      <w:pPr>
        <w:pStyle w:val="24"/>
        <w:shd w:val="clear" w:color="auto" w:fill="auto"/>
        <w:spacing w:line="278" w:lineRule="exact"/>
        <w:ind w:firstLine="426"/>
      </w:pPr>
      <w:r>
        <w:rPr>
          <w:color w:val="000000"/>
          <w:sz w:val="24"/>
          <w:szCs w:val="24"/>
          <w:lang w:eastAsia="ru-RU"/>
        </w:rPr>
        <w:t xml:space="preserve">Если коэффициент качества усвоения программы учебного предмета </w:t>
      </w:r>
      <w:r>
        <w:rPr>
          <w:rStyle w:val="25"/>
        </w:rPr>
        <w:t xml:space="preserve">менее 0,98=98/100, </w:t>
      </w:r>
      <w:r>
        <w:rPr>
          <w:color w:val="000000"/>
          <w:sz w:val="24"/>
          <w:szCs w:val="24"/>
          <w:lang w:eastAsia="ru-RU"/>
        </w:rPr>
        <w:t>то за теоретическую часть выставляется отметка «неудовлетворительно»;</w:t>
      </w:r>
    </w:p>
    <w:p w:rsidR="0075240B" w:rsidRDefault="0075240B" w:rsidP="00B40172">
      <w:pPr>
        <w:pStyle w:val="24"/>
        <w:shd w:val="clear" w:color="auto" w:fill="auto"/>
        <w:spacing w:line="278" w:lineRule="exact"/>
        <w:ind w:firstLine="426"/>
        <w:rPr>
          <w:color w:val="000000"/>
          <w:sz w:val="24"/>
          <w:szCs w:val="24"/>
          <w:lang w:eastAsia="ru-RU"/>
        </w:rPr>
      </w:pPr>
      <w:r>
        <w:rPr>
          <w:color w:val="000000"/>
          <w:sz w:val="24"/>
          <w:szCs w:val="24"/>
          <w:lang w:eastAsia="ru-RU"/>
        </w:rPr>
        <w:t>Е</w:t>
      </w:r>
      <w:r>
        <w:t>с</w:t>
      </w:r>
      <w:r>
        <w:rPr>
          <w:color w:val="000000"/>
          <w:sz w:val="24"/>
          <w:szCs w:val="24"/>
          <w:lang w:eastAsia="ru-RU"/>
        </w:rPr>
        <w:t xml:space="preserve">ли коэффициент качества усвоения программы учебного предмета </w:t>
      </w:r>
      <w:r>
        <w:rPr>
          <w:rStyle w:val="25"/>
        </w:rPr>
        <w:t xml:space="preserve">равен 0^98=98/100. </w:t>
      </w:r>
      <w:r>
        <w:rPr>
          <w:color w:val="000000"/>
          <w:sz w:val="24"/>
          <w:szCs w:val="24"/>
          <w:lang w:eastAsia="ru-RU"/>
        </w:rPr>
        <w:t>то за теоретическую часть выставляется отметка «удовлетворительно»;</w:t>
      </w:r>
    </w:p>
    <w:p w:rsidR="0075240B" w:rsidRDefault="0075240B" w:rsidP="00933A79">
      <w:pPr>
        <w:pStyle w:val="24"/>
        <w:shd w:val="clear" w:color="auto" w:fill="auto"/>
        <w:ind w:left="192" w:right="10" w:firstLine="92"/>
        <w:rPr>
          <w:color w:val="000000"/>
          <w:sz w:val="24"/>
          <w:szCs w:val="24"/>
          <w:lang w:eastAsia="ru-RU"/>
        </w:rPr>
      </w:pPr>
      <w:r>
        <w:t xml:space="preserve">   Ес</w:t>
      </w:r>
      <w:r>
        <w:rPr>
          <w:color w:val="000000"/>
          <w:sz w:val="24"/>
          <w:szCs w:val="24"/>
          <w:lang w:eastAsia="ru-RU"/>
        </w:rPr>
        <w:t xml:space="preserve">ли коэффициент качества усвоения программы учебного предмета </w:t>
      </w:r>
      <w:r>
        <w:rPr>
          <w:rStyle w:val="25"/>
        </w:rPr>
        <w:t xml:space="preserve">равен 0,99=99/100, </w:t>
      </w:r>
      <w:r>
        <w:rPr>
          <w:color w:val="000000"/>
          <w:sz w:val="24"/>
          <w:szCs w:val="24"/>
          <w:lang w:eastAsia="ru-RU"/>
        </w:rPr>
        <w:t>то затеоретическую часть выставляется отметка «хорошо»;</w:t>
      </w:r>
    </w:p>
    <w:p w:rsidR="0075240B" w:rsidRDefault="0075240B" w:rsidP="00933A79">
      <w:pPr>
        <w:pStyle w:val="24"/>
        <w:shd w:val="clear" w:color="auto" w:fill="auto"/>
        <w:ind w:left="192" w:right="10" w:firstLine="92"/>
        <w:rPr>
          <w:color w:val="000000"/>
          <w:sz w:val="24"/>
          <w:szCs w:val="24"/>
          <w:lang w:eastAsia="ru-RU"/>
        </w:rPr>
      </w:pPr>
    </w:p>
    <w:p w:rsidR="0075240B" w:rsidRDefault="0075240B" w:rsidP="00933A79">
      <w:pPr>
        <w:pStyle w:val="24"/>
        <w:shd w:val="clear" w:color="auto" w:fill="auto"/>
        <w:ind w:left="192" w:right="10" w:firstLine="92"/>
        <w:rPr>
          <w:color w:val="000000"/>
          <w:sz w:val="24"/>
          <w:szCs w:val="24"/>
          <w:lang w:eastAsia="ru-RU"/>
        </w:rPr>
      </w:pPr>
    </w:p>
    <w:p w:rsidR="0075240B" w:rsidRPr="00933A79" w:rsidRDefault="0075240B" w:rsidP="00933A79">
      <w:pPr>
        <w:pStyle w:val="24"/>
        <w:shd w:val="clear" w:color="auto" w:fill="auto"/>
        <w:ind w:left="192" w:right="10" w:firstLine="92"/>
        <w:rPr>
          <w:color w:val="000000"/>
          <w:sz w:val="24"/>
          <w:szCs w:val="24"/>
          <w:lang w:eastAsia="ru-RU"/>
        </w:rPr>
      </w:pPr>
    </w:p>
    <w:p w:rsidR="0075240B" w:rsidRPr="00C73351" w:rsidRDefault="0075240B" w:rsidP="00C73351">
      <w:pPr>
        <w:pStyle w:val="24"/>
        <w:shd w:val="clear" w:color="auto" w:fill="auto"/>
        <w:ind w:right="10" w:firstLine="92"/>
        <w:rPr>
          <w:color w:val="000000"/>
          <w:sz w:val="24"/>
          <w:szCs w:val="24"/>
          <w:lang w:eastAsia="ru-RU"/>
        </w:rPr>
      </w:pPr>
      <w:r>
        <w:t xml:space="preserve">      Е</w:t>
      </w:r>
      <w:r>
        <w:rPr>
          <w:color w:val="000000"/>
          <w:sz w:val="24"/>
          <w:szCs w:val="24"/>
          <w:lang w:eastAsia="ru-RU"/>
        </w:rPr>
        <w:t xml:space="preserve">сли коэффициент качества усвоения программы учебного предмета </w:t>
      </w:r>
      <w:r>
        <w:rPr>
          <w:rStyle w:val="25"/>
        </w:rPr>
        <w:t xml:space="preserve">равен 1, </w:t>
      </w:r>
      <w:r>
        <w:rPr>
          <w:color w:val="000000"/>
          <w:sz w:val="24"/>
          <w:szCs w:val="24"/>
          <w:lang w:eastAsia="ru-RU"/>
        </w:rPr>
        <w:t>то за</w:t>
      </w:r>
      <w:r>
        <w:rPr>
          <w:color w:val="000000"/>
          <w:sz w:val="24"/>
          <w:szCs w:val="24"/>
          <w:lang w:eastAsia="ru-RU"/>
        </w:rPr>
        <w:br/>
        <w:t>теоретическую часть выставляется отметка «отлично»;</w:t>
      </w:r>
    </w:p>
    <w:p w:rsidR="0075240B" w:rsidRDefault="0075240B" w:rsidP="00B40172">
      <w:pPr>
        <w:pStyle w:val="24"/>
        <w:shd w:val="clear" w:color="auto" w:fill="auto"/>
        <w:tabs>
          <w:tab w:val="left" w:pos="7925"/>
        </w:tabs>
        <w:ind w:right="10" w:firstLine="92"/>
      </w:pPr>
      <w:r>
        <w:rPr>
          <w:color w:val="000000"/>
          <w:sz w:val="24"/>
          <w:szCs w:val="24"/>
          <w:lang w:eastAsia="ru-RU"/>
        </w:rPr>
        <w:t>Промежуточная аттестация и проверка теоретических знани</w:t>
      </w:r>
      <w:r>
        <w:t xml:space="preserve">й </w:t>
      </w:r>
      <w:r>
        <w:rPr>
          <w:color w:val="000000"/>
          <w:sz w:val="24"/>
          <w:szCs w:val="24"/>
          <w:lang w:eastAsia="ru-RU"/>
        </w:rPr>
        <w:t>при проведении</w:t>
      </w:r>
    </w:p>
    <w:p w:rsidR="0075240B" w:rsidRDefault="0075240B" w:rsidP="00C73351">
      <w:pPr>
        <w:pStyle w:val="24"/>
        <w:shd w:val="clear" w:color="auto" w:fill="auto"/>
        <w:ind w:right="10" w:firstLine="92"/>
      </w:pPr>
      <w:r>
        <w:rPr>
          <w:color w:val="000000"/>
          <w:sz w:val="24"/>
          <w:szCs w:val="24"/>
          <w:lang w:eastAsia="ru-RU"/>
        </w:rPr>
        <w:t xml:space="preserve">квалификационного экзамена проводятся с использованием оценочных материалов, разработанныхпреподавателями и утверждаемых руководителем </w:t>
      </w:r>
      <w:r>
        <w:rPr>
          <w:rStyle w:val="25"/>
        </w:rPr>
        <w:t>(Приложение к программе).</w:t>
      </w:r>
    </w:p>
    <w:p w:rsidR="0075240B" w:rsidRDefault="0075240B" w:rsidP="00C73351">
      <w:pPr>
        <w:pStyle w:val="24"/>
        <w:shd w:val="clear" w:color="auto" w:fill="auto"/>
        <w:ind w:right="10" w:firstLine="440"/>
      </w:pPr>
      <w:r>
        <w:t>Практическая квалификационная работа</w:t>
      </w:r>
      <w:r>
        <w:rPr>
          <w:color w:val="000000"/>
          <w:sz w:val="24"/>
          <w:szCs w:val="24"/>
          <w:lang w:eastAsia="ru-RU"/>
        </w:rPr>
        <w:t xml:space="preserve"> при проведении квалификационного экзаменасостоит из двух этапов. На первом этапе проверяются первоначальные навыки управлениятранспортным средством категории "В" на закрытой площадке или автодроме. На втором этапео</w:t>
      </w:r>
      <w:r>
        <w:t>су</w:t>
      </w:r>
      <w:r>
        <w:rPr>
          <w:color w:val="000000"/>
          <w:sz w:val="24"/>
          <w:szCs w:val="24"/>
          <w:lang w:eastAsia="ru-RU"/>
        </w:rPr>
        <w:t>ществляется проверка навыков управления транспортным средством категории "В" в</w:t>
      </w:r>
      <w:r>
        <w:t xml:space="preserve"> у</w:t>
      </w:r>
      <w:r>
        <w:rPr>
          <w:color w:val="000000"/>
          <w:sz w:val="24"/>
          <w:szCs w:val="24"/>
          <w:lang w:eastAsia="ru-RU"/>
        </w:rPr>
        <w:t>словиях дорожного движения. Отметка за практическую часть выставляется как среднее-арифметическое двух этапов.</w:t>
      </w:r>
    </w:p>
    <w:p w:rsidR="0075240B" w:rsidRDefault="0075240B" w:rsidP="00B40172">
      <w:pPr>
        <w:pStyle w:val="24"/>
        <w:shd w:val="clear" w:color="auto" w:fill="auto"/>
        <w:ind w:right="10" w:firstLine="320"/>
        <w:rPr>
          <w:color w:val="000000"/>
          <w:sz w:val="24"/>
          <w:szCs w:val="24"/>
          <w:lang w:eastAsia="ru-RU"/>
        </w:rPr>
      </w:pPr>
      <w:r>
        <w:rPr>
          <w:color w:val="000000"/>
          <w:sz w:val="24"/>
          <w:szCs w:val="24"/>
          <w:lang w:eastAsia="ru-RU"/>
        </w:rPr>
        <w:t>Отметка за квалификационный экзамен выставляется как среднее-арифметическое отметоктеоретической части ("Основы законодательства в сфере дорожного движения"; "Устройство итехническое обслуживание транспортных средств категории В как объектов управления" и т.д.)и практической части («Вождение»).</w:t>
      </w:r>
    </w:p>
    <w:p w:rsidR="0075240B" w:rsidRDefault="0075240B" w:rsidP="00B40172">
      <w:pPr>
        <w:pStyle w:val="24"/>
        <w:shd w:val="clear" w:color="auto" w:fill="auto"/>
      </w:pPr>
      <w:r>
        <w:rPr>
          <w:color w:val="000000"/>
          <w:sz w:val="24"/>
          <w:szCs w:val="24"/>
          <w:lang w:eastAsia="ru-RU"/>
        </w:rPr>
        <w:t xml:space="preserve">           Резу</w:t>
      </w:r>
      <w:r>
        <w:t>ль</w:t>
      </w:r>
      <w:r>
        <w:rPr>
          <w:color w:val="000000"/>
          <w:sz w:val="24"/>
          <w:szCs w:val="24"/>
          <w:lang w:eastAsia="ru-RU"/>
        </w:rPr>
        <w:t>таты квалификационного экзамена оформляются протоколом. По результатам ква-</w:t>
      </w:r>
      <w:r>
        <w:t>л</w:t>
      </w:r>
      <w:r>
        <w:rPr>
          <w:color w:val="000000"/>
          <w:sz w:val="24"/>
          <w:szCs w:val="24"/>
          <w:lang w:eastAsia="ru-RU"/>
        </w:rPr>
        <w:t>ификационного экзамена выдается свидетельство о профессии водителя.</w:t>
      </w:r>
    </w:p>
    <w:p w:rsidR="0075240B" w:rsidRDefault="0075240B" w:rsidP="00B40172">
      <w:pPr>
        <w:pStyle w:val="24"/>
        <w:shd w:val="clear" w:color="auto" w:fill="auto"/>
        <w:ind w:firstLine="0"/>
      </w:pPr>
      <w:r>
        <w:rPr>
          <w:color w:val="000000"/>
          <w:sz w:val="24"/>
          <w:szCs w:val="24"/>
          <w:lang w:eastAsia="ru-RU"/>
        </w:rPr>
        <w:t xml:space="preserve">      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75240B" w:rsidRDefault="0075240B" w:rsidP="00B40172">
      <w:pPr>
        <w:pStyle w:val="24"/>
        <w:shd w:val="clear" w:color="auto" w:fill="auto"/>
        <w:ind w:firstLine="0"/>
      </w:pPr>
      <w:r>
        <w:rPr>
          <w:color w:val="000000"/>
          <w:sz w:val="24"/>
          <w:szCs w:val="24"/>
          <w:lang w:eastAsia="ru-RU"/>
        </w:rPr>
        <w:t xml:space="preserve">       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осуществляютсяна бумажных носителях.</w:t>
      </w:r>
    </w:p>
    <w:p w:rsidR="0075240B" w:rsidRPr="00DE637A" w:rsidRDefault="0075240B" w:rsidP="00BB7B77">
      <w:pPr>
        <w:autoSpaceDE w:val="0"/>
        <w:autoSpaceDN w:val="0"/>
        <w:adjustRightInd w:val="0"/>
        <w:jc w:val="both"/>
      </w:pPr>
    </w:p>
    <w:p w:rsidR="0075240B" w:rsidRDefault="0075240B" w:rsidP="00A40CD6">
      <w:pPr>
        <w:pStyle w:val="ListParagraph"/>
        <w:numPr>
          <w:ilvl w:val="0"/>
          <w:numId w:val="10"/>
        </w:numPr>
        <w:rPr>
          <w:b/>
          <w:sz w:val="28"/>
          <w:szCs w:val="36"/>
        </w:rPr>
      </w:pPr>
      <w:r w:rsidRPr="00A40CD6">
        <w:rPr>
          <w:b/>
          <w:sz w:val="28"/>
          <w:szCs w:val="36"/>
        </w:rPr>
        <w:t>УЧЕБНО-МЕТОДИЧЕСКИЕМАТЕРИАЛЫ, ОБЕСПЕЧИВАЮЩИЕ РЕАЛИЗАЦИЮ ПРОГРАММЫ</w:t>
      </w:r>
    </w:p>
    <w:p w:rsidR="0075240B" w:rsidRPr="00A40CD6" w:rsidRDefault="0075240B" w:rsidP="005155DF">
      <w:pPr>
        <w:pStyle w:val="ListParagraph"/>
        <w:ind w:left="1855"/>
        <w:rPr>
          <w:b/>
          <w:sz w:val="28"/>
          <w:szCs w:val="36"/>
        </w:rPr>
      </w:pPr>
    </w:p>
    <w:p w:rsidR="0075240B" w:rsidRDefault="0075240B" w:rsidP="00B40172">
      <w:pPr>
        <w:pStyle w:val="24"/>
        <w:shd w:val="clear" w:color="auto" w:fill="auto"/>
        <w:spacing w:line="276" w:lineRule="auto"/>
        <w:ind w:firstLine="0"/>
      </w:pPr>
      <w:r w:rsidRPr="00413531">
        <w:rPr>
          <w:b/>
          <w:bCs/>
        </w:rPr>
        <w:t>Учебно-методические материалы представлены</w:t>
      </w:r>
      <w:r>
        <w:t>:</w:t>
      </w:r>
    </w:p>
    <w:p w:rsidR="0075240B" w:rsidRDefault="0075240B" w:rsidP="00B40172">
      <w:pPr>
        <w:pStyle w:val="24"/>
        <w:shd w:val="clear" w:color="auto" w:fill="auto"/>
        <w:spacing w:line="276" w:lineRule="auto"/>
        <w:ind w:firstLine="0"/>
      </w:pPr>
      <w:r>
        <w:rPr>
          <w:color w:val="000000"/>
          <w:sz w:val="24"/>
          <w:szCs w:val="24"/>
          <w:lang w:eastAsia="ru-RU"/>
        </w:rPr>
        <w:t>“ Образовательной программой профессиональной подготовки водителей транспортных средств категории "В", утвержденной руководителем организации и согласованной с - УГИБДД УМВД России по Липецкой области,</w:t>
      </w:r>
    </w:p>
    <w:p w:rsidR="0075240B" w:rsidRDefault="0075240B" w:rsidP="00B40172">
      <w:pPr>
        <w:pStyle w:val="24"/>
        <w:numPr>
          <w:ilvl w:val="0"/>
          <w:numId w:val="11"/>
        </w:numPr>
        <w:shd w:val="clear" w:color="auto" w:fill="auto"/>
        <w:tabs>
          <w:tab w:val="left" w:pos="310"/>
        </w:tabs>
        <w:spacing w:line="276" w:lineRule="auto"/>
        <w:ind w:firstLine="0"/>
      </w:pPr>
      <w:r>
        <w:rPr>
          <w:color w:val="000000"/>
          <w:sz w:val="24"/>
          <w:szCs w:val="24"/>
          <w:lang w:eastAsia="ru-RU"/>
        </w:rPr>
        <w:t>Расписанием занятий;</w:t>
      </w:r>
    </w:p>
    <w:p w:rsidR="0075240B" w:rsidRDefault="0075240B" w:rsidP="00B40172">
      <w:pPr>
        <w:pStyle w:val="24"/>
        <w:numPr>
          <w:ilvl w:val="0"/>
          <w:numId w:val="11"/>
        </w:numPr>
        <w:shd w:val="clear" w:color="auto" w:fill="auto"/>
        <w:tabs>
          <w:tab w:val="left" w:pos="310"/>
        </w:tabs>
        <w:spacing w:line="276" w:lineRule="auto"/>
        <w:ind w:firstLine="0"/>
      </w:pPr>
      <w:r>
        <w:rPr>
          <w:color w:val="000000"/>
          <w:sz w:val="24"/>
          <w:szCs w:val="24"/>
          <w:lang w:eastAsia="ru-RU"/>
        </w:rPr>
        <w:t>Журна</w:t>
      </w:r>
      <w:r>
        <w:t>л</w:t>
      </w:r>
      <w:r>
        <w:rPr>
          <w:color w:val="000000"/>
          <w:sz w:val="24"/>
          <w:szCs w:val="24"/>
          <w:lang w:eastAsia="ru-RU"/>
        </w:rPr>
        <w:t>ом учета занятий теоретического курса;</w:t>
      </w:r>
    </w:p>
    <w:p w:rsidR="0075240B" w:rsidRDefault="0075240B" w:rsidP="00B40172">
      <w:pPr>
        <w:pStyle w:val="24"/>
        <w:numPr>
          <w:ilvl w:val="0"/>
          <w:numId w:val="11"/>
        </w:numPr>
        <w:shd w:val="clear" w:color="auto" w:fill="auto"/>
        <w:tabs>
          <w:tab w:val="left" w:pos="310"/>
        </w:tabs>
        <w:spacing w:line="276" w:lineRule="auto"/>
        <w:ind w:firstLine="0"/>
      </w:pPr>
      <w:r>
        <w:rPr>
          <w:color w:val="000000"/>
          <w:sz w:val="24"/>
          <w:szCs w:val="24"/>
          <w:lang w:eastAsia="ru-RU"/>
        </w:rPr>
        <w:t>Карточками учета вождения (все категории).</w:t>
      </w:r>
    </w:p>
    <w:p w:rsidR="0075240B" w:rsidRDefault="0075240B" w:rsidP="00B40172">
      <w:pPr>
        <w:pStyle w:val="24"/>
        <w:numPr>
          <w:ilvl w:val="0"/>
          <w:numId w:val="11"/>
        </w:numPr>
        <w:shd w:val="clear" w:color="auto" w:fill="auto"/>
        <w:tabs>
          <w:tab w:val="left" w:pos="358"/>
        </w:tabs>
        <w:spacing w:line="276" w:lineRule="auto"/>
        <w:ind w:firstLine="0"/>
      </w:pPr>
      <w:r>
        <w:rPr>
          <w:color w:val="000000"/>
          <w:sz w:val="24"/>
          <w:szCs w:val="24"/>
          <w:lang w:eastAsia="ru-RU"/>
        </w:rPr>
        <w:t>Материалами для проведения промежуточной и итоговой аттестации обучающихся, утвержденными руководителем.</w:t>
      </w:r>
    </w:p>
    <w:p w:rsidR="0075240B" w:rsidRPr="00C73351" w:rsidRDefault="0075240B" w:rsidP="00C73351">
      <w:pPr>
        <w:pStyle w:val="24"/>
        <w:numPr>
          <w:ilvl w:val="0"/>
          <w:numId w:val="11"/>
        </w:numPr>
        <w:shd w:val="clear" w:color="auto" w:fill="auto"/>
        <w:tabs>
          <w:tab w:val="left" w:pos="301"/>
        </w:tabs>
        <w:spacing w:line="240" w:lineRule="auto"/>
        <w:ind w:firstLine="0"/>
      </w:pPr>
      <w:r>
        <w:rPr>
          <w:color w:val="000000"/>
          <w:sz w:val="24"/>
          <w:szCs w:val="24"/>
          <w:lang w:eastAsia="ru-RU"/>
        </w:rPr>
        <w:t>Свидетельствами о профессиональном обучении.</w:t>
      </w:r>
    </w:p>
    <w:p w:rsidR="0075240B" w:rsidRDefault="0075240B" w:rsidP="00C73351">
      <w:pPr>
        <w:pStyle w:val="24"/>
        <w:shd w:val="clear" w:color="auto" w:fill="auto"/>
        <w:tabs>
          <w:tab w:val="left" w:pos="301"/>
        </w:tabs>
        <w:spacing w:line="240" w:lineRule="auto"/>
        <w:ind w:firstLine="0"/>
      </w:pPr>
    </w:p>
    <w:p w:rsidR="0075240B" w:rsidRPr="00413531" w:rsidRDefault="0075240B" w:rsidP="00C73351">
      <w:pPr>
        <w:pStyle w:val="24"/>
        <w:shd w:val="clear" w:color="auto" w:fill="auto"/>
        <w:spacing w:line="240" w:lineRule="auto"/>
        <w:ind w:left="420" w:firstLine="0"/>
        <w:jc w:val="left"/>
        <w:rPr>
          <w:b/>
          <w:bCs/>
        </w:rPr>
      </w:pPr>
      <w:r w:rsidRPr="00413531">
        <w:rPr>
          <w:b/>
          <w:bCs/>
        </w:rPr>
        <w:t>Дополнительные учебные материалы:</w:t>
      </w:r>
    </w:p>
    <w:p w:rsidR="0075240B" w:rsidRDefault="0075240B" w:rsidP="00413531">
      <w:pPr>
        <w:pStyle w:val="32"/>
        <w:shd w:val="clear" w:color="auto" w:fill="auto"/>
        <w:spacing w:before="0" w:after="0" w:line="240" w:lineRule="auto"/>
        <w:ind w:left="6220"/>
      </w:pPr>
    </w:p>
    <w:p w:rsidR="0075240B" w:rsidRDefault="0075240B" w:rsidP="00413531">
      <w:pPr>
        <w:pStyle w:val="41"/>
        <w:numPr>
          <w:ilvl w:val="0"/>
          <w:numId w:val="13"/>
        </w:numPr>
        <w:shd w:val="clear" w:color="auto" w:fill="auto"/>
        <w:spacing w:before="0" w:line="240" w:lineRule="auto"/>
      </w:pPr>
      <w:r>
        <w:rPr>
          <w:color w:val="000000"/>
          <w:sz w:val="24"/>
          <w:szCs w:val="24"/>
          <w:lang w:eastAsia="ru-RU"/>
        </w:rPr>
        <w:t>Учебно-методические пособия:</w:t>
      </w:r>
    </w:p>
    <w:p w:rsidR="0075240B" w:rsidRPr="00705D6B" w:rsidRDefault="0075240B" w:rsidP="00B40172">
      <w:pPr>
        <w:pStyle w:val="41"/>
        <w:shd w:val="clear" w:color="auto" w:fill="auto"/>
        <w:spacing w:before="0" w:line="276" w:lineRule="auto"/>
        <w:rPr>
          <w:i w:val="0"/>
          <w:iCs w:val="0"/>
        </w:rPr>
      </w:pPr>
      <w:r>
        <w:rPr>
          <w:i w:val="0"/>
          <w:iCs w:val="0"/>
        </w:rPr>
        <w:t xml:space="preserve">- </w:t>
      </w:r>
      <w:r w:rsidRPr="005155DF">
        <w:rPr>
          <w:i w:val="0"/>
          <w:iCs w:val="0"/>
          <w:sz w:val="24"/>
          <w:szCs w:val="24"/>
        </w:rPr>
        <w:t>П</w:t>
      </w:r>
      <w:r w:rsidRPr="005155DF">
        <w:rPr>
          <w:i w:val="0"/>
          <w:iCs w:val="0"/>
          <w:color w:val="000000"/>
          <w:sz w:val="24"/>
          <w:szCs w:val="24"/>
          <w:lang w:eastAsia="ru-RU"/>
        </w:rPr>
        <w:t>ДД</w:t>
      </w:r>
      <w:r w:rsidRPr="00705D6B">
        <w:rPr>
          <w:i w:val="0"/>
          <w:iCs w:val="0"/>
          <w:color w:val="000000"/>
          <w:sz w:val="24"/>
          <w:szCs w:val="24"/>
          <w:lang w:eastAsia="ru-RU"/>
        </w:rPr>
        <w:t xml:space="preserve"> (официальное издание с изменениями на текущий год)</w:t>
      </w:r>
      <w:r>
        <w:rPr>
          <w:i w:val="0"/>
          <w:iCs w:val="0"/>
          <w:color w:val="000000"/>
          <w:sz w:val="24"/>
          <w:szCs w:val="24"/>
          <w:lang w:eastAsia="ru-RU"/>
        </w:rPr>
        <w:t>,</w:t>
      </w:r>
    </w:p>
    <w:p w:rsidR="0075240B" w:rsidRPr="00413531" w:rsidRDefault="0075240B" w:rsidP="00B40172">
      <w:pPr>
        <w:pStyle w:val="24"/>
        <w:shd w:val="clear" w:color="auto" w:fill="auto"/>
        <w:spacing w:line="276" w:lineRule="auto"/>
        <w:ind w:firstLine="0"/>
        <w:jc w:val="left"/>
        <w:rPr>
          <w:color w:val="000000"/>
          <w:sz w:val="24"/>
          <w:szCs w:val="24"/>
          <w:lang w:eastAsia="ru-RU"/>
        </w:rPr>
      </w:pPr>
      <w:r>
        <w:t>- Кузин В.В. Э</w:t>
      </w:r>
      <w:r>
        <w:rPr>
          <w:color w:val="000000"/>
          <w:sz w:val="24"/>
          <w:szCs w:val="24"/>
          <w:lang w:eastAsia="ru-RU"/>
        </w:rPr>
        <w:t>кзаменационны</w:t>
      </w:r>
      <w:r>
        <w:t>е</w:t>
      </w:r>
      <w:r>
        <w:rPr>
          <w:color w:val="000000"/>
          <w:sz w:val="24"/>
          <w:szCs w:val="24"/>
          <w:lang w:eastAsia="ru-RU"/>
        </w:rPr>
        <w:t xml:space="preserve"> билет</w:t>
      </w:r>
      <w:r>
        <w:t>ы</w:t>
      </w:r>
      <w:r>
        <w:rPr>
          <w:color w:val="000000"/>
          <w:sz w:val="24"/>
          <w:szCs w:val="24"/>
          <w:lang w:eastAsia="ru-RU"/>
        </w:rPr>
        <w:t>.М</w:t>
      </w:r>
      <w:r>
        <w:t>осква, «Рецепт-Холдинг», 2019г.,</w:t>
      </w:r>
    </w:p>
    <w:p w:rsidR="0075240B" w:rsidRDefault="0075240B" w:rsidP="00B40172">
      <w:pPr>
        <w:pStyle w:val="24"/>
        <w:shd w:val="clear" w:color="auto" w:fill="auto"/>
        <w:spacing w:line="276" w:lineRule="auto"/>
        <w:ind w:firstLine="0"/>
        <w:jc w:val="left"/>
        <w:rPr>
          <w:color w:val="000000"/>
          <w:sz w:val="24"/>
          <w:szCs w:val="24"/>
          <w:lang w:eastAsia="ru-RU"/>
        </w:rPr>
      </w:pPr>
      <w:r>
        <w:rPr>
          <w:color w:val="000000"/>
          <w:sz w:val="24"/>
          <w:szCs w:val="24"/>
          <w:lang w:eastAsia="ru-RU"/>
        </w:rPr>
        <w:t xml:space="preserve">- Зеленин С.Ф. Молоков В.А. Учебник по устройству автомобиля. </w:t>
      </w:r>
      <w:r>
        <w:t>–</w:t>
      </w:r>
      <w:r>
        <w:rPr>
          <w:color w:val="000000"/>
          <w:sz w:val="24"/>
          <w:szCs w:val="24"/>
          <w:lang w:eastAsia="ru-RU"/>
        </w:rPr>
        <w:t xml:space="preserve"> М</w:t>
      </w:r>
      <w:r>
        <w:t>осква,</w:t>
      </w:r>
      <w:r>
        <w:rPr>
          <w:color w:val="000000"/>
          <w:sz w:val="24"/>
          <w:szCs w:val="24"/>
          <w:lang w:eastAsia="ru-RU"/>
        </w:rPr>
        <w:t xml:space="preserve"> РусьАвтокнига</w:t>
      </w:r>
      <w:r>
        <w:t xml:space="preserve">, </w:t>
      </w:r>
      <w:r>
        <w:rPr>
          <w:color w:val="000000"/>
          <w:sz w:val="24"/>
          <w:szCs w:val="24"/>
          <w:lang w:eastAsia="ru-RU"/>
        </w:rPr>
        <w:t>200</w:t>
      </w:r>
      <w:r>
        <w:t>7г.,</w:t>
      </w:r>
    </w:p>
    <w:p w:rsidR="0075240B" w:rsidRDefault="0075240B" w:rsidP="00B40172">
      <w:pPr>
        <w:pStyle w:val="24"/>
        <w:shd w:val="clear" w:color="auto" w:fill="auto"/>
        <w:spacing w:line="276" w:lineRule="auto"/>
        <w:ind w:firstLine="0"/>
        <w:jc w:val="left"/>
      </w:pPr>
      <w:r>
        <w:rPr>
          <w:color w:val="000000"/>
          <w:sz w:val="24"/>
          <w:szCs w:val="24"/>
          <w:lang w:eastAsia="ru-RU"/>
        </w:rPr>
        <w:t xml:space="preserve">- </w:t>
      </w:r>
      <w:r>
        <w:t>Куперман А.И.Безопасное управление автомобилем</w:t>
      </w:r>
      <w:r>
        <w:rPr>
          <w:color w:val="000000"/>
          <w:sz w:val="24"/>
          <w:szCs w:val="24"/>
          <w:lang w:eastAsia="ru-RU"/>
        </w:rPr>
        <w:t xml:space="preserve">. </w:t>
      </w:r>
      <w:r>
        <w:t>–</w:t>
      </w:r>
      <w:r>
        <w:rPr>
          <w:color w:val="000000"/>
          <w:sz w:val="24"/>
          <w:szCs w:val="24"/>
          <w:lang w:eastAsia="ru-RU"/>
        </w:rPr>
        <w:t xml:space="preserve"> М</w:t>
      </w:r>
      <w:r>
        <w:t>осква,«Транспорт»,1989г.,</w:t>
      </w:r>
    </w:p>
    <w:p w:rsidR="0075240B" w:rsidRDefault="0075240B" w:rsidP="00B40172">
      <w:pPr>
        <w:pStyle w:val="24"/>
        <w:shd w:val="clear" w:color="auto" w:fill="auto"/>
        <w:spacing w:line="276" w:lineRule="auto"/>
        <w:ind w:firstLine="0"/>
        <w:jc w:val="left"/>
      </w:pPr>
      <w:r>
        <w:t>- Богоявленский И.Ф. Справочник: оказание первой медицинской, первой реанимационной помощи на месте происшествия и в очагах чрезвычайных ситуаций. – Санкт-Петербург, 2014г.</w:t>
      </w:r>
    </w:p>
    <w:p w:rsidR="0075240B" w:rsidRDefault="0075240B" w:rsidP="00B40172">
      <w:pPr>
        <w:pStyle w:val="41"/>
        <w:shd w:val="clear" w:color="auto" w:fill="auto"/>
        <w:spacing w:before="0" w:line="276" w:lineRule="auto"/>
        <w:ind w:left="540"/>
      </w:pPr>
      <w:r>
        <w:rPr>
          <w:rStyle w:val="43"/>
          <w:i/>
          <w:iCs/>
        </w:rPr>
        <w:t>2. П</w:t>
      </w:r>
      <w:r>
        <w:rPr>
          <w:color w:val="000000"/>
          <w:sz w:val="24"/>
          <w:szCs w:val="24"/>
          <w:lang w:eastAsia="ru-RU"/>
        </w:rPr>
        <w:t>особия на электронных носителях (</w:t>
      </w:r>
      <w:r>
        <w:rPr>
          <w:color w:val="000000"/>
          <w:sz w:val="24"/>
          <w:szCs w:val="24"/>
          <w:lang w:val="en-US"/>
        </w:rPr>
        <w:t>CD</w:t>
      </w:r>
      <w:r>
        <w:rPr>
          <w:color w:val="000000"/>
          <w:sz w:val="24"/>
          <w:szCs w:val="24"/>
          <w:lang w:eastAsia="ru-RU"/>
        </w:rPr>
        <w:t>-дисках):</w:t>
      </w:r>
    </w:p>
    <w:p w:rsidR="0075240B" w:rsidRDefault="0075240B" w:rsidP="00B40172">
      <w:pPr>
        <w:pStyle w:val="24"/>
        <w:shd w:val="clear" w:color="auto" w:fill="auto"/>
        <w:spacing w:line="276" w:lineRule="auto"/>
        <w:ind w:left="420" w:firstLine="0"/>
        <w:jc w:val="left"/>
      </w:pPr>
      <w:r>
        <w:rPr>
          <w:color w:val="000000"/>
          <w:sz w:val="24"/>
          <w:szCs w:val="24"/>
          <w:lang w:eastAsia="ru-RU"/>
        </w:rPr>
        <w:t>Пособие по подготовке к экзаменам в ГИБДД.- МААШ: подготовка к практическому экзамену в ГИБДД.</w:t>
      </w:r>
    </w:p>
    <w:p w:rsidR="0075240B" w:rsidRPr="00F51CCB" w:rsidRDefault="0075240B" w:rsidP="00E547F6">
      <w:pPr>
        <w:jc w:val="both"/>
        <w:rPr>
          <w:sz w:val="28"/>
          <w:szCs w:val="28"/>
        </w:rPr>
      </w:pPr>
    </w:p>
    <w:sectPr w:rsidR="0075240B" w:rsidRPr="00F51CCB" w:rsidSect="00B40172">
      <w:pgSz w:w="11906" w:h="16838"/>
      <w:pgMar w:top="426" w:right="707" w:bottom="142"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40B" w:rsidRDefault="0075240B" w:rsidP="002701C2">
      <w:r>
        <w:separator/>
      </w:r>
    </w:p>
  </w:endnote>
  <w:endnote w:type="continuationSeparator" w:id="1">
    <w:p w:rsidR="0075240B" w:rsidRDefault="0075240B" w:rsidP="00270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40B" w:rsidRDefault="0075240B" w:rsidP="002701C2">
      <w:r>
        <w:separator/>
      </w:r>
    </w:p>
  </w:footnote>
  <w:footnote w:type="continuationSeparator" w:id="1">
    <w:p w:rsidR="0075240B" w:rsidRDefault="0075240B" w:rsidP="002701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6797"/>
    <w:multiLevelType w:val="hybridMultilevel"/>
    <w:tmpl w:val="B28A03A0"/>
    <w:lvl w:ilvl="0" w:tplc="4AB68390">
      <w:start w:val="7"/>
      <w:numFmt w:val="upperRoman"/>
      <w:lvlText w:val="%1."/>
      <w:lvlJc w:val="left"/>
      <w:pPr>
        <w:ind w:left="1855" w:hanging="72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1">
    <w:nsid w:val="01A96D29"/>
    <w:multiLevelType w:val="multilevel"/>
    <w:tmpl w:val="1C960202"/>
    <w:lvl w:ilvl="0">
      <w:start w:val="2"/>
      <w:numFmt w:val="upperRoman"/>
      <w:lvlText w:val="%1."/>
      <w:lvlJc w:val="left"/>
      <w:pPr>
        <w:ind w:left="1855" w:hanging="720"/>
      </w:pPr>
      <w:rPr>
        <w:rFonts w:cs="Times New Roman" w:hint="default"/>
        <w:sz w:val="28"/>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42416DA"/>
    <w:multiLevelType w:val="multilevel"/>
    <w:tmpl w:val="9EDAB96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33F7DF1"/>
    <w:multiLevelType w:val="multilevel"/>
    <w:tmpl w:val="99C0FEBE"/>
    <w:lvl w:ilvl="0">
      <w:start w:val="2"/>
      <w:numFmt w:val="upperRoman"/>
      <w:lvlText w:val="%1."/>
      <w:lvlJc w:val="left"/>
      <w:pPr>
        <w:ind w:left="1080" w:hanging="720"/>
      </w:pPr>
      <w:rPr>
        <w:rFonts w:cs="Times New Roman" w:hint="default"/>
        <w:sz w:val="28"/>
      </w:rPr>
    </w:lvl>
    <w:lvl w:ilvl="1">
      <w:start w:val="2"/>
      <w:numFmt w:val="decimal"/>
      <w:isLgl/>
      <w:lvlText w:val="%1.%2"/>
      <w:lvlJc w:val="left"/>
      <w:pPr>
        <w:ind w:left="1833" w:hanging="1125"/>
      </w:pPr>
      <w:rPr>
        <w:rFonts w:cs="Times New Roman" w:hint="default"/>
      </w:rPr>
    </w:lvl>
    <w:lvl w:ilvl="2">
      <w:start w:val="1"/>
      <w:numFmt w:val="decimal"/>
      <w:isLgl/>
      <w:lvlText w:val="%1.%2.%3"/>
      <w:lvlJc w:val="left"/>
      <w:pPr>
        <w:ind w:left="2181" w:hanging="1125"/>
      </w:pPr>
      <w:rPr>
        <w:rFonts w:cs="Times New Roman" w:hint="default"/>
      </w:rPr>
    </w:lvl>
    <w:lvl w:ilvl="3">
      <w:start w:val="1"/>
      <w:numFmt w:val="decimal"/>
      <w:isLgl/>
      <w:lvlText w:val="%1.%2.%3.%4"/>
      <w:lvlJc w:val="left"/>
      <w:pPr>
        <w:ind w:left="2529" w:hanging="1125"/>
      </w:pPr>
      <w:rPr>
        <w:rFonts w:cs="Times New Roman" w:hint="default"/>
      </w:rPr>
    </w:lvl>
    <w:lvl w:ilvl="4">
      <w:start w:val="1"/>
      <w:numFmt w:val="decimal"/>
      <w:isLgl/>
      <w:lvlText w:val="%1.%2.%3.%4.%5"/>
      <w:lvlJc w:val="left"/>
      <w:pPr>
        <w:ind w:left="2877" w:hanging="1125"/>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4">
    <w:nsid w:val="4DB9003F"/>
    <w:multiLevelType w:val="multilevel"/>
    <w:tmpl w:val="29E46820"/>
    <w:lvl w:ilvl="0">
      <w:start w:val="5"/>
      <w:numFmt w:val="decimal"/>
      <w:lvlText w:val="%1."/>
      <w:lvlJc w:val="left"/>
      <w:pPr>
        <w:ind w:left="450" w:hanging="450"/>
      </w:pPr>
      <w:rPr>
        <w:rFonts w:cs="Times New Roman"/>
      </w:rPr>
    </w:lvl>
    <w:lvl w:ilvl="1">
      <w:start w:val="3"/>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5">
    <w:nsid w:val="4F69438A"/>
    <w:multiLevelType w:val="hybridMultilevel"/>
    <w:tmpl w:val="C7A460C2"/>
    <w:lvl w:ilvl="0" w:tplc="1EE2244C">
      <w:start w:val="9"/>
      <w:numFmt w:val="upperRoman"/>
      <w:lvlText w:val="%1."/>
      <w:lvlJc w:val="left"/>
      <w:pPr>
        <w:ind w:left="1855" w:hanging="72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6">
    <w:nsid w:val="56734D45"/>
    <w:multiLevelType w:val="hybridMultilevel"/>
    <w:tmpl w:val="6F32705A"/>
    <w:lvl w:ilvl="0" w:tplc="B0F2B70A">
      <w:start w:val="8"/>
      <w:numFmt w:val="upperRoman"/>
      <w:lvlText w:val="%1."/>
      <w:lvlJc w:val="left"/>
      <w:pPr>
        <w:ind w:left="1855" w:hanging="72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7">
    <w:nsid w:val="6DFF2FA0"/>
    <w:multiLevelType w:val="hybridMultilevel"/>
    <w:tmpl w:val="7340EC8C"/>
    <w:lvl w:ilvl="0" w:tplc="4DC6F982">
      <w:start w:val="1"/>
      <w:numFmt w:val="decimal"/>
      <w:lvlText w:val="%1."/>
      <w:lvlJc w:val="left"/>
      <w:pPr>
        <w:ind w:left="1140" w:hanging="360"/>
      </w:pPr>
      <w:rPr>
        <w:rFonts w:cs="Times New Roman" w:hint="default"/>
        <w:color w:val="000000"/>
        <w:sz w:val="24"/>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8">
    <w:nsid w:val="70A71475"/>
    <w:multiLevelType w:val="hybridMultilevel"/>
    <w:tmpl w:val="3476DB24"/>
    <w:lvl w:ilvl="0" w:tplc="159C8412">
      <w:start w:val="4"/>
      <w:numFmt w:val="upperRoman"/>
      <w:lvlText w:val="%1."/>
      <w:lvlJc w:val="left"/>
      <w:pPr>
        <w:ind w:left="1855" w:hanging="72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9">
    <w:nsid w:val="72CD6B32"/>
    <w:multiLevelType w:val="hybridMultilevel"/>
    <w:tmpl w:val="B510B142"/>
    <w:lvl w:ilvl="0" w:tplc="590A3F6E">
      <w:start w:val="1"/>
      <w:numFmt w:val="decimal"/>
      <w:lvlText w:val="%1."/>
      <w:lvlJc w:val="left"/>
      <w:pPr>
        <w:ind w:left="780" w:hanging="360"/>
      </w:pPr>
      <w:rPr>
        <w:rFonts w:cs="Times New Roman" w:hint="default"/>
        <w:i w:val="0"/>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0">
    <w:nsid w:val="7D3D647A"/>
    <w:multiLevelType w:val="multilevel"/>
    <w:tmpl w:val="5600C304"/>
    <w:lvl w:ilvl="0">
      <w:start w:val="1"/>
      <w:numFmt w:val="upperRoman"/>
      <w:lvlText w:val="%1."/>
      <w:lvlJc w:val="left"/>
      <w:pPr>
        <w:ind w:left="720" w:hanging="720"/>
      </w:pPr>
      <w:rPr>
        <w:rFonts w:cs="Times New Roman"/>
        <w:sz w:val="28"/>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3"/>
  </w:num>
  <w:num w:numId="8">
    <w:abstractNumId w:val="0"/>
  </w:num>
  <w:num w:numId="9">
    <w:abstractNumId w:val="5"/>
  </w:num>
  <w:num w:numId="10">
    <w:abstractNumId w:val="6"/>
  </w:num>
  <w:num w:numId="11">
    <w:abstractNumId w:val="2"/>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1352"/>
    <w:rsid w:val="00010EB3"/>
    <w:rsid w:val="00014F10"/>
    <w:rsid w:val="00015997"/>
    <w:rsid w:val="0002297D"/>
    <w:rsid w:val="00037957"/>
    <w:rsid w:val="0005364A"/>
    <w:rsid w:val="00063B5D"/>
    <w:rsid w:val="00070A19"/>
    <w:rsid w:val="000744FD"/>
    <w:rsid w:val="000A733F"/>
    <w:rsid w:val="000B3D86"/>
    <w:rsid w:val="000B7068"/>
    <w:rsid w:val="000C2FAF"/>
    <w:rsid w:val="000D3B0A"/>
    <w:rsid w:val="000E339E"/>
    <w:rsid w:val="000E7B38"/>
    <w:rsid w:val="000F476B"/>
    <w:rsid w:val="00101500"/>
    <w:rsid w:val="00105AF6"/>
    <w:rsid w:val="00110532"/>
    <w:rsid w:val="00117453"/>
    <w:rsid w:val="001212C3"/>
    <w:rsid w:val="001213A1"/>
    <w:rsid w:val="00121DFD"/>
    <w:rsid w:val="001358EF"/>
    <w:rsid w:val="00143290"/>
    <w:rsid w:val="0015271D"/>
    <w:rsid w:val="0017714B"/>
    <w:rsid w:val="001879C5"/>
    <w:rsid w:val="00191E4F"/>
    <w:rsid w:val="001967EF"/>
    <w:rsid w:val="001A73C9"/>
    <w:rsid w:val="001B43D7"/>
    <w:rsid w:val="001C24D7"/>
    <w:rsid w:val="001C2730"/>
    <w:rsid w:val="001C3F29"/>
    <w:rsid w:val="001D4F45"/>
    <w:rsid w:val="001D651D"/>
    <w:rsid w:val="001F2945"/>
    <w:rsid w:val="00203693"/>
    <w:rsid w:val="002103CE"/>
    <w:rsid w:val="002110AC"/>
    <w:rsid w:val="002173BA"/>
    <w:rsid w:val="00220672"/>
    <w:rsid w:val="002236F7"/>
    <w:rsid w:val="00231838"/>
    <w:rsid w:val="00244990"/>
    <w:rsid w:val="002701C2"/>
    <w:rsid w:val="002835B4"/>
    <w:rsid w:val="002865EB"/>
    <w:rsid w:val="00294924"/>
    <w:rsid w:val="002A68A4"/>
    <w:rsid w:val="002A7F7E"/>
    <w:rsid w:val="002B3B23"/>
    <w:rsid w:val="002C0E31"/>
    <w:rsid w:val="002C221C"/>
    <w:rsid w:val="002D632A"/>
    <w:rsid w:val="002E74BD"/>
    <w:rsid w:val="003062EA"/>
    <w:rsid w:val="00322563"/>
    <w:rsid w:val="003238B7"/>
    <w:rsid w:val="0032657C"/>
    <w:rsid w:val="00343CB3"/>
    <w:rsid w:val="00356832"/>
    <w:rsid w:val="00373B6F"/>
    <w:rsid w:val="003864B8"/>
    <w:rsid w:val="0039271B"/>
    <w:rsid w:val="00392B98"/>
    <w:rsid w:val="00397BC0"/>
    <w:rsid w:val="003A42AB"/>
    <w:rsid w:val="003B16B6"/>
    <w:rsid w:val="003B7DD4"/>
    <w:rsid w:val="003F58E4"/>
    <w:rsid w:val="0040365B"/>
    <w:rsid w:val="004068CE"/>
    <w:rsid w:val="00407C6F"/>
    <w:rsid w:val="00413531"/>
    <w:rsid w:val="004433B7"/>
    <w:rsid w:val="0044564F"/>
    <w:rsid w:val="00467EE5"/>
    <w:rsid w:val="00474090"/>
    <w:rsid w:val="004834E6"/>
    <w:rsid w:val="004D1110"/>
    <w:rsid w:val="004D3485"/>
    <w:rsid w:val="004D5142"/>
    <w:rsid w:val="004F5A14"/>
    <w:rsid w:val="004F67F9"/>
    <w:rsid w:val="00502632"/>
    <w:rsid w:val="005155DF"/>
    <w:rsid w:val="00523C69"/>
    <w:rsid w:val="00527E92"/>
    <w:rsid w:val="005316CD"/>
    <w:rsid w:val="00545BCB"/>
    <w:rsid w:val="005533D5"/>
    <w:rsid w:val="005568D2"/>
    <w:rsid w:val="00577191"/>
    <w:rsid w:val="005A497D"/>
    <w:rsid w:val="005B03B1"/>
    <w:rsid w:val="005B07B1"/>
    <w:rsid w:val="005B521B"/>
    <w:rsid w:val="005C7517"/>
    <w:rsid w:val="005C7A5C"/>
    <w:rsid w:val="005D4247"/>
    <w:rsid w:val="005D4406"/>
    <w:rsid w:val="005E52DF"/>
    <w:rsid w:val="005F4C72"/>
    <w:rsid w:val="00614839"/>
    <w:rsid w:val="00615D3F"/>
    <w:rsid w:val="00620FCB"/>
    <w:rsid w:val="006429D2"/>
    <w:rsid w:val="00644B43"/>
    <w:rsid w:val="00653581"/>
    <w:rsid w:val="006617D8"/>
    <w:rsid w:val="00674A61"/>
    <w:rsid w:val="006A11A4"/>
    <w:rsid w:val="006A34F4"/>
    <w:rsid w:val="006A57FF"/>
    <w:rsid w:val="006C49AE"/>
    <w:rsid w:val="006E44B2"/>
    <w:rsid w:val="006E5FD8"/>
    <w:rsid w:val="007007CB"/>
    <w:rsid w:val="00705D6B"/>
    <w:rsid w:val="0073083D"/>
    <w:rsid w:val="00734772"/>
    <w:rsid w:val="00735966"/>
    <w:rsid w:val="00736342"/>
    <w:rsid w:val="0074277D"/>
    <w:rsid w:val="0075240B"/>
    <w:rsid w:val="00766C82"/>
    <w:rsid w:val="007678BE"/>
    <w:rsid w:val="00783256"/>
    <w:rsid w:val="007B396F"/>
    <w:rsid w:val="007C7475"/>
    <w:rsid w:val="007C762A"/>
    <w:rsid w:val="007F0B14"/>
    <w:rsid w:val="007F7010"/>
    <w:rsid w:val="0080297C"/>
    <w:rsid w:val="00806F22"/>
    <w:rsid w:val="008154AC"/>
    <w:rsid w:val="00827E17"/>
    <w:rsid w:val="008530AF"/>
    <w:rsid w:val="00856A8F"/>
    <w:rsid w:val="00865FFC"/>
    <w:rsid w:val="0087676D"/>
    <w:rsid w:val="0088711F"/>
    <w:rsid w:val="008A0AE3"/>
    <w:rsid w:val="008B717B"/>
    <w:rsid w:val="008C0B17"/>
    <w:rsid w:val="008C4CDD"/>
    <w:rsid w:val="008C651E"/>
    <w:rsid w:val="008C71AE"/>
    <w:rsid w:val="008D1131"/>
    <w:rsid w:val="008D3543"/>
    <w:rsid w:val="008D3987"/>
    <w:rsid w:val="008D7DE6"/>
    <w:rsid w:val="008E5551"/>
    <w:rsid w:val="008E5F4B"/>
    <w:rsid w:val="008F28A3"/>
    <w:rsid w:val="008F3C44"/>
    <w:rsid w:val="00910F7A"/>
    <w:rsid w:val="009156C2"/>
    <w:rsid w:val="00924DBD"/>
    <w:rsid w:val="00927705"/>
    <w:rsid w:val="00933A79"/>
    <w:rsid w:val="00954CD0"/>
    <w:rsid w:val="0096031E"/>
    <w:rsid w:val="00980AE8"/>
    <w:rsid w:val="00982C33"/>
    <w:rsid w:val="00990434"/>
    <w:rsid w:val="00991DAB"/>
    <w:rsid w:val="00996588"/>
    <w:rsid w:val="009A7527"/>
    <w:rsid w:val="009B4DF5"/>
    <w:rsid w:val="009C641A"/>
    <w:rsid w:val="009E2025"/>
    <w:rsid w:val="00A10D0D"/>
    <w:rsid w:val="00A13423"/>
    <w:rsid w:val="00A13A41"/>
    <w:rsid w:val="00A13BED"/>
    <w:rsid w:val="00A25DCD"/>
    <w:rsid w:val="00A32AFB"/>
    <w:rsid w:val="00A40CD6"/>
    <w:rsid w:val="00A41A26"/>
    <w:rsid w:val="00A41F9A"/>
    <w:rsid w:val="00A460DB"/>
    <w:rsid w:val="00A51708"/>
    <w:rsid w:val="00A66B0C"/>
    <w:rsid w:val="00A76E95"/>
    <w:rsid w:val="00A807ED"/>
    <w:rsid w:val="00A8528B"/>
    <w:rsid w:val="00A85C15"/>
    <w:rsid w:val="00AC562E"/>
    <w:rsid w:val="00AD29F0"/>
    <w:rsid w:val="00AD33EB"/>
    <w:rsid w:val="00AD3772"/>
    <w:rsid w:val="00AE1352"/>
    <w:rsid w:val="00AF3F5D"/>
    <w:rsid w:val="00AF495B"/>
    <w:rsid w:val="00B134F2"/>
    <w:rsid w:val="00B141D1"/>
    <w:rsid w:val="00B14F6E"/>
    <w:rsid w:val="00B31FC3"/>
    <w:rsid w:val="00B36196"/>
    <w:rsid w:val="00B40172"/>
    <w:rsid w:val="00B42681"/>
    <w:rsid w:val="00B42C82"/>
    <w:rsid w:val="00B70DE3"/>
    <w:rsid w:val="00B71794"/>
    <w:rsid w:val="00B87443"/>
    <w:rsid w:val="00B907E5"/>
    <w:rsid w:val="00B95D0B"/>
    <w:rsid w:val="00B97ADF"/>
    <w:rsid w:val="00BA2480"/>
    <w:rsid w:val="00BA3DD5"/>
    <w:rsid w:val="00BA4D46"/>
    <w:rsid w:val="00BB109C"/>
    <w:rsid w:val="00BB7B77"/>
    <w:rsid w:val="00BD1305"/>
    <w:rsid w:val="00BD71EF"/>
    <w:rsid w:val="00BF067D"/>
    <w:rsid w:val="00BF2F75"/>
    <w:rsid w:val="00C1518C"/>
    <w:rsid w:val="00C16BB5"/>
    <w:rsid w:val="00C17267"/>
    <w:rsid w:val="00C175B2"/>
    <w:rsid w:val="00C3023F"/>
    <w:rsid w:val="00C41429"/>
    <w:rsid w:val="00C42721"/>
    <w:rsid w:val="00C73351"/>
    <w:rsid w:val="00C762B3"/>
    <w:rsid w:val="00C775D8"/>
    <w:rsid w:val="00C82C3C"/>
    <w:rsid w:val="00C95D8F"/>
    <w:rsid w:val="00CB737A"/>
    <w:rsid w:val="00CB74A3"/>
    <w:rsid w:val="00CD35C2"/>
    <w:rsid w:val="00CF5A5E"/>
    <w:rsid w:val="00D0478F"/>
    <w:rsid w:val="00D31906"/>
    <w:rsid w:val="00D34036"/>
    <w:rsid w:val="00D4667E"/>
    <w:rsid w:val="00D471C0"/>
    <w:rsid w:val="00D65FE3"/>
    <w:rsid w:val="00D82D9B"/>
    <w:rsid w:val="00D90D47"/>
    <w:rsid w:val="00D93BDB"/>
    <w:rsid w:val="00DA20AB"/>
    <w:rsid w:val="00DA5D5B"/>
    <w:rsid w:val="00DD0D02"/>
    <w:rsid w:val="00DD3248"/>
    <w:rsid w:val="00DE3C2B"/>
    <w:rsid w:val="00DE637A"/>
    <w:rsid w:val="00E346E6"/>
    <w:rsid w:val="00E460D3"/>
    <w:rsid w:val="00E47010"/>
    <w:rsid w:val="00E547F6"/>
    <w:rsid w:val="00E64DA4"/>
    <w:rsid w:val="00E7140A"/>
    <w:rsid w:val="00E77634"/>
    <w:rsid w:val="00E802BA"/>
    <w:rsid w:val="00E8126A"/>
    <w:rsid w:val="00E813C3"/>
    <w:rsid w:val="00EA28C7"/>
    <w:rsid w:val="00EA62A0"/>
    <w:rsid w:val="00EB1911"/>
    <w:rsid w:val="00EC528C"/>
    <w:rsid w:val="00EC6D9E"/>
    <w:rsid w:val="00EC72DD"/>
    <w:rsid w:val="00ED3E52"/>
    <w:rsid w:val="00ED3F5C"/>
    <w:rsid w:val="00F02220"/>
    <w:rsid w:val="00F37662"/>
    <w:rsid w:val="00F42568"/>
    <w:rsid w:val="00F43BDC"/>
    <w:rsid w:val="00F51CCB"/>
    <w:rsid w:val="00F72AE2"/>
    <w:rsid w:val="00FB3C6D"/>
    <w:rsid w:val="00FF66D4"/>
    <w:rsid w:val="00FF67D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C2"/>
    <w:rPr>
      <w:rFonts w:ascii="Times New Roman" w:eastAsia="Times New Roman" w:hAnsi="Times New Roman"/>
      <w:sz w:val="24"/>
      <w:szCs w:val="24"/>
    </w:rPr>
  </w:style>
  <w:style w:type="paragraph" w:styleId="Heading1">
    <w:name w:val="heading 1"/>
    <w:aliases w:val="Заголовок 1 Знак Знак Знак Знак"/>
    <w:basedOn w:val="Normal"/>
    <w:next w:val="Normal"/>
    <w:link w:val="Heading1Char"/>
    <w:uiPriority w:val="99"/>
    <w:qFormat/>
    <w:rsid w:val="002701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701C2"/>
    <w:pPr>
      <w:keepNext/>
      <w:widowControl w:val="0"/>
      <w:autoSpaceDE w:val="0"/>
      <w:autoSpaceDN w:val="0"/>
      <w:adjustRightInd w:val="0"/>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2701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2701C2"/>
    <w:pPr>
      <w:keepNext/>
      <w:widowControl w:val="0"/>
      <w:autoSpaceDE w:val="0"/>
      <w:autoSpaceDN w:val="0"/>
      <w:adjustRightInd w:val="0"/>
      <w:spacing w:before="240" w:after="60"/>
      <w:outlineLvl w:val="3"/>
    </w:pPr>
    <w:rPr>
      <w:b/>
      <w:bCs/>
      <w:sz w:val="28"/>
      <w:szCs w:val="28"/>
    </w:rPr>
  </w:style>
  <w:style w:type="paragraph" w:styleId="Heading5">
    <w:name w:val="heading 5"/>
    <w:basedOn w:val="Normal"/>
    <w:next w:val="Normal"/>
    <w:link w:val="Heading5Char"/>
    <w:uiPriority w:val="99"/>
    <w:qFormat/>
    <w:rsid w:val="003062EA"/>
    <w:pPr>
      <w:keepNext/>
      <w:keepLines/>
      <w:spacing w:before="40"/>
      <w:outlineLvl w:val="4"/>
    </w:pPr>
    <w:rPr>
      <w:rFonts w:ascii="Cambria" w:hAnsi="Cambria"/>
      <w:color w:val="365F91"/>
    </w:rPr>
  </w:style>
  <w:style w:type="paragraph" w:styleId="Heading6">
    <w:name w:val="heading 6"/>
    <w:basedOn w:val="Normal"/>
    <w:next w:val="Normal"/>
    <w:link w:val="Heading6Char"/>
    <w:uiPriority w:val="99"/>
    <w:qFormat/>
    <w:rsid w:val="003062EA"/>
    <w:pPr>
      <w:keepNext/>
      <w:keepLines/>
      <w:spacing w:before="40"/>
      <w:outlineLvl w:val="5"/>
    </w:pPr>
    <w:rPr>
      <w:rFonts w:ascii="Cambria" w:hAnsi="Cambria"/>
      <w:color w:val="243F60"/>
    </w:rPr>
  </w:style>
  <w:style w:type="paragraph" w:styleId="Heading7">
    <w:name w:val="heading 7"/>
    <w:basedOn w:val="Normal"/>
    <w:next w:val="Normal"/>
    <w:link w:val="Heading7Char"/>
    <w:uiPriority w:val="99"/>
    <w:qFormat/>
    <w:rsid w:val="002701C2"/>
    <w:pPr>
      <w:widowControl w:val="0"/>
      <w:autoSpaceDE w:val="0"/>
      <w:autoSpaceDN w:val="0"/>
      <w:adjustRightInd w:val="0"/>
      <w:spacing w:before="240" w:after="60"/>
      <w:outlineLvl w:val="6"/>
    </w:pPr>
  </w:style>
  <w:style w:type="paragraph" w:styleId="Heading8">
    <w:name w:val="heading 8"/>
    <w:basedOn w:val="Normal"/>
    <w:next w:val="Normal"/>
    <w:link w:val="Heading8Char"/>
    <w:uiPriority w:val="99"/>
    <w:qFormat/>
    <w:rsid w:val="002701C2"/>
    <w:pPr>
      <w:widowControl w:val="0"/>
      <w:autoSpaceDE w:val="0"/>
      <w:autoSpaceDN w:val="0"/>
      <w:adjustRightInd w:val="0"/>
      <w:spacing w:before="240" w:after="60"/>
      <w:outlineLvl w:val="7"/>
    </w:pPr>
    <w:rPr>
      <w:i/>
      <w:iCs/>
    </w:rPr>
  </w:style>
  <w:style w:type="paragraph" w:styleId="Heading9">
    <w:name w:val="heading 9"/>
    <w:basedOn w:val="Normal"/>
    <w:next w:val="Normal"/>
    <w:link w:val="Heading9Char"/>
    <w:uiPriority w:val="99"/>
    <w:qFormat/>
    <w:rsid w:val="002701C2"/>
    <w:pPr>
      <w:widowControl w:val="0"/>
      <w:autoSpaceDE w:val="0"/>
      <w:autoSpaceDN w:val="0"/>
      <w:adjustRightInd w:val="0"/>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1 Знак Знак Знак Знак Char"/>
    <w:basedOn w:val="DefaultParagraphFont"/>
    <w:link w:val="Heading1"/>
    <w:uiPriority w:val="99"/>
    <w:locked/>
    <w:rsid w:val="002701C2"/>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2701C2"/>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2701C2"/>
    <w:rPr>
      <w:rFonts w:ascii="Arial" w:hAnsi="Arial" w:cs="Arial"/>
      <w:b/>
      <w:bCs/>
      <w:sz w:val="26"/>
      <w:szCs w:val="26"/>
      <w:lang w:eastAsia="ru-RU"/>
    </w:rPr>
  </w:style>
  <w:style w:type="character" w:customStyle="1" w:styleId="Heading4Char">
    <w:name w:val="Heading 4 Char"/>
    <w:basedOn w:val="DefaultParagraphFont"/>
    <w:link w:val="Heading4"/>
    <w:uiPriority w:val="99"/>
    <w:locked/>
    <w:rsid w:val="002701C2"/>
    <w:rPr>
      <w:rFonts w:ascii="Times New Roman" w:hAnsi="Times New Roman" w:cs="Times New Roman"/>
      <w:b/>
      <w:bCs/>
      <w:sz w:val="28"/>
      <w:szCs w:val="28"/>
      <w:lang w:eastAsia="ru-RU"/>
    </w:rPr>
  </w:style>
  <w:style w:type="character" w:customStyle="1" w:styleId="Heading5Char">
    <w:name w:val="Heading 5 Char"/>
    <w:basedOn w:val="DefaultParagraphFont"/>
    <w:link w:val="Heading5"/>
    <w:uiPriority w:val="99"/>
    <w:locked/>
    <w:rsid w:val="003062EA"/>
    <w:rPr>
      <w:rFonts w:ascii="Cambria" w:hAnsi="Cambria" w:cs="Times New Roman"/>
      <w:color w:val="365F91"/>
      <w:sz w:val="24"/>
      <w:szCs w:val="24"/>
      <w:lang w:eastAsia="ru-RU"/>
    </w:rPr>
  </w:style>
  <w:style w:type="character" w:customStyle="1" w:styleId="Heading6Char">
    <w:name w:val="Heading 6 Char"/>
    <w:basedOn w:val="DefaultParagraphFont"/>
    <w:link w:val="Heading6"/>
    <w:uiPriority w:val="99"/>
    <w:locked/>
    <w:rsid w:val="003062EA"/>
    <w:rPr>
      <w:rFonts w:ascii="Cambria" w:hAnsi="Cambria" w:cs="Times New Roman"/>
      <w:color w:val="243F60"/>
      <w:sz w:val="24"/>
      <w:szCs w:val="24"/>
      <w:lang w:eastAsia="ru-RU"/>
    </w:rPr>
  </w:style>
  <w:style w:type="character" w:customStyle="1" w:styleId="Heading7Char">
    <w:name w:val="Heading 7 Char"/>
    <w:basedOn w:val="DefaultParagraphFont"/>
    <w:link w:val="Heading7"/>
    <w:uiPriority w:val="99"/>
    <w:locked/>
    <w:rsid w:val="002701C2"/>
    <w:rPr>
      <w:rFonts w:ascii="Times New Roman" w:hAnsi="Times New Roman" w:cs="Times New Roman"/>
      <w:sz w:val="24"/>
      <w:szCs w:val="24"/>
      <w:lang w:eastAsia="ru-RU"/>
    </w:rPr>
  </w:style>
  <w:style w:type="character" w:customStyle="1" w:styleId="Heading8Char">
    <w:name w:val="Heading 8 Char"/>
    <w:basedOn w:val="DefaultParagraphFont"/>
    <w:link w:val="Heading8"/>
    <w:uiPriority w:val="99"/>
    <w:locked/>
    <w:rsid w:val="002701C2"/>
    <w:rPr>
      <w:rFonts w:ascii="Times New Roman" w:hAnsi="Times New Roman" w:cs="Times New Roman"/>
      <w:i/>
      <w:iCs/>
      <w:sz w:val="24"/>
      <w:szCs w:val="24"/>
      <w:lang w:eastAsia="ru-RU"/>
    </w:rPr>
  </w:style>
  <w:style w:type="character" w:customStyle="1" w:styleId="Heading9Char">
    <w:name w:val="Heading 9 Char"/>
    <w:basedOn w:val="DefaultParagraphFont"/>
    <w:link w:val="Heading9"/>
    <w:uiPriority w:val="99"/>
    <w:locked/>
    <w:rsid w:val="002701C2"/>
    <w:rPr>
      <w:rFonts w:ascii="Arial" w:hAnsi="Arial" w:cs="Arial"/>
      <w:lang w:eastAsia="ru-RU"/>
    </w:rPr>
  </w:style>
  <w:style w:type="character" w:customStyle="1" w:styleId="11">
    <w:name w:val="Заголовок 1 Знак1"/>
    <w:aliases w:val="Заголовок 1 Знак Знак Знак Знак Знак1"/>
    <w:uiPriority w:val="99"/>
    <w:rsid w:val="002701C2"/>
    <w:rPr>
      <w:rFonts w:ascii="Cambria" w:hAnsi="Cambria"/>
      <w:b/>
      <w:color w:val="365F91"/>
      <w:sz w:val="28"/>
      <w:lang w:eastAsia="ru-RU"/>
    </w:rPr>
  </w:style>
  <w:style w:type="paragraph" w:styleId="NormalWeb">
    <w:name w:val="Normal (Web)"/>
    <w:basedOn w:val="Normal"/>
    <w:uiPriority w:val="99"/>
    <w:semiHidden/>
    <w:rsid w:val="002701C2"/>
    <w:pPr>
      <w:spacing w:before="100" w:beforeAutospacing="1" w:after="100" w:afterAutospacing="1"/>
    </w:pPr>
  </w:style>
  <w:style w:type="paragraph" w:styleId="FootnoteText">
    <w:name w:val="footnote text"/>
    <w:basedOn w:val="Normal"/>
    <w:link w:val="FootnoteTextChar1"/>
    <w:uiPriority w:val="99"/>
    <w:semiHidden/>
    <w:rsid w:val="002701C2"/>
    <w:rPr>
      <w:sz w:val="20"/>
      <w:szCs w:val="20"/>
    </w:rPr>
  </w:style>
  <w:style w:type="character" w:customStyle="1" w:styleId="FootnoteTextChar">
    <w:name w:val="Footnote Text Char"/>
    <w:basedOn w:val="DefaultParagraphFont"/>
    <w:link w:val="FootnoteText"/>
    <w:uiPriority w:val="99"/>
    <w:semiHidden/>
    <w:locked/>
    <w:rsid w:val="002701C2"/>
    <w:rPr>
      <w:rFonts w:ascii="Times New Roman" w:hAnsi="Times New Roman"/>
      <w:sz w:val="20"/>
      <w:lang w:eastAsia="ru-RU"/>
    </w:rPr>
  </w:style>
  <w:style w:type="character" w:customStyle="1" w:styleId="FootnoteTextChar1">
    <w:name w:val="Footnote Text Char1"/>
    <w:basedOn w:val="DefaultParagraphFont"/>
    <w:link w:val="FootnoteText"/>
    <w:uiPriority w:val="99"/>
    <w:semiHidden/>
    <w:locked/>
    <w:rsid w:val="002701C2"/>
    <w:rPr>
      <w:rFonts w:ascii="Times New Roman" w:hAnsi="Times New Roman" w:cs="Times New Roman"/>
      <w:sz w:val="20"/>
      <w:szCs w:val="20"/>
      <w:lang w:eastAsia="ru-RU"/>
    </w:rPr>
  </w:style>
  <w:style w:type="paragraph" w:styleId="CommentText">
    <w:name w:val="annotation text"/>
    <w:basedOn w:val="Normal"/>
    <w:link w:val="CommentTextChar"/>
    <w:uiPriority w:val="99"/>
    <w:semiHidden/>
    <w:rsid w:val="002701C2"/>
    <w:rPr>
      <w:sz w:val="20"/>
      <w:szCs w:val="20"/>
    </w:rPr>
  </w:style>
  <w:style w:type="character" w:customStyle="1" w:styleId="CommentTextChar">
    <w:name w:val="Comment Text Char"/>
    <w:basedOn w:val="DefaultParagraphFont"/>
    <w:link w:val="CommentText"/>
    <w:uiPriority w:val="99"/>
    <w:semiHidden/>
    <w:locked/>
    <w:rsid w:val="002701C2"/>
    <w:rPr>
      <w:rFonts w:ascii="Times New Roman" w:hAnsi="Times New Roman" w:cs="Times New Roman"/>
      <w:sz w:val="20"/>
      <w:szCs w:val="20"/>
      <w:lang w:eastAsia="ru-RU"/>
    </w:rPr>
  </w:style>
  <w:style w:type="paragraph" w:styleId="Header">
    <w:name w:val="header"/>
    <w:basedOn w:val="Normal"/>
    <w:link w:val="HeaderChar"/>
    <w:uiPriority w:val="99"/>
    <w:semiHidden/>
    <w:rsid w:val="002701C2"/>
    <w:pPr>
      <w:tabs>
        <w:tab w:val="center" w:pos="4677"/>
        <w:tab w:val="right" w:pos="9355"/>
      </w:tabs>
    </w:pPr>
  </w:style>
  <w:style w:type="character" w:customStyle="1" w:styleId="HeaderChar">
    <w:name w:val="Header Char"/>
    <w:basedOn w:val="DefaultParagraphFont"/>
    <w:link w:val="Header"/>
    <w:uiPriority w:val="99"/>
    <w:semiHidden/>
    <w:locked/>
    <w:rsid w:val="002701C2"/>
    <w:rPr>
      <w:rFonts w:ascii="Times New Roman" w:hAnsi="Times New Roman" w:cs="Times New Roman"/>
      <w:sz w:val="24"/>
      <w:szCs w:val="24"/>
      <w:lang w:eastAsia="ru-RU"/>
    </w:rPr>
  </w:style>
  <w:style w:type="paragraph" w:styleId="Footer">
    <w:name w:val="footer"/>
    <w:basedOn w:val="Normal"/>
    <w:link w:val="FooterChar"/>
    <w:uiPriority w:val="99"/>
    <w:semiHidden/>
    <w:rsid w:val="002701C2"/>
    <w:pPr>
      <w:tabs>
        <w:tab w:val="center" w:pos="4677"/>
        <w:tab w:val="right" w:pos="9355"/>
      </w:tabs>
    </w:pPr>
  </w:style>
  <w:style w:type="character" w:customStyle="1" w:styleId="FooterChar">
    <w:name w:val="Footer Char"/>
    <w:basedOn w:val="DefaultParagraphFont"/>
    <w:link w:val="Footer"/>
    <w:uiPriority w:val="99"/>
    <w:semiHidden/>
    <w:locked/>
    <w:rsid w:val="002701C2"/>
    <w:rPr>
      <w:rFonts w:ascii="Times New Roman" w:hAnsi="Times New Roman" w:cs="Times New Roman"/>
      <w:sz w:val="24"/>
      <w:szCs w:val="24"/>
      <w:lang w:eastAsia="ru-RU"/>
    </w:rPr>
  </w:style>
  <w:style w:type="paragraph" w:styleId="EndnoteText">
    <w:name w:val="endnote text"/>
    <w:basedOn w:val="Normal"/>
    <w:link w:val="EndnoteTextChar"/>
    <w:uiPriority w:val="99"/>
    <w:semiHidden/>
    <w:rsid w:val="002701C2"/>
    <w:rPr>
      <w:sz w:val="20"/>
      <w:szCs w:val="20"/>
    </w:rPr>
  </w:style>
  <w:style w:type="character" w:customStyle="1" w:styleId="EndnoteTextChar">
    <w:name w:val="Endnote Text Char"/>
    <w:basedOn w:val="DefaultParagraphFont"/>
    <w:link w:val="EndnoteText"/>
    <w:uiPriority w:val="99"/>
    <w:semiHidden/>
    <w:locked/>
    <w:rsid w:val="002701C2"/>
    <w:rPr>
      <w:rFonts w:ascii="Times New Roman" w:hAnsi="Times New Roman" w:cs="Times New Roman"/>
      <w:sz w:val="20"/>
      <w:szCs w:val="20"/>
      <w:lang w:eastAsia="ru-RU"/>
    </w:rPr>
  </w:style>
  <w:style w:type="paragraph" w:styleId="BodyText">
    <w:name w:val="Body Text"/>
    <w:basedOn w:val="Normal"/>
    <w:link w:val="BodyTextChar"/>
    <w:uiPriority w:val="99"/>
    <w:rsid w:val="002701C2"/>
    <w:pPr>
      <w:spacing w:after="120"/>
    </w:pPr>
  </w:style>
  <w:style w:type="character" w:customStyle="1" w:styleId="BodyTextChar">
    <w:name w:val="Body Text Char"/>
    <w:basedOn w:val="DefaultParagraphFont"/>
    <w:link w:val="BodyText"/>
    <w:uiPriority w:val="99"/>
    <w:locked/>
    <w:rsid w:val="002701C2"/>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2701C2"/>
    <w:pPr>
      <w:ind w:right="-30" w:firstLine="700"/>
      <w:jc w:val="both"/>
    </w:pPr>
    <w:rPr>
      <w:sz w:val="28"/>
    </w:rPr>
  </w:style>
  <w:style w:type="character" w:customStyle="1" w:styleId="BodyTextIndentChar">
    <w:name w:val="Body Text Indent Char"/>
    <w:basedOn w:val="DefaultParagraphFont"/>
    <w:link w:val="BodyTextIndent"/>
    <w:uiPriority w:val="99"/>
    <w:semiHidden/>
    <w:locked/>
    <w:rsid w:val="002701C2"/>
    <w:rPr>
      <w:rFonts w:ascii="Times New Roman" w:hAnsi="Times New Roman" w:cs="Times New Roman"/>
      <w:sz w:val="24"/>
      <w:szCs w:val="24"/>
      <w:lang w:eastAsia="ru-RU"/>
    </w:rPr>
  </w:style>
  <w:style w:type="paragraph" w:styleId="BodyText2">
    <w:name w:val="Body Text 2"/>
    <w:basedOn w:val="Normal"/>
    <w:link w:val="BodyText2Char"/>
    <w:uiPriority w:val="99"/>
    <w:semiHidden/>
    <w:rsid w:val="002701C2"/>
    <w:pPr>
      <w:widowControl w:val="0"/>
      <w:autoSpaceDE w:val="0"/>
      <w:autoSpaceDN w:val="0"/>
      <w:adjustRightInd w:val="0"/>
      <w:spacing w:after="120" w:line="480" w:lineRule="auto"/>
    </w:pPr>
    <w:rPr>
      <w:sz w:val="20"/>
      <w:szCs w:val="20"/>
    </w:rPr>
  </w:style>
  <w:style w:type="character" w:customStyle="1" w:styleId="BodyText2Char">
    <w:name w:val="Body Text 2 Char"/>
    <w:basedOn w:val="DefaultParagraphFont"/>
    <w:link w:val="BodyText2"/>
    <w:uiPriority w:val="99"/>
    <w:semiHidden/>
    <w:locked/>
    <w:rsid w:val="002701C2"/>
    <w:rPr>
      <w:rFonts w:ascii="Times New Roman" w:hAnsi="Times New Roman" w:cs="Times New Roman"/>
      <w:sz w:val="20"/>
      <w:szCs w:val="20"/>
      <w:lang w:eastAsia="ru-RU"/>
    </w:rPr>
  </w:style>
  <w:style w:type="paragraph" w:styleId="BodyText3">
    <w:name w:val="Body Text 3"/>
    <w:basedOn w:val="Normal"/>
    <w:link w:val="BodyText3Char"/>
    <w:uiPriority w:val="99"/>
    <w:semiHidden/>
    <w:rsid w:val="002701C2"/>
    <w:pPr>
      <w:widowControl w:val="0"/>
      <w:autoSpaceDE w:val="0"/>
      <w:autoSpaceDN w:val="0"/>
      <w:adjustRightInd w:val="0"/>
      <w:spacing w:after="120"/>
    </w:pPr>
    <w:rPr>
      <w:sz w:val="16"/>
      <w:szCs w:val="16"/>
    </w:rPr>
  </w:style>
  <w:style w:type="character" w:customStyle="1" w:styleId="BodyText3Char">
    <w:name w:val="Body Text 3 Char"/>
    <w:basedOn w:val="DefaultParagraphFont"/>
    <w:link w:val="BodyText3"/>
    <w:uiPriority w:val="99"/>
    <w:semiHidden/>
    <w:locked/>
    <w:rsid w:val="002701C2"/>
    <w:rPr>
      <w:rFonts w:ascii="Times New Roman" w:hAnsi="Times New Roman" w:cs="Times New Roman"/>
      <w:sz w:val="16"/>
      <w:szCs w:val="16"/>
      <w:lang w:eastAsia="ru-RU"/>
    </w:rPr>
  </w:style>
  <w:style w:type="paragraph" w:styleId="BodyTextIndent2">
    <w:name w:val="Body Text Indent 2"/>
    <w:basedOn w:val="Normal"/>
    <w:link w:val="BodyTextIndent2Char"/>
    <w:uiPriority w:val="99"/>
    <w:semiHidden/>
    <w:rsid w:val="002701C2"/>
    <w:pPr>
      <w:widowControl w:val="0"/>
      <w:autoSpaceDE w:val="0"/>
      <w:autoSpaceDN w:val="0"/>
      <w:adjustRightInd w:val="0"/>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semiHidden/>
    <w:locked/>
    <w:rsid w:val="002701C2"/>
    <w:rPr>
      <w:rFonts w:ascii="Times New Roman" w:hAnsi="Times New Roman" w:cs="Times New Roman"/>
      <w:sz w:val="20"/>
      <w:szCs w:val="20"/>
      <w:lang w:eastAsia="ru-RU"/>
    </w:rPr>
  </w:style>
  <w:style w:type="paragraph" w:styleId="BlockText">
    <w:name w:val="Block Text"/>
    <w:basedOn w:val="Normal"/>
    <w:uiPriority w:val="99"/>
    <w:semiHidden/>
    <w:rsid w:val="002701C2"/>
    <w:pPr>
      <w:widowControl w:val="0"/>
      <w:snapToGrid w:val="0"/>
      <w:ind w:left="280" w:right="200"/>
      <w:jc w:val="center"/>
    </w:pPr>
    <w:rPr>
      <w:sz w:val="28"/>
      <w:szCs w:val="20"/>
    </w:rPr>
  </w:style>
  <w:style w:type="paragraph" w:styleId="CommentSubject">
    <w:name w:val="annotation subject"/>
    <w:basedOn w:val="CommentText"/>
    <w:next w:val="CommentText"/>
    <w:link w:val="CommentSubjectChar"/>
    <w:uiPriority w:val="99"/>
    <w:semiHidden/>
    <w:rsid w:val="002701C2"/>
    <w:rPr>
      <w:b/>
      <w:bCs/>
    </w:rPr>
  </w:style>
  <w:style w:type="character" w:customStyle="1" w:styleId="CommentSubjectChar">
    <w:name w:val="Comment Subject Char"/>
    <w:basedOn w:val="CommentTextChar"/>
    <w:link w:val="CommentSubject"/>
    <w:uiPriority w:val="99"/>
    <w:semiHidden/>
    <w:locked/>
    <w:rsid w:val="002701C2"/>
    <w:rPr>
      <w:b/>
      <w:bCs/>
    </w:rPr>
  </w:style>
  <w:style w:type="paragraph" w:styleId="BalloonText">
    <w:name w:val="Balloon Text"/>
    <w:basedOn w:val="Normal"/>
    <w:link w:val="BalloonTextChar"/>
    <w:uiPriority w:val="99"/>
    <w:semiHidden/>
    <w:rsid w:val="002701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01C2"/>
    <w:rPr>
      <w:rFonts w:ascii="Tahoma" w:hAnsi="Tahoma" w:cs="Tahoma"/>
      <w:sz w:val="16"/>
      <w:szCs w:val="16"/>
      <w:lang w:eastAsia="ru-RU"/>
    </w:rPr>
  </w:style>
  <w:style w:type="paragraph" w:styleId="NoSpacing">
    <w:name w:val="No Spacing"/>
    <w:uiPriority w:val="99"/>
    <w:qFormat/>
    <w:rsid w:val="002701C2"/>
    <w:rPr>
      <w:lang w:eastAsia="en-US"/>
    </w:rPr>
  </w:style>
  <w:style w:type="paragraph" w:styleId="ListParagraph">
    <w:name w:val="List Paragraph"/>
    <w:basedOn w:val="Normal"/>
    <w:uiPriority w:val="99"/>
    <w:qFormat/>
    <w:rsid w:val="002701C2"/>
    <w:pPr>
      <w:ind w:left="720"/>
      <w:contextualSpacing/>
    </w:pPr>
  </w:style>
  <w:style w:type="paragraph" w:customStyle="1" w:styleId="ConsPlusNormal">
    <w:name w:val="ConsPlusNormal"/>
    <w:uiPriority w:val="99"/>
    <w:rsid w:val="002701C2"/>
    <w:pPr>
      <w:widowControl w:val="0"/>
      <w:autoSpaceDE w:val="0"/>
      <w:autoSpaceDN w:val="0"/>
      <w:adjustRightInd w:val="0"/>
      <w:ind w:firstLine="720"/>
    </w:pPr>
    <w:rPr>
      <w:rFonts w:ascii="Arial" w:eastAsia="Times New Roman" w:hAnsi="Arial" w:cs="Arial"/>
      <w:sz w:val="20"/>
      <w:szCs w:val="20"/>
    </w:rPr>
  </w:style>
  <w:style w:type="paragraph" w:customStyle="1" w:styleId="a">
    <w:name w:val="Письмо"/>
    <w:basedOn w:val="Normal"/>
    <w:uiPriority w:val="99"/>
    <w:rsid w:val="002701C2"/>
    <w:pPr>
      <w:autoSpaceDE w:val="0"/>
      <w:autoSpaceDN w:val="0"/>
      <w:spacing w:line="320" w:lineRule="exact"/>
      <w:ind w:firstLine="720"/>
      <w:jc w:val="both"/>
    </w:pPr>
    <w:rPr>
      <w:sz w:val="28"/>
      <w:szCs w:val="28"/>
    </w:rPr>
  </w:style>
  <w:style w:type="paragraph" w:customStyle="1" w:styleId="1">
    <w:name w:val="Абзац списка1"/>
    <w:basedOn w:val="Normal"/>
    <w:uiPriority w:val="99"/>
    <w:rsid w:val="002701C2"/>
    <w:pPr>
      <w:spacing w:after="200" w:line="276" w:lineRule="auto"/>
      <w:ind w:left="720"/>
    </w:pPr>
    <w:rPr>
      <w:rFonts w:ascii="Calibri" w:hAnsi="Calibri"/>
      <w:sz w:val="22"/>
      <w:szCs w:val="22"/>
    </w:rPr>
  </w:style>
  <w:style w:type="paragraph" w:customStyle="1" w:styleId="a0">
    <w:name w:val="Знак Знак Знак"/>
    <w:basedOn w:val="Normal"/>
    <w:uiPriority w:val="99"/>
    <w:rsid w:val="002701C2"/>
    <w:pPr>
      <w:spacing w:before="100" w:beforeAutospacing="1" w:after="100" w:afterAutospacing="1"/>
    </w:pPr>
    <w:rPr>
      <w:rFonts w:ascii="Tahoma" w:hAnsi="Tahoma"/>
      <w:sz w:val="20"/>
      <w:szCs w:val="20"/>
      <w:lang w:val="en-US" w:eastAsia="en-US"/>
    </w:rPr>
  </w:style>
  <w:style w:type="paragraph" w:customStyle="1" w:styleId="western">
    <w:name w:val="western"/>
    <w:basedOn w:val="Normal"/>
    <w:uiPriority w:val="99"/>
    <w:rsid w:val="002701C2"/>
    <w:pPr>
      <w:spacing w:before="100" w:beforeAutospacing="1" w:after="100" w:afterAutospacing="1"/>
    </w:pPr>
  </w:style>
  <w:style w:type="paragraph" w:customStyle="1" w:styleId="ConsPlusCell">
    <w:name w:val="ConsPlusCell"/>
    <w:uiPriority w:val="99"/>
    <w:rsid w:val="002701C2"/>
    <w:pPr>
      <w:widowControl w:val="0"/>
      <w:autoSpaceDE w:val="0"/>
      <w:autoSpaceDN w:val="0"/>
      <w:adjustRightInd w:val="0"/>
    </w:pPr>
    <w:rPr>
      <w:rFonts w:eastAsia="Times New Roman" w:cs="Calibri"/>
    </w:rPr>
  </w:style>
  <w:style w:type="character" w:customStyle="1" w:styleId="10">
    <w:name w:val="Стиль1 Знак"/>
    <w:link w:val="12"/>
    <w:uiPriority w:val="99"/>
    <w:locked/>
    <w:rsid w:val="002701C2"/>
    <w:rPr>
      <w:sz w:val="28"/>
    </w:rPr>
  </w:style>
  <w:style w:type="paragraph" w:customStyle="1" w:styleId="12">
    <w:name w:val="Стиль1"/>
    <w:basedOn w:val="Normal"/>
    <w:link w:val="10"/>
    <w:uiPriority w:val="99"/>
    <w:rsid w:val="002701C2"/>
    <w:pPr>
      <w:spacing w:line="360" w:lineRule="auto"/>
      <w:ind w:firstLine="709"/>
      <w:jc w:val="both"/>
    </w:pPr>
    <w:rPr>
      <w:rFonts w:ascii="Calibri" w:eastAsia="Calibri" w:hAnsi="Calibri"/>
      <w:sz w:val="28"/>
      <w:szCs w:val="28"/>
    </w:rPr>
  </w:style>
  <w:style w:type="paragraph" w:customStyle="1" w:styleId="a1">
    <w:name w:val="Знак Знак Знак Знак Знак Знак Знак Знак Знак Знак Знак Знак Знак"/>
    <w:basedOn w:val="Normal"/>
    <w:uiPriority w:val="99"/>
    <w:rsid w:val="002701C2"/>
    <w:rPr>
      <w:rFonts w:ascii="Verdana" w:hAnsi="Verdana" w:cs="Verdana"/>
      <w:sz w:val="20"/>
      <w:szCs w:val="20"/>
      <w:lang w:val="en-US" w:eastAsia="en-US"/>
    </w:rPr>
  </w:style>
  <w:style w:type="paragraph" w:customStyle="1" w:styleId="Style13">
    <w:name w:val="Style13"/>
    <w:basedOn w:val="Normal"/>
    <w:uiPriority w:val="99"/>
    <w:rsid w:val="002701C2"/>
    <w:pPr>
      <w:widowControl w:val="0"/>
      <w:autoSpaceDE w:val="0"/>
      <w:autoSpaceDN w:val="0"/>
      <w:adjustRightInd w:val="0"/>
      <w:spacing w:line="278" w:lineRule="exact"/>
    </w:pPr>
  </w:style>
  <w:style w:type="paragraph" w:customStyle="1" w:styleId="Style14">
    <w:name w:val="Style14"/>
    <w:basedOn w:val="Normal"/>
    <w:uiPriority w:val="99"/>
    <w:rsid w:val="002701C2"/>
    <w:pPr>
      <w:widowControl w:val="0"/>
      <w:autoSpaceDE w:val="0"/>
      <w:autoSpaceDN w:val="0"/>
      <w:adjustRightInd w:val="0"/>
      <w:spacing w:line="274" w:lineRule="exact"/>
      <w:jc w:val="center"/>
    </w:pPr>
  </w:style>
  <w:style w:type="paragraph" w:customStyle="1" w:styleId="Style17">
    <w:name w:val="Style17"/>
    <w:basedOn w:val="Normal"/>
    <w:uiPriority w:val="99"/>
    <w:rsid w:val="002701C2"/>
    <w:pPr>
      <w:widowControl w:val="0"/>
      <w:autoSpaceDE w:val="0"/>
      <w:autoSpaceDN w:val="0"/>
      <w:adjustRightInd w:val="0"/>
    </w:pPr>
  </w:style>
  <w:style w:type="paragraph" w:customStyle="1" w:styleId="Style30">
    <w:name w:val="Style30"/>
    <w:basedOn w:val="Normal"/>
    <w:uiPriority w:val="99"/>
    <w:rsid w:val="002701C2"/>
    <w:pPr>
      <w:widowControl w:val="0"/>
      <w:autoSpaceDE w:val="0"/>
      <w:autoSpaceDN w:val="0"/>
      <w:adjustRightInd w:val="0"/>
    </w:pPr>
  </w:style>
  <w:style w:type="paragraph" w:customStyle="1" w:styleId="Style38">
    <w:name w:val="Style38"/>
    <w:basedOn w:val="Normal"/>
    <w:uiPriority w:val="99"/>
    <w:rsid w:val="002701C2"/>
    <w:pPr>
      <w:widowControl w:val="0"/>
      <w:autoSpaceDE w:val="0"/>
      <w:autoSpaceDN w:val="0"/>
      <w:adjustRightInd w:val="0"/>
      <w:spacing w:line="281" w:lineRule="exact"/>
    </w:pPr>
  </w:style>
  <w:style w:type="paragraph" w:customStyle="1" w:styleId="Style50">
    <w:name w:val="Style50"/>
    <w:basedOn w:val="Normal"/>
    <w:uiPriority w:val="99"/>
    <w:rsid w:val="002701C2"/>
    <w:pPr>
      <w:widowControl w:val="0"/>
      <w:autoSpaceDE w:val="0"/>
      <w:autoSpaceDN w:val="0"/>
      <w:adjustRightInd w:val="0"/>
      <w:spacing w:line="278" w:lineRule="exact"/>
      <w:ind w:firstLine="533"/>
      <w:jc w:val="both"/>
    </w:pPr>
  </w:style>
  <w:style w:type="paragraph" w:customStyle="1" w:styleId="Style6">
    <w:name w:val="Style6"/>
    <w:basedOn w:val="Normal"/>
    <w:uiPriority w:val="99"/>
    <w:rsid w:val="002701C2"/>
    <w:pPr>
      <w:widowControl w:val="0"/>
      <w:autoSpaceDE w:val="0"/>
      <w:autoSpaceDN w:val="0"/>
      <w:adjustRightInd w:val="0"/>
      <w:jc w:val="both"/>
    </w:pPr>
  </w:style>
  <w:style w:type="paragraph" w:customStyle="1" w:styleId="Style37">
    <w:name w:val="Style37"/>
    <w:basedOn w:val="Normal"/>
    <w:uiPriority w:val="99"/>
    <w:rsid w:val="002701C2"/>
    <w:pPr>
      <w:widowControl w:val="0"/>
      <w:autoSpaceDE w:val="0"/>
      <w:autoSpaceDN w:val="0"/>
      <w:adjustRightInd w:val="0"/>
      <w:jc w:val="right"/>
    </w:pPr>
  </w:style>
  <w:style w:type="paragraph" w:customStyle="1" w:styleId="Style34">
    <w:name w:val="Style34"/>
    <w:basedOn w:val="Normal"/>
    <w:uiPriority w:val="99"/>
    <w:rsid w:val="002701C2"/>
    <w:pPr>
      <w:widowControl w:val="0"/>
      <w:autoSpaceDE w:val="0"/>
      <w:autoSpaceDN w:val="0"/>
      <w:adjustRightInd w:val="0"/>
      <w:spacing w:line="274" w:lineRule="exact"/>
      <w:ind w:firstLine="701"/>
      <w:jc w:val="both"/>
    </w:pPr>
  </w:style>
  <w:style w:type="paragraph" w:customStyle="1" w:styleId="13">
    <w:name w:val="Подзаголовок 1"/>
    <w:basedOn w:val="BodyText"/>
    <w:next w:val="BodyText"/>
    <w:uiPriority w:val="99"/>
    <w:rsid w:val="002701C2"/>
    <w:pPr>
      <w:autoSpaceDE w:val="0"/>
      <w:autoSpaceDN w:val="0"/>
      <w:adjustRightInd w:val="0"/>
      <w:spacing w:before="113" w:after="113" w:line="222" w:lineRule="atLeast"/>
      <w:jc w:val="center"/>
    </w:pPr>
    <w:rPr>
      <w:b/>
      <w:bCs/>
      <w:sz w:val="20"/>
      <w:szCs w:val="20"/>
    </w:rPr>
  </w:style>
  <w:style w:type="paragraph" w:customStyle="1" w:styleId="a2">
    <w:name w:val="Статья"/>
    <w:basedOn w:val="BodyText"/>
    <w:next w:val="BodyText"/>
    <w:uiPriority w:val="99"/>
    <w:rsid w:val="002701C2"/>
    <w:pPr>
      <w:tabs>
        <w:tab w:val="left" w:pos="1587"/>
      </w:tabs>
      <w:autoSpaceDE w:val="0"/>
      <w:autoSpaceDN w:val="0"/>
      <w:adjustRightInd w:val="0"/>
      <w:spacing w:before="113" w:after="113" w:line="222" w:lineRule="atLeast"/>
      <w:ind w:left="1587" w:hanging="1191"/>
    </w:pPr>
    <w:rPr>
      <w:b/>
      <w:bCs/>
      <w:sz w:val="20"/>
      <w:szCs w:val="20"/>
    </w:rPr>
  </w:style>
  <w:style w:type="paragraph" w:customStyle="1" w:styleId="Heading">
    <w:name w:val="Heading"/>
    <w:uiPriority w:val="99"/>
    <w:rsid w:val="002701C2"/>
    <w:pPr>
      <w:widowControl w:val="0"/>
    </w:pPr>
    <w:rPr>
      <w:rFonts w:ascii="Arial" w:eastAsia="Times New Roman" w:hAnsi="Arial"/>
      <w:b/>
      <w:szCs w:val="20"/>
    </w:rPr>
  </w:style>
  <w:style w:type="paragraph" w:customStyle="1" w:styleId="Style18">
    <w:name w:val="Style18"/>
    <w:basedOn w:val="Normal"/>
    <w:uiPriority w:val="99"/>
    <w:rsid w:val="002701C2"/>
    <w:pPr>
      <w:widowControl w:val="0"/>
      <w:autoSpaceDE w:val="0"/>
      <w:autoSpaceDN w:val="0"/>
      <w:adjustRightInd w:val="0"/>
      <w:spacing w:line="350" w:lineRule="exact"/>
      <w:ind w:firstLine="576"/>
      <w:jc w:val="both"/>
    </w:pPr>
  </w:style>
  <w:style w:type="paragraph" w:customStyle="1" w:styleId="Style15">
    <w:name w:val="Style15"/>
    <w:basedOn w:val="Normal"/>
    <w:uiPriority w:val="99"/>
    <w:rsid w:val="002701C2"/>
    <w:pPr>
      <w:widowControl w:val="0"/>
      <w:autoSpaceDE w:val="0"/>
      <w:autoSpaceDN w:val="0"/>
      <w:adjustRightInd w:val="0"/>
    </w:pPr>
  </w:style>
  <w:style w:type="paragraph" w:customStyle="1" w:styleId="Style20">
    <w:name w:val="Style20"/>
    <w:basedOn w:val="Normal"/>
    <w:uiPriority w:val="99"/>
    <w:rsid w:val="002701C2"/>
    <w:pPr>
      <w:widowControl w:val="0"/>
      <w:autoSpaceDE w:val="0"/>
      <w:autoSpaceDN w:val="0"/>
      <w:adjustRightInd w:val="0"/>
      <w:spacing w:line="274" w:lineRule="exact"/>
      <w:jc w:val="center"/>
    </w:pPr>
  </w:style>
  <w:style w:type="paragraph" w:customStyle="1" w:styleId="Style25">
    <w:name w:val="Style25"/>
    <w:basedOn w:val="Normal"/>
    <w:uiPriority w:val="99"/>
    <w:rsid w:val="002701C2"/>
    <w:pPr>
      <w:widowControl w:val="0"/>
      <w:autoSpaceDE w:val="0"/>
      <w:autoSpaceDN w:val="0"/>
      <w:adjustRightInd w:val="0"/>
      <w:jc w:val="center"/>
    </w:pPr>
  </w:style>
  <w:style w:type="paragraph" w:customStyle="1" w:styleId="Style35">
    <w:name w:val="Style35"/>
    <w:basedOn w:val="Normal"/>
    <w:uiPriority w:val="99"/>
    <w:rsid w:val="002701C2"/>
    <w:pPr>
      <w:widowControl w:val="0"/>
      <w:autoSpaceDE w:val="0"/>
      <w:autoSpaceDN w:val="0"/>
      <w:adjustRightInd w:val="0"/>
      <w:spacing w:line="274" w:lineRule="exact"/>
      <w:ind w:firstLine="533"/>
    </w:pPr>
  </w:style>
  <w:style w:type="paragraph" w:customStyle="1" w:styleId="Style40">
    <w:name w:val="Style40"/>
    <w:basedOn w:val="Normal"/>
    <w:uiPriority w:val="99"/>
    <w:rsid w:val="002701C2"/>
    <w:pPr>
      <w:widowControl w:val="0"/>
      <w:autoSpaceDE w:val="0"/>
      <w:autoSpaceDN w:val="0"/>
      <w:adjustRightInd w:val="0"/>
    </w:pPr>
  </w:style>
  <w:style w:type="paragraph" w:customStyle="1" w:styleId="Style41">
    <w:name w:val="Style41"/>
    <w:basedOn w:val="Normal"/>
    <w:uiPriority w:val="99"/>
    <w:rsid w:val="002701C2"/>
    <w:pPr>
      <w:widowControl w:val="0"/>
      <w:autoSpaceDE w:val="0"/>
      <w:autoSpaceDN w:val="0"/>
      <w:adjustRightInd w:val="0"/>
      <w:spacing w:line="278" w:lineRule="exact"/>
      <w:jc w:val="right"/>
    </w:pPr>
  </w:style>
  <w:style w:type="paragraph" w:customStyle="1" w:styleId="Style46">
    <w:name w:val="Style46"/>
    <w:basedOn w:val="Normal"/>
    <w:uiPriority w:val="99"/>
    <w:rsid w:val="002701C2"/>
    <w:pPr>
      <w:widowControl w:val="0"/>
      <w:autoSpaceDE w:val="0"/>
      <w:autoSpaceDN w:val="0"/>
      <w:adjustRightInd w:val="0"/>
      <w:spacing w:line="276" w:lineRule="exact"/>
      <w:jc w:val="both"/>
    </w:pPr>
  </w:style>
  <w:style w:type="paragraph" w:customStyle="1" w:styleId="Style47">
    <w:name w:val="Style47"/>
    <w:basedOn w:val="Normal"/>
    <w:uiPriority w:val="99"/>
    <w:rsid w:val="002701C2"/>
    <w:pPr>
      <w:widowControl w:val="0"/>
      <w:autoSpaceDE w:val="0"/>
      <w:autoSpaceDN w:val="0"/>
      <w:adjustRightInd w:val="0"/>
    </w:pPr>
  </w:style>
  <w:style w:type="paragraph" w:customStyle="1" w:styleId="Style49">
    <w:name w:val="Style49"/>
    <w:basedOn w:val="Normal"/>
    <w:uiPriority w:val="99"/>
    <w:rsid w:val="002701C2"/>
    <w:pPr>
      <w:widowControl w:val="0"/>
      <w:autoSpaceDE w:val="0"/>
      <w:autoSpaceDN w:val="0"/>
      <w:adjustRightInd w:val="0"/>
    </w:pPr>
  </w:style>
  <w:style w:type="paragraph" w:customStyle="1" w:styleId="Style21">
    <w:name w:val="Style21"/>
    <w:basedOn w:val="Normal"/>
    <w:uiPriority w:val="99"/>
    <w:rsid w:val="002701C2"/>
    <w:pPr>
      <w:widowControl w:val="0"/>
      <w:autoSpaceDE w:val="0"/>
      <w:autoSpaceDN w:val="0"/>
      <w:adjustRightInd w:val="0"/>
    </w:pPr>
  </w:style>
  <w:style w:type="paragraph" w:customStyle="1" w:styleId="Style22">
    <w:name w:val="Style22"/>
    <w:basedOn w:val="Normal"/>
    <w:uiPriority w:val="99"/>
    <w:rsid w:val="002701C2"/>
    <w:pPr>
      <w:widowControl w:val="0"/>
      <w:autoSpaceDE w:val="0"/>
      <w:autoSpaceDN w:val="0"/>
      <w:adjustRightInd w:val="0"/>
    </w:pPr>
  </w:style>
  <w:style w:type="paragraph" w:customStyle="1" w:styleId="Style24">
    <w:name w:val="Style24"/>
    <w:basedOn w:val="Normal"/>
    <w:uiPriority w:val="99"/>
    <w:rsid w:val="002701C2"/>
    <w:pPr>
      <w:widowControl w:val="0"/>
      <w:autoSpaceDE w:val="0"/>
      <w:autoSpaceDN w:val="0"/>
      <w:adjustRightInd w:val="0"/>
    </w:pPr>
  </w:style>
  <w:style w:type="paragraph" w:customStyle="1" w:styleId="Style27">
    <w:name w:val="Style27"/>
    <w:basedOn w:val="Normal"/>
    <w:uiPriority w:val="99"/>
    <w:rsid w:val="002701C2"/>
    <w:pPr>
      <w:widowControl w:val="0"/>
      <w:autoSpaceDE w:val="0"/>
      <w:autoSpaceDN w:val="0"/>
      <w:adjustRightInd w:val="0"/>
    </w:pPr>
  </w:style>
  <w:style w:type="paragraph" w:customStyle="1" w:styleId="Style28">
    <w:name w:val="Style28"/>
    <w:basedOn w:val="Normal"/>
    <w:uiPriority w:val="99"/>
    <w:rsid w:val="002701C2"/>
    <w:pPr>
      <w:widowControl w:val="0"/>
      <w:autoSpaceDE w:val="0"/>
      <w:autoSpaceDN w:val="0"/>
      <w:adjustRightInd w:val="0"/>
    </w:pPr>
  </w:style>
  <w:style w:type="paragraph" w:customStyle="1" w:styleId="Style31">
    <w:name w:val="Style31"/>
    <w:basedOn w:val="Normal"/>
    <w:uiPriority w:val="99"/>
    <w:rsid w:val="002701C2"/>
    <w:pPr>
      <w:widowControl w:val="0"/>
      <w:autoSpaceDE w:val="0"/>
      <w:autoSpaceDN w:val="0"/>
      <w:adjustRightInd w:val="0"/>
    </w:pPr>
  </w:style>
  <w:style w:type="paragraph" w:customStyle="1" w:styleId="Style33">
    <w:name w:val="Style33"/>
    <w:basedOn w:val="Normal"/>
    <w:uiPriority w:val="99"/>
    <w:rsid w:val="002701C2"/>
    <w:pPr>
      <w:widowControl w:val="0"/>
      <w:autoSpaceDE w:val="0"/>
      <w:autoSpaceDN w:val="0"/>
      <w:adjustRightInd w:val="0"/>
      <w:spacing w:line="274" w:lineRule="exact"/>
      <w:ind w:firstLine="1968"/>
    </w:pPr>
  </w:style>
  <w:style w:type="paragraph" w:customStyle="1" w:styleId="Style4">
    <w:name w:val="Style4"/>
    <w:basedOn w:val="Normal"/>
    <w:uiPriority w:val="99"/>
    <w:rsid w:val="002701C2"/>
    <w:pPr>
      <w:widowControl w:val="0"/>
      <w:autoSpaceDE w:val="0"/>
      <w:autoSpaceDN w:val="0"/>
      <w:adjustRightInd w:val="0"/>
      <w:spacing w:line="413" w:lineRule="exact"/>
      <w:jc w:val="center"/>
    </w:pPr>
  </w:style>
  <w:style w:type="paragraph" w:customStyle="1" w:styleId="Style48">
    <w:name w:val="Style48"/>
    <w:basedOn w:val="Normal"/>
    <w:uiPriority w:val="99"/>
    <w:rsid w:val="002701C2"/>
    <w:pPr>
      <w:widowControl w:val="0"/>
      <w:autoSpaceDE w:val="0"/>
      <w:autoSpaceDN w:val="0"/>
      <w:adjustRightInd w:val="0"/>
      <w:spacing w:line="274" w:lineRule="exact"/>
      <w:ind w:hanging="629"/>
    </w:pPr>
  </w:style>
  <w:style w:type="paragraph" w:customStyle="1" w:styleId="Style19">
    <w:name w:val="Style19"/>
    <w:basedOn w:val="Normal"/>
    <w:uiPriority w:val="99"/>
    <w:rsid w:val="002701C2"/>
    <w:pPr>
      <w:widowControl w:val="0"/>
      <w:autoSpaceDE w:val="0"/>
      <w:autoSpaceDN w:val="0"/>
      <w:adjustRightInd w:val="0"/>
    </w:pPr>
  </w:style>
  <w:style w:type="paragraph" w:customStyle="1" w:styleId="Style26">
    <w:name w:val="Style26"/>
    <w:basedOn w:val="Normal"/>
    <w:uiPriority w:val="99"/>
    <w:rsid w:val="002701C2"/>
    <w:pPr>
      <w:widowControl w:val="0"/>
      <w:autoSpaceDE w:val="0"/>
      <w:autoSpaceDN w:val="0"/>
      <w:adjustRightInd w:val="0"/>
    </w:pPr>
  </w:style>
  <w:style w:type="paragraph" w:customStyle="1" w:styleId="Style39">
    <w:name w:val="Style39"/>
    <w:basedOn w:val="Normal"/>
    <w:uiPriority w:val="99"/>
    <w:rsid w:val="002701C2"/>
    <w:pPr>
      <w:widowControl w:val="0"/>
      <w:autoSpaceDE w:val="0"/>
      <w:autoSpaceDN w:val="0"/>
      <w:adjustRightInd w:val="0"/>
    </w:pPr>
  </w:style>
  <w:style w:type="paragraph" w:customStyle="1" w:styleId="Style42">
    <w:name w:val="Style42"/>
    <w:basedOn w:val="Normal"/>
    <w:uiPriority w:val="99"/>
    <w:rsid w:val="002701C2"/>
    <w:pPr>
      <w:widowControl w:val="0"/>
      <w:autoSpaceDE w:val="0"/>
      <w:autoSpaceDN w:val="0"/>
      <w:adjustRightInd w:val="0"/>
      <w:spacing w:line="277" w:lineRule="exact"/>
      <w:ind w:firstLine="475"/>
    </w:pPr>
  </w:style>
  <w:style w:type="paragraph" w:customStyle="1" w:styleId="Style52">
    <w:name w:val="Style52"/>
    <w:basedOn w:val="Normal"/>
    <w:uiPriority w:val="99"/>
    <w:rsid w:val="002701C2"/>
    <w:pPr>
      <w:widowControl w:val="0"/>
      <w:autoSpaceDE w:val="0"/>
      <w:autoSpaceDN w:val="0"/>
      <w:adjustRightInd w:val="0"/>
    </w:pPr>
  </w:style>
  <w:style w:type="paragraph" w:customStyle="1" w:styleId="Style32">
    <w:name w:val="Style32"/>
    <w:basedOn w:val="Normal"/>
    <w:uiPriority w:val="99"/>
    <w:rsid w:val="002701C2"/>
    <w:pPr>
      <w:widowControl w:val="0"/>
      <w:autoSpaceDE w:val="0"/>
      <w:autoSpaceDN w:val="0"/>
      <w:adjustRightInd w:val="0"/>
      <w:spacing w:line="278" w:lineRule="exact"/>
      <w:ind w:hanging="2122"/>
    </w:pPr>
  </w:style>
  <w:style w:type="character" w:customStyle="1" w:styleId="a3">
    <w:name w:val="Сноска_"/>
    <w:link w:val="a4"/>
    <w:uiPriority w:val="99"/>
    <w:locked/>
    <w:rsid w:val="002701C2"/>
    <w:rPr>
      <w:b/>
      <w:sz w:val="17"/>
      <w:shd w:val="clear" w:color="auto" w:fill="FFFFFF"/>
    </w:rPr>
  </w:style>
  <w:style w:type="paragraph" w:customStyle="1" w:styleId="a4">
    <w:name w:val="Сноска"/>
    <w:basedOn w:val="Normal"/>
    <w:link w:val="a3"/>
    <w:uiPriority w:val="99"/>
    <w:rsid w:val="002701C2"/>
    <w:pPr>
      <w:widowControl w:val="0"/>
      <w:shd w:val="clear" w:color="auto" w:fill="FFFFFF"/>
      <w:spacing w:line="235" w:lineRule="exact"/>
      <w:jc w:val="both"/>
    </w:pPr>
    <w:rPr>
      <w:rFonts w:ascii="Calibri" w:eastAsia="Calibri" w:hAnsi="Calibri"/>
      <w:b/>
      <w:bCs/>
      <w:sz w:val="17"/>
      <w:szCs w:val="17"/>
    </w:rPr>
  </w:style>
  <w:style w:type="character" w:customStyle="1" w:styleId="14">
    <w:name w:val="Заголовок №1_"/>
    <w:link w:val="15"/>
    <w:uiPriority w:val="99"/>
    <w:locked/>
    <w:rsid w:val="002701C2"/>
    <w:rPr>
      <w:b/>
      <w:sz w:val="28"/>
      <w:shd w:val="clear" w:color="auto" w:fill="FFFFFF"/>
    </w:rPr>
  </w:style>
  <w:style w:type="paragraph" w:customStyle="1" w:styleId="15">
    <w:name w:val="Заголовок №1"/>
    <w:basedOn w:val="Normal"/>
    <w:link w:val="14"/>
    <w:uiPriority w:val="99"/>
    <w:rsid w:val="002701C2"/>
    <w:pPr>
      <w:widowControl w:val="0"/>
      <w:shd w:val="clear" w:color="auto" w:fill="FFFFFF"/>
      <w:spacing w:after="240" w:line="240" w:lineRule="atLeast"/>
      <w:ind w:hanging="540"/>
      <w:jc w:val="both"/>
      <w:outlineLvl w:val="0"/>
    </w:pPr>
    <w:rPr>
      <w:rFonts w:ascii="Calibri" w:eastAsia="Calibri" w:hAnsi="Calibri"/>
      <w:b/>
      <w:bCs/>
      <w:sz w:val="28"/>
      <w:szCs w:val="28"/>
    </w:rPr>
  </w:style>
  <w:style w:type="character" w:customStyle="1" w:styleId="a5">
    <w:name w:val="Колонтитул_"/>
    <w:link w:val="16"/>
    <w:uiPriority w:val="99"/>
    <w:locked/>
    <w:rsid w:val="002701C2"/>
    <w:rPr>
      <w:sz w:val="16"/>
      <w:shd w:val="clear" w:color="auto" w:fill="FFFFFF"/>
    </w:rPr>
  </w:style>
  <w:style w:type="paragraph" w:customStyle="1" w:styleId="16">
    <w:name w:val="Колонтитул1"/>
    <w:basedOn w:val="Normal"/>
    <w:link w:val="a5"/>
    <w:uiPriority w:val="99"/>
    <w:rsid w:val="002701C2"/>
    <w:pPr>
      <w:widowControl w:val="0"/>
      <w:shd w:val="clear" w:color="auto" w:fill="FFFFFF"/>
      <w:spacing w:line="240" w:lineRule="atLeast"/>
      <w:jc w:val="center"/>
    </w:pPr>
    <w:rPr>
      <w:rFonts w:ascii="Calibri" w:eastAsia="Calibri" w:hAnsi="Calibri"/>
      <w:sz w:val="16"/>
      <w:szCs w:val="16"/>
    </w:rPr>
  </w:style>
  <w:style w:type="character" w:customStyle="1" w:styleId="2">
    <w:name w:val="Стиль2 Знак"/>
    <w:link w:val="20"/>
    <w:uiPriority w:val="99"/>
    <w:locked/>
    <w:rsid w:val="002701C2"/>
    <w:rPr>
      <w:sz w:val="28"/>
    </w:rPr>
  </w:style>
  <w:style w:type="paragraph" w:customStyle="1" w:styleId="20">
    <w:name w:val="Стиль2"/>
    <w:basedOn w:val="Normal"/>
    <w:link w:val="2"/>
    <w:uiPriority w:val="99"/>
    <w:rsid w:val="002701C2"/>
    <w:pPr>
      <w:spacing w:line="360" w:lineRule="auto"/>
      <w:ind w:firstLine="709"/>
      <w:jc w:val="both"/>
    </w:pPr>
    <w:rPr>
      <w:rFonts w:ascii="Calibri" w:eastAsia="Calibri" w:hAnsi="Calibri"/>
      <w:sz w:val="28"/>
      <w:szCs w:val="28"/>
    </w:rPr>
  </w:style>
  <w:style w:type="character" w:customStyle="1" w:styleId="a6">
    <w:name w:val="Основной текст_"/>
    <w:link w:val="3"/>
    <w:uiPriority w:val="99"/>
    <w:locked/>
    <w:rsid w:val="002701C2"/>
    <w:rPr>
      <w:shd w:val="clear" w:color="auto" w:fill="FFFFFF"/>
    </w:rPr>
  </w:style>
  <w:style w:type="paragraph" w:customStyle="1" w:styleId="3">
    <w:name w:val="Основной текст3"/>
    <w:basedOn w:val="Normal"/>
    <w:link w:val="a6"/>
    <w:uiPriority w:val="99"/>
    <w:rsid w:val="002701C2"/>
    <w:pPr>
      <w:widowControl w:val="0"/>
      <w:shd w:val="clear" w:color="auto" w:fill="FFFFFF"/>
      <w:spacing w:line="413" w:lineRule="exact"/>
      <w:ind w:hanging="360"/>
      <w:jc w:val="both"/>
    </w:pPr>
    <w:rPr>
      <w:rFonts w:ascii="Calibri" w:eastAsia="Calibri" w:hAnsi="Calibri"/>
      <w:sz w:val="20"/>
      <w:szCs w:val="20"/>
    </w:rPr>
  </w:style>
  <w:style w:type="character" w:styleId="FootnoteReference">
    <w:name w:val="footnote reference"/>
    <w:basedOn w:val="DefaultParagraphFont"/>
    <w:uiPriority w:val="99"/>
    <w:semiHidden/>
    <w:rsid w:val="002701C2"/>
    <w:rPr>
      <w:rFonts w:ascii="Times New Roman" w:hAnsi="Times New Roman" w:cs="Times New Roman"/>
      <w:vertAlign w:val="superscript"/>
    </w:rPr>
  </w:style>
  <w:style w:type="character" w:styleId="CommentReference">
    <w:name w:val="annotation reference"/>
    <w:basedOn w:val="DefaultParagraphFont"/>
    <w:uiPriority w:val="99"/>
    <w:semiHidden/>
    <w:rsid w:val="002701C2"/>
    <w:rPr>
      <w:rFonts w:cs="Times New Roman"/>
      <w:sz w:val="16"/>
    </w:rPr>
  </w:style>
  <w:style w:type="character" w:styleId="PageNumber">
    <w:name w:val="page number"/>
    <w:basedOn w:val="DefaultParagraphFont"/>
    <w:uiPriority w:val="99"/>
    <w:semiHidden/>
    <w:rsid w:val="002701C2"/>
    <w:rPr>
      <w:rFonts w:ascii="Times New Roman" w:hAnsi="Times New Roman" w:cs="Times New Roman"/>
    </w:rPr>
  </w:style>
  <w:style w:type="character" w:styleId="EndnoteReference">
    <w:name w:val="endnote reference"/>
    <w:basedOn w:val="DefaultParagraphFont"/>
    <w:uiPriority w:val="99"/>
    <w:semiHidden/>
    <w:rsid w:val="002701C2"/>
    <w:rPr>
      <w:rFonts w:cs="Times New Roman"/>
      <w:vertAlign w:val="superscript"/>
    </w:rPr>
  </w:style>
  <w:style w:type="character" w:styleId="PlaceholderText">
    <w:name w:val="Placeholder Text"/>
    <w:basedOn w:val="DefaultParagraphFont"/>
    <w:uiPriority w:val="99"/>
    <w:semiHidden/>
    <w:rsid w:val="002701C2"/>
    <w:rPr>
      <w:color w:val="808080"/>
    </w:rPr>
  </w:style>
  <w:style w:type="character" w:customStyle="1" w:styleId="FontStyle62">
    <w:name w:val="Font Style62"/>
    <w:uiPriority w:val="99"/>
    <w:rsid w:val="002701C2"/>
    <w:rPr>
      <w:rFonts w:ascii="Times New Roman" w:hAnsi="Times New Roman"/>
      <w:sz w:val="22"/>
    </w:rPr>
  </w:style>
  <w:style w:type="character" w:customStyle="1" w:styleId="FontStyle64">
    <w:name w:val="Font Style64"/>
    <w:uiPriority w:val="99"/>
    <w:rsid w:val="002701C2"/>
    <w:rPr>
      <w:rFonts w:ascii="Times New Roman" w:hAnsi="Times New Roman"/>
      <w:b/>
      <w:sz w:val="22"/>
    </w:rPr>
  </w:style>
  <w:style w:type="character" w:customStyle="1" w:styleId="FontStyle60">
    <w:name w:val="Font Style60"/>
    <w:uiPriority w:val="99"/>
    <w:rsid w:val="002701C2"/>
    <w:rPr>
      <w:rFonts w:ascii="Times New Roman" w:hAnsi="Times New Roman"/>
      <w:sz w:val="20"/>
    </w:rPr>
  </w:style>
  <w:style w:type="character" w:customStyle="1" w:styleId="FontStyle75">
    <w:name w:val="Font Style75"/>
    <w:uiPriority w:val="99"/>
    <w:rsid w:val="002701C2"/>
    <w:rPr>
      <w:rFonts w:ascii="Times New Roman" w:hAnsi="Times New Roman"/>
      <w:b/>
      <w:sz w:val="22"/>
    </w:rPr>
  </w:style>
  <w:style w:type="character" w:customStyle="1" w:styleId="FontStyle76">
    <w:name w:val="Font Style76"/>
    <w:uiPriority w:val="99"/>
    <w:rsid w:val="002701C2"/>
    <w:rPr>
      <w:rFonts w:ascii="Franklin Gothic Medium Cond" w:hAnsi="Franklin Gothic Medium Cond"/>
      <w:sz w:val="28"/>
    </w:rPr>
  </w:style>
  <w:style w:type="character" w:customStyle="1" w:styleId="FontStyle77">
    <w:name w:val="Font Style77"/>
    <w:uiPriority w:val="99"/>
    <w:rsid w:val="002701C2"/>
    <w:rPr>
      <w:rFonts w:ascii="Bookman Old Style" w:hAnsi="Bookman Old Style"/>
      <w:b/>
      <w:sz w:val="24"/>
    </w:rPr>
  </w:style>
  <w:style w:type="character" w:customStyle="1" w:styleId="FontStyle78">
    <w:name w:val="Font Style78"/>
    <w:uiPriority w:val="99"/>
    <w:rsid w:val="002701C2"/>
    <w:rPr>
      <w:rFonts w:ascii="Times New Roman" w:hAnsi="Times New Roman"/>
      <w:b/>
      <w:sz w:val="22"/>
    </w:rPr>
  </w:style>
  <w:style w:type="character" w:customStyle="1" w:styleId="FontStyle80">
    <w:name w:val="Font Style80"/>
    <w:uiPriority w:val="99"/>
    <w:rsid w:val="002701C2"/>
    <w:rPr>
      <w:rFonts w:ascii="Times New Roman" w:hAnsi="Times New Roman"/>
      <w:sz w:val="24"/>
    </w:rPr>
  </w:style>
  <w:style w:type="character" w:customStyle="1" w:styleId="FontStyle61">
    <w:name w:val="Font Style61"/>
    <w:uiPriority w:val="99"/>
    <w:rsid w:val="002701C2"/>
    <w:rPr>
      <w:rFonts w:ascii="Times New Roman" w:hAnsi="Times New Roman"/>
      <w:b/>
      <w:sz w:val="22"/>
    </w:rPr>
  </w:style>
  <w:style w:type="character" w:customStyle="1" w:styleId="FontStyle63">
    <w:name w:val="Font Style63"/>
    <w:uiPriority w:val="99"/>
    <w:rsid w:val="002701C2"/>
    <w:rPr>
      <w:rFonts w:ascii="Times New Roman" w:hAnsi="Times New Roman"/>
      <w:b/>
      <w:i/>
      <w:sz w:val="22"/>
    </w:rPr>
  </w:style>
  <w:style w:type="character" w:customStyle="1" w:styleId="FontStyle65">
    <w:name w:val="Font Style65"/>
    <w:uiPriority w:val="99"/>
    <w:rsid w:val="002701C2"/>
    <w:rPr>
      <w:rFonts w:ascii="Times New Roman" w:hAnsi="Times New Roman"/>
      <w:sz w:val="24"/>
    </w:rPr>
  </w:style>
  <w:style w:type="character" w:customStyle="1" w:styleId="FontStyle67">
    <w:name w:val="Font Style67"/>
    <w:uiPriority w:val="99"/>
    <w:rsid w:val="002701C2"/>
    <w:rPr>
      <w:rFonts w:ascii="Times New Roman" w:hAnsi="Times New Roman"/>
      <w:b/>
      <w:sz w:val="14"/>
    </w:rPr>
  </w:style>
  <w:style w:type="character" w:customStyle="1" w:styleId="FontStyle68">
    <w:name w:val="Font Style68"/>
    <w:uiPriority w:val="99"/>
    <w:rsid w:val="002701C2"/>
    <w:rPr>
      <w:rFonts w:ascii="Century Schoolbook" w:hAnsi="Century Schoolbook"/>
      <w:b/>
      <w:sz w:val="20"/>
    </w:rPr>
  </w:style>
  <w:style w:type="character" w:customStyle="1" w:styleId="FontStyle69">
    <w:name w:val="Font Style69"/>
    <w:uiPriority w:val="99"/>
    <w:rsid w:val="002701C2"/>
    <w:rPr>
      <w:rFonts w:ascii="Franklin Gothic Medium Cond" w:hAnsi="Franklin Gothic Medium Cond"/>
      <w:sz w:val="28"/>
    </w:rPr>
  </w:style>
  <w:style w:type="character" w:customStyle="1" w:styleId="FontStyle71">
    <w:name w:val="Font Style71"/>
    <w:uiPriority w:val="99"/>
    <w:rsid w:val="002701C2"/>
    <w:rPr>
      <w:rFonts w:ascii="Book Antiqua" w:hAnsi="Book Antiqua"/>
      <w:b/>
      <w:sz w:val="20"/>
    </w:rPr>
  </w:style>
  <w:style w:type="character" w:customStyle="1" w:styleId="FontStyle72">
    <w:name w:val="Font Style72"/>
    <w:uiPriority w:val="99"/>
    <w:rsid w:val="002701C2"/>
    <w:rPr>
      <w:rFonts w:ascii="Bookman Old Style" w:hAnsi="Bookman Old Style"/>
      <w:b/>
      <w:sz w:val="24"/>
    </w:rPr>
  </w:style>
  <w:style w:type="character" w:customStyle="1" w:styleId="FontStyle73">
    <w:name w:val="Font Style73"/>
    <w:uiPriority w:val="99"/>
    <w:rsid w:val="002701C2"/>
    <w:rPr>
      <w:rFonts w:ascii="Franklin Gothic Medium Cond" w:hAnsi="Franklin Gothic Medium Cond"/>
      <w:sz w:val="28"/>
    </w:rPr>
  </w:style>
  <w:style w:type="character" w:customStyle="1" w:styleId="FontStyle74">
    <w:name w:val="Font Style74"/>
    <w:uiPriority w:val="99"/>
    <w:rsid w:val="002701C2"/>
    <w:rPr>
      <w:rFonts w:ascii="Franklin Gothic Medium Cond" w:hAnsi="Franklin Gothic Medium Cond"/>
      <w:sz w:val="36"/>
    </w:rPr>
  </w:style>
  <w:style w:type="character" w:customStyle="1" w:styleId="11pt">
    <w:name w:val="Колонтитул + 11 pt"/>
    <w:uiPriority w:val="99"/>
    <w:rsid w:val="002701C2"/>
    <w:rPr>
      <w:rFonts w:ascii="Times New Roman" w:hAnsi="Times New Roman"/>
      <w:color w:val="000000"/>
      <w:spacing w:val="0"/>
      <w:w w:val="100"/>
      <w:position w:val="0"/>
      <w:sz w:val="22"/>
      <w:u w:val="none"/>
      <w:effect w:val="none"/>
      <w:lang w:val="ru-RU" w:eastAsia="ru-RU"/>
    </w:rPr>
  </w:style>
  <w:style w:type="character" w:customStyle="1" w:styleId="FranklinGothicBook">
    <w:name w:val="Колонтитул + Franklin Gothic Book"/>
    <w:aliases w:val="17 pt,Интервал -2 pt"/>
    <w:uiPriority w:val="99"/>
    <w:rsid w:val="002701C2"/>
    <w:rPr>
      <w:rFonts w:ascii="Franklin Gothic Book" w:eastAsia="Times New Roman" w:hAnsi="Franklin Gothic Book"/>
      <w:color w:val="000000"/>
      <w:spacing w:val="-50"/>
      <w:w w:val="100"/>
      <w:position w:val="0"/>
      <w:sz w:val="34"/>
      <w:u w:val="none"/>
      <w:effect w:val="none"/>
      <w:lang w:val="ru-RU" w:eastAsia="ru-RU"/>
    </w:rPr>
  </w:style>
  <w:style w:type="character" w:customStyle="1" w:styleId="a7">
    <w:name w:val="Колонтитул"/>
    <w:uiPriority w:val="99"/>
    <w:rsid w:val="002701C2"/>
    <w:rPr>
      <w:rFonts w:ascii="Times New Roman" w:hAnsi="Times New Roman"/>
      <w:color w:val="000000"/>
      <w:spacing w:val="0"/>
      <w:w w:val="100"/>
      <w:position w:val="0"/>
      <w:sz w:val="16"/>
      <w:u w:val="none"/>
      <w:effect w:val="none"/>
      <w:lang w:val="ru-RU" w:eastAsia="ru-RU"/>
    </w:rPr>
  </w:style>
  <w:style w:type="character" w:customStyle="1" w:styleId="17">
    <w:name w:val="Основной текст1"/>
    <w:uiPriority w:val="99"/>
    <w:rsid w:val="002701C2"/>
    <w:rPr>
      <w:rFonts w:ascii="Times New Roman" w:hAnsi="Times New Roman"/>
      <w:color w:val="000000"/>
      <w:spacing w:val="0"/>
      <w:w w:val="100"/>
      <w:position w:val="0"/>
      <w:sz w:val="22"/>
      <w:u w:val="none"/>
      <w:effect w:val="none"/>
      <w:lang w:val="ru-RU" w:eastAsia="ru-RU"/>
    </w:rPr>
  </w:style>
  <w:style w:type="character" w:customStyle="1" w:styleId="110">
    <w:name w:val="Колонтитул + 11"/>
    <w:aliases w:val="5 pt1,Не полужирный"/>
    <w:uiPriority w:val="99"/>
    <w:rsid w:val="002701C2"/>
    <w:rPr>
      <w:rFonts w:ascii="Times New Roman" w:hAnsi="Times New Roman"/>
      <w:sz w:val="23"/>
      <w:u w:val="single"/>
    </w:rPr>
  </w:style>
  <w:style w:type="character" w:customStyle="1" w:styleId="111">
    <w:name w:val="Основной текст + 11"/>
    <w:aliases w:val="5 pt,Полужирный"/>
    <w:uiPriority w:val="99"/>
    <w:rsid w:val="002701C2"/>
    <w:rPr>
      <w:rFonts w:ascii="Times New Roman" w:hAnsi="Times New Roman"/>
      <w:b/>
      <w:color w:val="000000"/>
      <w:spacing w:val="0"/>
      <w:w w:val="100"/>
      <w:position w:val="0"/>
      <w:sz w:val="23"/>
      <w:u w:val="none"/>
      <w:effect w:val="none"/>
      <w:shd w:val="clear" w:color="auto" w:fill="FFFFFF"/>
      <w:lang w:val="ru-RU" w:eastAsia="ru-RU"/>
    </w:rPr>
  </w:style>
  <w:style w:type="table" w:styleId="TableGrid">
    <w:name w:val="Table Grid"/>
    <w:basedOn w:val="TableNormal"/>
    <w:uiPriority w:val="99"/>
    <w:rsid w:val="002701C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uiPriority w:val="99"/>
    <w:rsid w:val="002701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2701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uiPriority w:val="99"/>
    <w:rsid w:val="002701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701C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Основной текст2"/>
    <w:basedOn w:val="Normal"/>
    <w:uiPriority w:val="99"/>
    <w:rsid w:val="00FB3C6D"/>
    <w:pPr>
      <w:widowControl w:val="0"/>
      <w:shd w:val="clear" w:color="auto" w:fill="FFFFFF"/>
      <w:spacing w:line="398" w:lineRule="exact"/>
      <w:ind w:hanging="480"/>
      <w:jc w:val="both"/>
    </w:pPr>
    <w:rPr>
      <w:rFonts w:eastAsia="Calibri"/>
      <w:sz w:val="25"/>
      <w:szCs w:val="25"/>
    </w:rPr>
  </w:style>
  <w:style w:type="character" w:customStyle="1" w:styleId="42">
    <w:name w:val="Заголовок №4 (2)_"/>
    <w:link w:val="420"/>
    <w:uiPriority w:val="99"/>
    <w:locked/>
    <w:rsid w:val="00FB3C6D"/>
    <w:rPr>
      <w:sz w:val="26"/>
      <w:shd w:val="clear" w:color="auto" w:fill="FFFFFF"/>
    </w:rPr>
  </w:style>
  <w:style w:type="paragraph" w:customStyle="1" w:styleId="420">
    <w:name w:val="Заголовок №4 (2)"/>
    <w:basedOn w:val="Normal"/>
    <w:link w:val="42"/>
    <w:uiPriority w:val="99"/>
    <w:rsid w:val="00FB3C6D"/>
    <w:pPr>
      <w:widowControl w:val="0"/>
      <w:shd w:val="clear" w:color="auto" w:fill="FFFFFF"/>
      <w:spacing w:after="540" w:line="240" w:lineRule="atLeast"/>
      <w:jc w:val="center"/>
      <w:outlineLvl w:val="3"/>
    </w:pPr>
    <w:rPr>
      <w:rFonts w:ascii="Calibri" w:eastAsia="Calibri" w:hAnsi="Calibri"/>
      <w:sz w:val="26"/>
      <w:szCs w:val="20"/>
      <w:shd w:val="clear" w:color="auto" w:fill="FFFFFF"/>
    </w:rPr>
  </w:style>
  <w:style w:type="paragraph" w:customStyle="1" w:styleId="p14">
    <w:name w:val="p14"/>
    <w:basedOn w:val="Normal"/>
    <w:uiPriority w:val="99"/>
    <w:rsid w:val="001F2945"/>
    <w:pPr>
      <w:spacing w:before="100" w:beforeAutospacing="1" w:after="100" w:afterAutospacing="1"/>
    </w:pPr>
  </w:style>
  <w:style w:type="paragraph" w:styleId="List">
    <w:name w:val="List"/>
    <w:basedOn w:val="Normal"/>
    <w:uiPriority w:val="99"/>
    <w:rsid w:val="003062EA"/>
    <w:pPr>
      <w:ind w:left="283" w:hanging="283"/>
      <w:contextualSpacing/>
    </w:pPr>
  </w:style>
  <w:style w:type="paragraph" w:styleId="List2">
    <w:name w:val="List 2"/>
    <w:basedOn w:val="Normal"/>
    <w:uiPriority w:val="99"/>
    <w:rsid w:val="003062EA"/>
    <w:pPr>
      <w:ind w:left="566" w:hanging="283"/>
      <w:contextualSpacing/>
    </w:pPr>
  </w:style>
  <w:style w:type="paragraph" w:styleId="List3">
    <w:name w:val="List 3"/>
    <w:basedOn w:val="Normal"/>
    <w:uiPriority w:val="99"/>
    <w:rsid w:val="003062EA"/>
    <w:pPr>
      <w:ind w:left="849" w:hanging="283"/>
      <w:contextualSpacing/>
    </w:pPr>
  </w:style>
  <w:style w:type="paragraph" w:styleId="ListContinue2">
    <w:name w:val="List Continue 2"/>
    <w:basedOn w:val="Normal"/>
    <w:uiPriority w:val="99"/>
    <w:rsid w:val="003062EA"/>
    <w:pPr>
      <w:spacing w:after="120"/>
      <w:ind w:left="566"/>
      <w:contextualSpacing/>
    </w:pPr>
  </w:style>
  <w:style w:type="paragraph" w:styleId="Caption">
    <w:name w:val="caption"/>
    <w:basedOn w:val="Normal"/>
    <w:next w:val="Normal"/>
    <w:uiPriority w:val="99"/>
    <w:qFormat/>
    <w:rsid w:val="003062EA"/>
    <w:pPr>
      <w:spacing w:after="200"/>
    </w:pPr>
    <w:rPr>
      <w:i/>
      <w:iCs/>
      <w:color w:val="1F497D"/>
      <w:sz w:val="18"/>
      <w:szCs w:val="18"/>
    </w:rPr>
  </w:style>
  <w:style w:type="paragraph" w:styleId="BodyTextFirstIndent">
    <w:name w:val="Body Text First Indent"/>
    <w:basedOn w:val="BodyText"/>
    <w:link w:val="BodyTextFirstIndentChar"/>
    <w:uiPriority w:val="99"/>
    <w:rsid w:val="003062EA"/>
    <w:pPr>
      <w:spacing w:after="0"/>
      <w:ind w:firstLine="360"/>
    </w:pPr>
  </w:style>
  <w:style w:type="character" w:customStyle="1" w:styleId="BodyTextFirstIndentChar">
    <w:name w:val="Body Text First Indent Char"/>
    <w:basedOn w:val="BodyTextChar"/>
    <w:link w:val="BodyTextFirstIndent"/>
    <w:uiPriority w:val="99"/>
    <w:locked/>
    <w:rsid w:val="003062EA"/>
  </w:style>
  <w:style w:type="paragraph" w:styleId="BodyTextFirstIndent2">
    <w:name w:val="Body Text First Indent 2"/>
    <w:basedOn w:val="BodyTextIndent"/>
    <w:link w:val="BodyTextFirstIndent2Char"/>
    <w:uiPriority w:val="99"/>
    <w:rsid w:val="003062EA"/>
    <w:pPr>
      <w:ind w:left="360" w:right="0" w:firstLine="360"/>
      <w:jc w:val="left"/>
    </w:pPr>
    <w:rPr>
      <w:sz w:val="24"/>
    </w:rPr>
  </w:style>
  <w:style w:type="character" w:customStyle="1" w:styleId="BodyTextFirstIndent2Char">
    <w:name w:val="Body Text First Indent 2 Char"/>
    <w:basedOn w:val="BodyTextIndentChar"/>
    <w:link w:val="BodyTextFirstIndent2"/>
    <w:uiPriority w:val="99"/>
    <w:locked/>
    <w:rsid w:val="003062EA"/>
  </w:style>
  <w:style w:type="character" w:customStyle="1" w:styleId="23">
    <w:name w:val="Основной текст (2)_"/>
    <w:basedOn w:val="DefaultParagraphFont"/>
    <w:link w:val="24"/>
    <w:uiPriority w:val="99"/>
    <w:locked/>
    <w:rsid w:val="009A7527"/>
    <w:rPr>
      <w:rFonts w:ascii="Times New Roman" w:hAnsi="Times New Roman" w:cs="Times New Roman"/>
      <w:shd w:val="clear" w:color="auto" w:fill="FFFFFF"/>
    </w:rPr>
  </w:style>
  <w:style w:type="character" w:customStyle="1" w:styleId="25">
    <w:name w:val="Основной текст (2) + Полужирный"/>
    <w:basedOn w:val="23"/>
    <w:uiPriority w:val="99"/>
    <w:rsid w:val="009A7527"/>
    <w:rPr>
      <w:b/>
      <w:bCs/>
      <w:color w:val="000000"/>
      <w:spacing w:val="0"/>
      <w:w w:val="100"/>
      <w:position w:val="0"/>
      <w:sz w:val="24"/>
      <w:szCs w:val="24"/>
      <w:lang w:val="ru-RU" w:eastAsia="ru-RU"/>
    </w:rPr>
  </w:style>
  <w:style w:type="paragraph" w:customStyle="1" w:styleId="24">
    <w:name w:val="Основной текст (2)"/>
    <w:basedOn w:val="Normal"/>
    <w:link w:val="23"/>
    <w:uiPriority w:val="99"/>
    <w:rsid w:val="009A7527"/>
    <w:pPr>
      <w:widowControl w:val="0"/>
      <w:shd w:val="clear" w:color="auto" w:fill="FFFFFF"/>
      <w:spacing w:line="274" w:lineRule="exact"/>
      <w:ind w:hanging="340"/>
      <w:jc w:val="both"/>
    </w:pPr>
    <w:rPr>
      <w:sz w:val="22"/>
      <w:szCs w:val="22"/>
      <w:lang w:eastAsia="en-US"/>
    </w:rPr>
  </w:style>
  <w:style w:type="character" w:customStyle="1" w:styleId="31">
    <w:name w:val="Основной текст (3)_"/>
    <w:basedOn w:val="DefaultParagraphFont"/>
    <w:link w:val="32"/>
    <w:uiPriority w:val="99"/>
    <w:locked/>
    <w:rsid w:val="00B40172"/>
    <w:rPr>
      <w:rFonts w:ascii="Verdana" w:eastAsia="Times New Roman" w:hAnsi="Verdana" w:cs="Verdana"/>
      <w:b/>
      <w:bCs/>
      <w:i/>
      <w:iCs/>
      <w:sz w:val="11"/>
      <w:szCs w:val="11"/>
      <w:shd w:val="clear" w:color="auto" w:fill="FFFFFF"/>
      <w:lang w:val="en-US"/>
    </w:rPr>
  </w:style>
  <w:style w:type="character" w:customStyle="1" w:styleId="40">
    <w:name w:val="Основной текст (4)_"/>
    <w:basedOn w:val="DefaultParagraphFont"/>
    <w:link w:val="41"/>
    <w:uiPriority w:val="99"/>
    <w:locked/>
    <w:rsid w:val="00B40172"/>
    <w:rPr>
      <w:rFonts w:ascii="Times New Roman" w:hAnsi="Times New Roman" w:cs="Times New Roman"/>
      <w:i/>
      <w:iCs/>
      <w:shd w:val="clear" w:color="auto" w:fill="FFFFFF"/>
    </w:rPr>
  </w:style>
  <w:style w:type="character" w:customStyle="1" w:styleId="43">
    <w:name w:val="Основной текст (4) + Не курсив"/>
    <w:basedOn w:val="40"/>
    <w:uiPriority w:val="99"/>
    <w:rsid w:val="00B40172"/>
    <w:rPr>
      <w:color w:val="000000"/>
      <w:spacing w:val="0"/>
      <w:w w:val="100"/>
      <w:position w:val="0"/>
      <w:sz w:val="24"/>
      <w:szCs w:val="24"/>
      <w:lang w:val="ru-RU" w:eastAsia="ru-RU"/>
    </w:rPr>
  </w:style>
  <w:style w:type="paragraph" w:customStyle="1" w:styleId="32">
    <w:name w:val="Основной текст (3)"/>
    <w:basedOn w:val="Normal"/>
    <w:link w:val="31"/>
    <w:uiPriority w:val="99"/>
    <w:rsid w:val="00B40172"/>
    <w:pPr>
      <w:widowControl w:val="0"/>
      <w:shd w:val="clear" w:color="auto" w:fill="FFFFFF"/>
      <w:spacing w:before="60" w:after="180" w:line="240" w:lineRule="atLeast"/>
    </w:pPr>
    <w:rPr>
      <w:rFonts w:ascii="Verdana" w:eastAsia="Calibri" w:hAnsi="Verdana" w:cs="Verdana"/>
      <w:b/>
      <w:bCs/>
      <w:i/>
      <w:iCs/>
      <w:sz w:val="11"/>
      <w:szCs w:val="11"/>
      <w:lang w:val="en-US" w:eastAsia="en-US"/>
    </w:rPr>
  </w:style>
  <w:style w:type="paragraph" w:customStyle="1" w:styleId="41">
    <w:name w:val="Основной текст (4)"/>
    <w:basedOn w:val="Normal"/>
    <w:link w:val="40"/>
    <w:uiPriority w:val="99"/>
    <w:rsid w:val="00B40172"/>
    <w:pPr>
      <w:widowControl w:val="0"/>
      <w:shd w:val="clear" w:color="auto" w:fill="FFFFFF"/>
      <w:spacing w:before="180" w:line="557" w:lineRule="exact"/>
    </w:pPr>
    <w:rPr>
      <w:i/>
      <w:iCs/>
      <w:sz w:val="22"/>
      <w:szCs w:val="22"/>
      <w:lang w:eastAsia="en-US"/>
    </w:rPr>
  </w:style>
</w:styles>
</file>

<file path=word/webSettings.xml><?xml version="1.0" encoding="utf-8"?>
<w:webSettings xmlns:r="http://schemas.openxmlformats.org/officeDocument/2006/relationships" xmlns:w="http://schemas.openxmlformats.org/wordprocessingml/2006/main">
  <w:divs>
    <w:div w:id="695546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110</TotalTime>
  <Pages>39</Pages>
  <Words>17567</Words>
  <Characters>-32766</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555</cp:lastModifiedBy>
  <cp:revision>22</cp:revision>
  <cp:lastPrinted>2021-03-24T10:42:00Z</cp:lastPrinted>
  <dcterms:created xsi:type="dcterms:W3CDTF">2021-02-01T10:46:00Z</dcterms:created>
  <dcterms:modified xsi:type="dcterms:W3CDTF">2021-09-28T09:48:00Z</dcterms:modified>
</cp:coreProperties>
</file>